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7EB5C" w14:textId="0122A565" w:rsidR="00D077E9" w:rsidRDefault="00D077E9" w:rsidP="009F6892">
      <w:r>
        <w:rPr>
          <w:noProof/>
          <w:lang w:val="en-GB" w:eastAsia="en-GB"/>
        </w:rPr>
        <w:drawing>
          <wp:anchor distT="0" distB="0" distL="114300" distR="114300" simplePos="0" relativeHeight="251658240" behindDoc="1" locked="0" layoutInCell="1" allowOverlap="1" wp14:anchorId="749C6648" wp14:editId="5129671B">
            <wp:simplePos x="0" y="0"/>
            <wp:positionH relativeFrom="column">
              <wp:posOffset>-750570</wp:posOffset>
            </wp:positionH>
            <wp:positionV relativeFrom="page">
              <wp:posOffset>745490</wp:posOffset>
            </wp:positionV>
            <wp:extent cx="7760970" cy="51739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7760970" cy="517398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531BC713" w14:textId="77777777" w:rsidTr="00D077E9">
        <w:trPr>
          <w:trHeight w:val="1894"/>
        </w:trPr>
        <w:tc>
          <w:tcPr>
            <w:tcW w:w="5580" w:type="dxa"/>
            <w:tcBorders>
              <w:top w:val="nil"/>
              <w:left w:val="nil"/>
              <w:bottom w:val="nil"/>
              <w:right w:val="nil"/>
            </w:tcBorders>
          </w:tcPr>
          <w:p w14:paraId="648CE7CF" w14:textId="436CCB17" w:rsidR="00D077E9" w:rsidRDefault="00D077E9" w:rsidP="009F6892">
            <w:r>
              <w:rPr>
                <w:noProof/>
                <w:lang w:val="en-GB" w:eastAsia="en-GB"/>
              </w:rPr>
              <mc:AlternateContent>
                <mc:Choice Requires="wps">
                  <w:drawing>
                    <wp:inline distT="0" distB="0" distL="0" distR="0" wp14:anchorId="176E1A48" wp14:editId="10C66388">
                      <wp:extent cx="3528695" cy="1190625"/>
                      <wp:effectExtent l="0" t="0" r="0" b="0"/>
                      <wp:docPr id="8" name="Text Box 8"/>
                      <wp:cNvGraphicFramePr/>
                      <a:graphic xmlns:a="http://schemas.openxmlformats.org/drawingml/2006/main">
                        <a:graphicData uri="http://schemas.microsoft.com/office/word/2010/wordprocessingShape">
                          <wps:wsp>
                            <wps:cNvSpPr txBox="1"/>
                            <wps:spPr>
                              <a:xfrm>
                                <a:off x="0" y="0"/>
                                <a:ext cx="3528695" cy="1190625"/>
                              </a:xfrm>
                              <a:prstGeom prst="rect">
                                <a:avLst/>
                              </a:prstGeom>
                              <a:noFill/>
                              <a:ln w="6350">
                                <a:noFill/>
                              </a:ln>
                            </wps:spPr>
                            <wps:txbx>
                              <w:txbxContent>
                                <w:p w14:paraId="03997664" w14:textId="77777777" w:rsidR="00570B2C" w:rsidRDefault="00570B2C" w:rsidP="00B65C24">
                                  <w:pPr>
                                    <w:pStyle w:val="Heading1"/>
                                  </w:pPr>
                                  <w:r>
                                    <w:t xml:space="preserve">Mind The Gap </w:t>
                                  </w:r>
                                  <w:proofErr w:type="spellStart"/>
                                  <w:r>
                                    <w:t>Cofiwch</w:t>
                                  </w:r>
                                  <w:proofErr w:type="spellEnd"/>
                                  <w:r>
                                    <w:t xml:space="preserve"> y </w:t>
                                  </w:r>
                                  <w:proofErr w:type="spellStart"/>
                                  <w:r>
                                    <w:t>Bwlch</w:t>
                                  </w:r>
                                  <w:proofErr w:type="spellEnd"/>
                                </w:p>
                                <w:p w14:paraId="315F8410" w14:textId="77777777" w:rsidR="00570B2C" w:rsidRDefault="00570B2C" w:rsidP="00156468">
                                  <w:pPr>
                                    <w:pStyle w:val="Title"/>
                                  </w:pPr>
                                </w:p>
                                <w:p w14:paraId="385A3A52" w14:textId="77777777" w:rsidR="00570B2C" w:rsidRPr="00D86945" w:rsidRDefault="00570B2C" w:rsidP="00156468">
                                  <w:pPr>
                                    <w:pStyle w:val="Title"/>
                                  </w:pPr>
                                  <w: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76E1A48" id="_x0000_t202" coordsize="21600,21600" o:spt="202" path="m,l,21600r21600,l21600,xe">
                      <v:stroke joinstyle="miter"/>
                      <v:path gradientshapeok="t" o:connecttype="rect"/>
                    </v:shapetype>
                    <v:shape id="Text Box 8" o:spid="_x0000_s1026" type="#_x0000_t202" style="width:277.8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" filled="f" stroked="f" strokeweight=".5pt">
                      <v:textbox>
                        <w:txbxContent>
                          <w:p w14:paraId="03997664" w14:textId="77777777" w:rsidR="00570B2C" w:rsidRDefault="00570B2C" w:rsidP="00B65C24">
                            <w:pPr>
                              <w:pStyle w:val="Heading1"/>
                            </w:pPr>
                            <w:r>
                              <w:t xml:space="preserve">Mind </w:t>
                            </w:r>
                            <w:proofErr w:type="gramStart"/>
                            <w:r>
                              <w:t>The</w:t>
                            </w:r>
                            <w:proofErr w:type="gramEnd"/>
                            <w:r>
                              <w:t xml:space="preserve"> Gap </w:t>
                            </w:r>
                            <w:proofErr w:type="spellStart"/>
                            <w:r>
                              <w:t>Cofiwch</w:t>
                            </w:r>
                            <w:proofErr w:type="spellEnd"/>
                            <w:r>
                              <w:t xml:space="preserve"> y Bwlch</w:t>
                            </w:r>
                          </w:p>
                          <w:p w14:paraId="315F8410" w14:textId="77777777" w:rsidR="00570B2C" w:rsidRDefault="00570B2C" w:rsidP="00156468">
                            <w:pPr>
                              <w:pStyle w:val="Title"/>
                            </w:pPr>
                          </w:p>
                          <w:p w14:paraId="385A3A52" w14:textId="77777777" w:rsidR="00570B2C" w:rsidRPr="00D86945" w:rsidRDefault="00570B2C" w:rsidP="00156468">
                            <w:pPr>
                              <w:pStyle w:val="Title"/>
                            </w:pPr>
                            <w:r>
                              <w:t>2020</w:t>
                            </w:r>
                          </w:p>
                        </w:txbxContent>
                      </v:textbox>
                      <w10:anchorlock/>
                    </v:shape>
                  </w:pict>
                </mc:Fallback>
              </mc:AlternateContent>
            </w:r>
          </w:p>
          <w:p w14:paraId="0CA5E3AB" w14:textId="112CDFD5" w:rsidR="00D077E9" w:rsidRDefault="00D077E9" w:rsidP="009F6892">
            <w:r>
              <w:rPr>
                <w:noProof/>
                <w:lang w:val="en-GB" w:eastAsia="en-GB"/>
              </w:rPr>
              <mc:AlternateContent>
                <mc:Choice Requires="wps">
                  <w:drawing>
                    <wp:inline distT="0" distB="0" distL="0" distR="0" wp14:anchorId="06F667F6" wp14:editId="19AF0979">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6FBD78"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14:paraId="01732325" w14:textId="77777777" w:rsidTr="00D077E9">
        <w:trPr>
          <w:trHeight w:val="7636"/>
        </w:trPr>
        <w:tc>
          <w:tcPr>
            <w:tcW w:w="5580" w:type="dxa"/>
            <w:tcBorders>
              <w:top w:val="nil"/>
              <w:left w:val="nil"/>
              <w:bottom w:val="nil"/>
              <w:right w:val="nil"/>
            </w:tcBorders>
          </w:tcPr>
          <w:p w14:paraId="6BB10754" w14:textId="56B4ACE7" w:rsidR="00D077E9" w:rsidRDefault="0086559C" w:rsidP="009F6892">
            <w:pPr>
              <w:rPr>
                <w:noProof/>
              </w:rPr>
            </w:pPr>
            <w:r w:rsidRPr="00D967AC">
              <w:rPr>
                <w:noProof/>
                <w:lang w:val="en-GB" w:eastAsia="en-GB"/>
              </w:rPr>
              <w:drawing>
                <wp:anchor distT="0" distB="0" distL="114300" distR="114300" simplePos="0" relativeHeight="251661312" behindDoc="0" locked="0" layoutInCell="1" allowOverlap="1" wp14:anchorId="4280F575" wp14:editId="365FB0B2">
                  <wp:simplePos x="0" y="0"/>
                  <wp:positionH relativeFrom="column">
                    <wp:posOffset>44335</wp:posOffset>
                  </wp:positionH>
                  <wp:positionV relativeFrom="paragraph">
                    <wp:posOffset>153207</wp:posOffset>
                  </wp:positionV>
                  <wp:extent cx="2660072" cy="831273"/>
                  <wp:effectExtent l="0" t="0" r="6985" b="698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8469" cy="833897"/>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0288" behindDoc="1" locked="0" layoutInCell="1" allowOverlap="1" wp14:anchorId="6BA7DA70" wp14:editId="1ECA1FEB">
                      <wp:simplePos x="0" y="0"/>
                      <wp:positionH relativeFrom="column">
                        <wp:posOffset>-287020</wp:posOffset>
                      </wp:positionH>
                      <wp:positionV relativeFrom="margin">
                        <wp:posOffset>-1441681</wp:posOffset>
                      </wp:positionV>
                      <wp:extent cx="3938905" cy="764771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7647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2F812" id="Rectangle 3" o:spid="_x0000_s1026" alt="white rectangle for text on cover" style="position:absolute;margin-left:-22.6pt;margin-top:-113.5pt;width:310.15pt;height:60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" fillcolor="white [3212]" stroked="f" strokeweight="2pt">
                      <w10:wrap anchory="margin"/>
                    </v:rect>
                  </w:pict>
                </mc:Fallback>
              </mc:AlternateContent>
            </w:r>
          </w:p>
        </w:tc>
      </w:tr>
      <w:tr w:rsidR="00D077E9" w14:paraId="27009DD6" w14:textId="77777777" w:rsidTr="00D077E9">
        <w:trPr>
          <w:trHeight w:val="2171"/>
        </w:trPr>
        <w:tc>
          <w:tcPr>
            <w:tcW w:w="5580" w:type="dxa"/>
            <w:tcBorders>
              <w:top w:val="nil"/>
              <w:left w:val="nil"/>
              <w:bottom w:val="nil"/>
              <w:right w:val="nil"/>
            </w:tcBorders>
          </w:tcPr>
          <w:sdt>
            <w:sdtPr>
              <w:id w:val="1080870105"/>
              <w:placeholder>
                <w:docPart w:val="ACD2ABA8DA034F29A75B4BEABC94D592"/>
              </w:placeholder>
              <w15:appearance w15:val="hidden"/>
            </w:sdtPr>
            <w:sdtEndPr/>
            <w:sdtContent>
              <w:p w14:paraId="3917FF36" w14:textId="794BA46B" w:rsidR="00D077E9" w:rsidRDefault="00C62DFB" w:rsidP="009F6892">
                <w:r>
                  <w:rPr>
                    <w:rStyle w:val="SubtitleChar"/>
                    <w:b w:val="0"/>
                  </w:rPr>
                  <w:t>June 2020</w:t>
                </w:r>
              </w:p>
            </w:sdtContent>
          </w:sdt>
          <w:p w14:paraId="68A67A01" w14:textId="77777777" w:rsidR="00D077E9" w:rsidRDefault="00D077E9" w:rsidP="009F6892">
            <w:pPr>
              <w:rPr>
                <w:noProof/>
                <w:sz w:val="10"/>
                <w:szCs w:val="10"/>
              </w:rPr>
            </w:pPr>
            <w:r w:rsidRPr="00D86945">
              <w:rPr>
                <w:noProof/>
                <w:sz w:val="10"/>
                <w:szCs w:val="10"/>
                <w:lang w:val="en-GB" w:eastAsia="en-GB"/>
              </w:rPr>
              <mc:AlternateContent>
                <mc:Choice Requires="wps">
                  <w:drawing>
                    <wp:inline distT="0" distB="0" distL="0" distR="0" wp14:anchorId="14A58166" wp14:editId="2C61E452">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62954D"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55A3774A" w14:textId="33851992" w:rsidR="00D077E9" w:rsidRDefault="00D077E9" w:rsidP="009F6892">
            <w:pPr>
              <w:rPr>
                <w:noProof/>
                <w:sz w:val="10"/>
                <w:szCs w:val="10"/>
              </w:rPr>
            </w:pPr>
          </w:p>
          <w:p w14:paraId="7B24468B" w14:textId="77777777" w:rsidR="00D077E9" w:rsidRDefault="00D077E9" w:rsidP="009F6892">
            <w:pPr>
              <w:rPr>
                <w:noProof/>
                <w:sz w:val="10"/>
                <w:szCs w:val="10"/>
              </w:rPr>
            </w:pPr>
          </w:p>
          <w:p w14:paraId="39B33B95" w14:textId="235293D1" w:rsidR="00156468" w:rsidRDefault="00156468" w:rsidP="009F6892">
            <w:r>
              <w:t>A4W Innovation CIC</w:t>
            </w:r>
          </w:p>
          <w:p w14:paraId="2C018AFD" w14:textId="45AA40F7" w:rsidR="00D077E9" w:rsidRDefault="00D077E9" w:rsidP="009F6892">
            <w:r w:rsidRPr="00B231E5">
              <w:t>Authored by:</w:t>
            </w:r>
            <w:r>
              <w:t xml:space="preserve"> </w:t>
            </w:r>
            <w:r w:rsidR="00156468">
              <w:t xml:space="preserve">Mike &amp; </w:t>
            </w:r>
            <w:r w:rsidR="00210C8B">
              <w:t>Sara</w:t>
            </w:r>
          </w:p>
          <w:p w14:paraId="523DC6CE" w14:textId="7652D712" w:rsidR="00D077E9" w:rsidRPr="00D86945" w:rsidRDefault="00D077E9" w:rsidP="009F6892">
            <w:pPr>
              <w:rPr>
                <w:noProof/>
                <w:sz w:val="10"/>
                <w:szCs w:val="10"/>
              </w:rPr>
            </w:pPr>
          </w:p>
        </w:tc>
      </w:tr>
    </w:tbl>
    <w:p w14:paraId="5DB3DBC7" w14:textId="181F4BD0" w:rsidR="00D077E9" w:rsidRDefault="0086559C" w:rsidP="009F6892">
      <w:pPr>
        <w:spacing w:after="200"/>
      </w:pPr>
      <w:r>
        <w:rPr>
          <w:noProof/>
        </w:rPr>
        <w:drawing>
          <wp:anchor distT="0" distB="0" distL="114300" distR="114300" simplePos="0" relativeHeight="251671552" behindDoc="1" locked="0" layoutInCell="1" allowOverlap="1" wp14:anchorId="796EDC11" wp14:editId="0FABB13B">
            <wp:simplePos x="0" y="0"/>
            <wp:positionH relativeFrom="margin">
              <wp:posOffset>4507865</wp:posOffset>
            </wp:positionH>
            <wp:positionV relativeFrom="paragraph">
              <wp:posOffset>7733665</wp:posOffset>
            </wp:positionV>
            <wp:extent cx="2183292" cy="864000"/>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3292" cy="86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57366BC1" wp14:editId="27EEF017">
            <wp:simplePos x="0" y="0"/>
            <wp:positionH relativeFrom="column">
              <wp:posOffset>-295910</wp:posOffset>
            </wp:positionH>
            <wp:positionV relativeFrom="paragraph">
              <wp:posOffset>7734300</wp:posOffset>
            </wp:positionV>
            <wp:extent cx="1918370" cy="864000"/>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8370" cy="86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5CA68EEC" wp14:editId="7913C810">
            <wp:simplePos x="0" y="0"/>
            <wp:positionH relativeFrom="margin">
              <wp:align>center</wp:align>
            </wp:positionH>
            <wp:positionV relativeFrom="paragraph">
              <wp:posOffset>7738399</wp:posOffset>
            </wp:positionV>
            <wp:extent cx="1548182" cy="864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8182" cy="8640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9264" behindDoc="1" locked="0" layoutInCell="1" allowOverlap="1" wp14:anchorId="2C0DD875" wp14:editId="2D417977">
                <wp:simplePos x="0" y="0"/>
                <wp:positionH relativeFrom="column">
                  <wp:posOffset>-748453</wp:posOffset>
                </wp:positionH>
                <wp:positionV relativeFrom="page">
                  <wp:posOffset>6671733</wp:posOffset>
                </wp:positionV>
                <wp:extent cx="7882466" cy="3395134"/>
                <wp:effectExtent l="0" t="0" r="4445" b="0"/>
                <wp:wrapNone/>
                <wp:docPr id="2" name="Rectangle 2" descr="colored rectangle"/>
                <wp:cNvGraphicFramePr/>
                <a:graphic xmlns:a="http://schemas.openxmlformats.org/drawingml/2006/main">
                  <a:graphicData uri="http://schemas.microsoft.com/office/word/2010/wordprocessingShape">
                    <wps:wsp>
                      <wps:cNvSpPr/>
                      <wps:spPr>
                        <a:xfrm>
                          <a:off x="0" y="0"/>
                          <a:ext cx="7882466" cy="33951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4A59A" id="Rectangle 2" o:spid="_x0000_s1026" alt="colored rectangle" style="position:absolute;margin-left:-58.95pt;margin-top:525.35pt;width:620.65pt;height:26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" fillcolor="#34aba2 [3206]" stroked="f" strokeweight="2pt">
                <w10:wrap anchory="page"/>
              </v:rect>
            </w:pict>
          </mc:Fallback>
        </mc:AlternateContent>
      </w:r>
      <w:r w:rsidR="00D077E9">
        <w:br w:type="page"/>
      </w:r>
    </w:p>
    <w:tbl>
      <w:tblPr>
        <w:tblpPr w:leftFromText="180" w:rightFromText="180" w:vertAnchor="text" w:horzAnchor="margin" w:tblpY="-307"/>
        <w:tblW w:w="10344" w:type="dxa"/>
        <w:tblCellMar>
          <w:left w:w="0" w:type="dxa"/>
          <w:right w:w="0" w:type="dxa"/>
        </w:tblCellMar>
        <w:tblLook w:val="0000" w:firstRow="0" w:lastRow="0" w:firstColumn="0" w:lastColumn="0" w:noHBand="0" w:noVBand="0"/>
      </w:tblPr>
      <w:tblGrid>
        <w:gridCol w:w="10344"/>
      </w:tblGrid>
      <w:tr w:rsidR="00345509" w14:paraId="1D0AC8F9" w14:textId="77777777" w:rsidTr="00345509">
        <w:trPr>
          <w:trHeight w:val="3693"/>
        </w:trPr>
        <w:tc>
          <w:tcPr>
            <w:tcW w:w="10344" w:type="dxa"/>
          </w:tcPr>
          <w:sdt>
            <w:sdtPr>
              <w:rPr>
                <w:rFonts w:asciiTheme="minorHAnsi" w:hAnsiTheme="minorHAnsi" w:cstheme="minorHAnsi"/>
                <w:b w:val="0"/>
                <w:color w:val="082A75" w:themeColor="text2"/>
                <w:kern w:val="0"/>
                <w:sz w:val="36"/>
                <w:szCs w:val="26"/>
              </w:rPr>
              <w:id w:val="1660650702"/>
              <w:placeholder>
                <w:docPart w:val="F95CA14F891C45E89FED68CBD90DEFB2"/>
              </w:placeholder>
              <w15:dataBinding w:prefixMappings="xmlns:ns0='http://schemas.microsoft.com/temp/samples' " w:xpath="/ns0:employees[1]/ns0:employee[1]/ns0:CompanyName[1]" w:storeItemID="{00000000-0000-0000-0000-000000000000}"/>
              <w15:appearance w15:val="hidden"/>
            </w:sdtPr>
            <w:sdtEndPr>
              <w:rPr>
                <w:b/>
                <w:color w:val="061F57" w:themeColor="text2" w:themeShade="BF"/>
              </w:rPr>
            </w:sdtEndPr>
            <w:sdtContent>
              <w:p w14:paraId="5803549B" w14:textId="77777777" w:rsidR="00345509" w:rsidRPr="00514878" w:rsidRDefault="00345509" w:rsidP="009F6892">
                <w:pPr>
                  <w:pStyle w:val="Heading1"/>
                  <w:rPr>
                    <w:rFonts w:asciiTheme="minorHAnsi" w:hAnsiTheme="minorHAnsi" w:cstheme="minorHAnsi"/>
                  </w:rPr>
                </w:pPr>
                <w:r w:rsidRPr="00514878">
                  <w:rPr>
                    <w:rFonts w:asciiTheme="minorHAnsi" w:hAnsiTheme="minorHAnsi" w:cstheme="minorHAnsi"/>
                  </w:rPr>
                  <w:t>Mind The Gap / Cofiwch y Bwlch</w:t>
                </w:r>
              </w:p>
              <w:p w14:paraId="12D1AD0E" w14:textId="77777777" w:rsidR="00345509" w:rsidRPr="009F6892" w:rsidRDefault="00345509" w:rsidP="009F6892">
                <w:pPr>
                  <w:pStyle w:val="Heading2"/>
                  <w:spacing w:line="276" w:lineRule="auto"/>
                  <w:rPr>
                    <w:rFonts w:cstheme="minorHAnsi"/>
                    <w:b/>
                    <w:color w:val="061F57" w:themeColor="text2" w:themeShade="BF"/>
                  </w:rPr>
                </w:pPr>
                <w:r w:rsidRPr="009F6892">
                  <w:rPr>
                    <w:rFonts w:cstheme="minorHAnsi"/>
                    <w:b/>
                    <w:color w:val="061F57" w:themeColor="text2" w:themeShade="BF"/>
                  </w:rPr>
                  <w:t xml:space="preserve">Pilot Study: Bridging the intergenerational divide in rural Ceredigion communities. </w:t>
                </w:r>
              </w:p>
            </w:sdtContent>
          </w:sdt>
          <w:p w14:paraId="10E8B766" w14:textId="77777777" w:rsidR="00345509" w:rsidRPr="00514878" w:rsidRDefault="00345509" w:rsidP="009F6892">
            <w:pPr>
              <w:pStyle w:val="Heading1"/>
              <w:rPr>
                <w:rFonts w:asciiTheme="minorHAnsi" w:hAnsiTheme="minorHAnsi" w:cstheme="minorHAnsi"/>
              </w:rPr>
            </w:pPr>
            <w:r w:rsidRPr="00514878">
              <w:rPr>
                <w:rFonts w:asciiTheme="minorHAnsi" w:hAnsiTheme="minorHAnsi" w:cstheme="minorHAnsi"/>
              </w:rPr>
              <w:t>Summary</w:t>
            </w:r>
          </w:p>
          <w:p w14:paraId="4AD07834" w14:textId="76D64315" w:rsidR="00345509" w:rsidRPr="00514878" w:rsidRDefault="00345509" w:rsidP="009F6892">
            <w:pPr>
              <w:pStyle w:val="Heading1"/>
              <w:rPr>
                <w:rFonts w:asciiTheme="minorHAnsi" w:hAnsiTheme="minorHAnsi" w:cstheme="minorHAnsi"/>
                <w:b w:val="0"/>
                <w:sz w:val="28"/>
                <w:szCs w:val="28"/>
              </w:rPr>
            </w:pPr>
            <w:r w:rsidRPr="00514878">
              <w:rPr>
                <w:rFonts w:asciiTheme="minorHAnsi" w:hAnsiTheme="minorHAnsi" w:cstheme="minorHAnsi"/>
                <w:b w:val="0"/>
                <w:sz w:val="28"/>
                <w:szCs w:val="28"/>
              </w:rPr>
              <w:t>Towards the end of 2020 A4W facilitated three induction and ideas generating workshops with 53 pupils age range from 9 years old to 16 years old from three schools in South West Wales. Three fact fin</w:t>
            </w:r>
            <w:r w:rsidR="00382FE5" w:rsidRPr="00514878">
              <w:rPr>
                <w:rFonts w:asciiTheme="minorHAnsi" w:hAnsiTheme="minorHAnsi" w:cstheme="minorHAnsi"/>
                <w:b w:val="0"/>
                <w:sz w:val="28"/>
                <w:szCs w:val="28"/>
              </w:rPr>
              <w:t xml:space="preserve">ding sessions with 3 managers, </w:t>
            </w:r>
            <w:r w:rsidR="00725681" w:rsidRPr="00514878">
              <w:rPr>
                <w:rFonts w:asciiTheme="minorHAnsi" w:hAnsiTheme="minorHAnsi" w:cstheme="minorHAnsi"/>
                <w:b w:val="0"/>
                <w:sz w:val="28"/>
                <w:szCs w:val="28"/>
              </w:rPr>
              <w:t>2</w:t>
            </w:r>
            <w:r w:rsidRPr="00514878">
              <w:rPr>
                <w:rFonts w:asciiTheme="minorHAnsi" w:hAnsiTheme="minorHAnsi" w:cstheme="minorHAnsi"/>
                <w:b w:val="0"/>
                <w:sz w:val="28"/>
                <w:szCs w:val="28"/>
              </w:rPr>
              <w:t xml:space="preserve"> deputy manager</w:t>
            </w:r>
            <w:r w:rsidR="00382FE5" w:rsidRPr="00514878">
              <w:rPr>
                <w:rFonts w:asciiTheme="minorHAnsi" w:hAnsiTheme="minorHAnsi" w:cstheme="minorHAnsi"/>
                <w:b w:val="0"/>
                <w:sz w:val="28"/>
                <w:szCs w:val="28"/>
              </w:rPr>
              <w:t>s</w:t>
            </w:r>
            <w:r w:rsidRPr="00514878">
              <w:rPr>
                <w:rFonts w:asciiTheme="minorHAnsi" w:hAnsiTheme="minorHAnsi" w:cstheme="minorHAnsi"/>
                <w:b w:val="0"/>
                <w:sz w:val="28"/>
                <w:szCs w:val="28"/>
              </w:rPr>
              <w:t xml:space="preserve">, 8 members of staff and 12 residents from three residential and day care </w:t>
            </w:r>
            <w:r w:rsidR="00BF2CB0" w:rsidRPr="00514878">
              <w:rPr>
                <w:rFonts w:asciiTheme="minorHAnsi" w:hAnsiTheme="minorHAnsi" w:cstheme="minorHAnsi"/>
                <w:b w:val="0"/>
                <w:sz w:val="28"/>
                <w:szCs w:val="28"/>
              </w:rPr>
              <w:t>centers</w:t>
            </w:r>
            <w:r w:rsidRPr="00514878">
              <w:rPr>
                <w:rFonts w:asciiTheme="minorHAnsi" w:hAnsiTheme="minorHAnsi" w:cstheme="minorHAnsi"/>
                <w:b w:val="0"/>
                <w:sz w:val="28"/>
                <w:szCs w:val="28"/>
              </w:rPr>
              <w:t xml:space="preserve"> in South West Ceredigion and contact </w:t>
            </w:r>
            <w:r w:rsidR="00172271" w:rsidRPr="00514878">
              <w:rPr>
                <w:rFonts w:asciiTheme="minorHAnsi" w:hAnsiTheme="minorHAnsi" w:cstheme="minorHAnsi"/>
                <w:b w:val="0"/>
                <w:sz w:val="28"/>
                <w:szCs w:val="28"/>
              </w:rPr>
              <w:t xml:space="preserve">with a number of </w:t>
            </w:r>
            <w:r w:rsidRPr="00514878">
              <w:rPr>
                <w:rFonts w:asciiTheme="minorHAnsi" w:hAnsiTheme="minorHAnsi" w:cstheme="minorHAnsi"/>
                <w:b w:val="0"/>
                <w:sz w:val="28"/>
                <w:szCs w:val="28"/>
              </w:rPr>
              <w:t>community groups and organisations, to initiate the start of a potential; co-produced</w:t>
            </w:r>
            <w:r w:rsidR="00D050BF" w:rsidRPr="00514878">
              <w:rPr>
                <w:rFonts w:asciiTheme="minorHAnsi" w:hAnsiTheme="minorHAnsi" w:cstheme="minorHAnsi"/>
                <w:b w:val="0"/>
                <w:sz w:val="28"/>
                <w:szCs w:val="28"/>
              </w:rPr>
              <w:t>,</w:t>
            </w:r>
            <w:r w:rsidRPr="00514878">
              <w:rPr>
                <w:rFonts w:asciiTheme="minorHAnsi" w:hAnsiTheme="minorHAnsi" w:cstheme="minorHAnsi"/>
                <w:b w:val="0"/>
                <w:sz w:val="28"/>
                <w:szCs w:val="28"/>
              </w:rPr>
              <w:t xml:space="preserve"> intergenerational, </w:t>
            </w:r>
            <w:r w:rsidR="00BF2CB0" w:rsidRPr="00514878">
              <w:rPr>
                <w:rFonts w:asciiTheme="minorHAnsi" w:hAnsiTheme="minorHAnsi" w:cstheme="minorHAnsi"/>
                <w:b w:val="0"/>
                <w:sz w:val="28"/>
                <w:szCs w:val="28"/>
              </w:rPr>
              <w:t>community-based</w:t>
            </w:r>
            <w:r w:rsidRPr="00514878">
              <w:rPr>
                <w:rFonts w:asciiTheme="minorHAnsi" w:hAnsiTheme="minorHAnsi" w:cstheme="minorHAnsi"/>
                <w:b w:val="0"/>
                <w:sz w:val="28"/>
                <w:szCs w:val="28"/>
              </w:rPr>
              <w:t xml:space="preserve"> intervention that begins the process of putting residential care homes and day care services more into the heart of each community.</w:t>
            </w:r>
          </w:p>
          <w:p w14:paraId="3AA04CEA" w14:textId="77777777" w:rsidR="00345509" w:rsidRPr="00514878" w:rsidRDefault="00345509" w:rsidP="009F6892">
            <w:pPr>
              <w:pStyle w:val="Heading1"/>
              <w:rPr>
                <w:rFonts w:asciiTheme="minorHAnsi" w:hAnsiTheme="minorHAnsi" w:cstheme="minorHAnsi"/>
                <w:b w:val="0"/>
                <w:sz w:val="28"/>
                <w:szCs w:val="28"/>
              </w:rPr>
            </w:pPr>
            <w:r w:rsidRPr="00514878">
              <w:rPr>
                <w:rFonts w:asciiTheme="minorHAnsi" w:hAnsiTheme="minorHAnsi" w:cstheme="minorHAnsi"/>
                <w:b w:val="0"/>
                <w:sz w:val="28"/>
                <w:szCs w:val="28"/>
              </w:rPr>
              <w:t>This practical fact finding intervention had the framework of a full day intergenerational ‘tea party’, hosted by each of the r</w:t>
            </w:r>
            <w:r w:rsidR="00725681" w:rsidRPr="00514878">
              <w:rPr>
                <w:rFonts w:asciiTheme="minorHAnsi" w:hAnsiTheme="minorHAnsi" w:cstheme="minorHAnsi"/>
                <w:b w:val="0"/>
                <w:sz w:val="28"/>
                <w:szCs w:val="28"/>
              </w:rPr>
              <w:t>esidential care home centres -</w:t>
            </w:r>
            <w:r w:rsidR="00382FE5" w:rsidRPr="00514878">
              <w:rPr>
                <w:rFonts w:asciiTheme="minorHAnsi" w:hAnsiTheme="minorHAnsi" w:cstheme="minorHAnsi"/>
                <w:b w:val="0"/>
                <w:sz w:val="28"/>
                <w:szCs w:val="28"/>
              </w:rPr>
              <w:t>Hafa</w:t>
            </w:r>
            <w:r w:rsidRPr="00514878">
              <w:rPr>
                <w:rFonts w:asciiTheme="minorHAnsi" w:hAnsiTheme="minorHAnsi" w:cstheme="minorHAnsi"/>
                <w:b w:val="0"/>
                <w:sz w:val="28"/>
                <w:szCs w:val="28"/>
              </w:rPr>
              <w:t xml:space="preserve">n </w:t>
            </w:r>
            <w:r w:rsidR="00382FE5" w:rsidRPr="00514878">
              <w:rPr>
                <w:rFonts w:asciiTheme="minorHAnsi" w:hAnsiTheme="minorHAnsi" w:cstheme="minorHAnsi"/>
                <w:b w:val="0"/>
                <w:sz w:val="28"/>
                <w:szCs w:val="28"/>
              </w:rPr>
              <w:t xml:space="preserve">y Waun, Aberystwyth; Bryntirion Tregaron and Hafan Deg </w:t>
            </w:r>
            <w:r w:rsidRPr="00514878">
              <w:rPr>
                <w:rFonts w:asciiTheme="minorHAnsi" w:hAnsiTheme="minorHAnsi" w:cstheme="minorHAnsi"/>
                <w:b w:val="0"/>
                <w:sz w:val="28"/>
                <w:szCs w:val="28"/>
              </w:rPr>
              <w:t>Lampeter with a number of school pupils from each of the lo</w:t>
            </w:r>
            <w:r w:rsidR="00382FE5" w:rsidRPr="00514878">
              <w:rPr>
                <w:rFonts w:asciiTheme="minorHAnsi" w:hAnsiTheme="minorHAnsi" w:cstheme="minorHAnsi"/>
                <w:b w:val="0"/>
                <w:sz w:val="28"/>
                <w:szCs w:val="28"/>
              </w:rPr>
              <w:t>cal schools: (Penglais, Bro Pedr,</w:t>
            </w:r>
            <w:r w:rsidRPr="00514878">
              <w:rPr>
                <w:rFonts w:asciiTheme="minorHAnsi" w:hAnsiTheme="minorHAnsi" w:cstheme="minorHAnsi"/>
                <w:b w:val="0"/>
                <w:sz w:val="28"/>
                <w:szCs w:val="28"/>
              </w:rPr>
              <w:t xml:space="preserve"> Ysgol Henry Richards) leading on the facilitating of the interactions and conversations, with residents, staff, family members and invited members of the local surrounding community.</w:t>
            </w:r>
          </w:p>
          <w:p w14:paraId="32B387AC" w14:textId="77777777" w:rsidR="00345509" w:rsidRPr="00514878" w:rsidRDefault="00345509" w:rsidP="009F6892">
            <w:pPr>
              <w:pStyle w:val="Heading1"/>
              <w:rPr>
                <w:rFonts w:asciiTheme="minorHAnsi" w:hAnsiTheme="minorHAnsi" w:cstheme="minorHAnsi"/>
                <w:b w:val="0"/>
                <w:sz w:val="28"/>
                <w:szCs w:val="28"/>
              </w:rPr>
            </w:pPr>
            <w:r w:rsidRPr="00514878">
              <w:rPr>
                <w:rFonts w:asciiTheme="minorHAnsi" w:hAnsiTheme="minorHAnsi" w:cstheme="minorHAnsi"/>
                <w:b w:val="0"/>
                <w:sz w:val="28"/>
                <w:szCs w:val="28"/>
              </w:rPr>
              <w:t xml:space="preserve">Reminiscence artifacts, Creativity activities and </w:t>
            </w:r>
            <w:r w:rsidR="00382FE5" w:rsidRPr="00514878">
              <w:rPr>
                <w:rFonts w:asciiTheme="minorHAnsi" w:hAnsiTheme="minorHAnsi" w:cstheme="minorHAnsi"/>
                <w:b w:val="0"/>
                <w:sz w:val="28"/>
                <w:szCs w:val="28"/>
              </w:rPr>
              <w:t>tea party refreshments</w:t>
            </w:r>
            <w:r w:rsidRPr="00514878">
              <w:rPr>
                <w:rFonts w:asciiTheme="minorHAnsi" w:hAnsiTheme="minorHAnsi" w:cstheme="minorHAnsi"/>
                <w:b w:val="0"/>
                <w:sz w:val="28"/>
                <w:szCs w:val="28"/>
              </w:rPr>
              <w:t xml:space="preserve"> were the three main initial interventions employed for starting, holding and steering conversations between all the participants.</w:t>
            </w:r>
          </w:p>
          <w:p w14:paraId="2C68A315" w14:textId="77777777" w:rsidR="00725681" w:rsidRPr="00514878" w:rsidRDefault="00725681" w:rsidP="009F6892">
            <w:pPr>
              <w:pStyle w:val="Heading1"/>
              <w:rPr>
                <w:rFonts w:asciiTheme="minorHAnsi" w:hAnsiTheme="minorHAnsi" w:cstheme="minorHAnsi"/>
                <w:b w:val="0"/>
                <w:sz w:val="28"/>
                <w:szCs w:val="28"/>
              </w:rPr>
            </w:pPr>
            <w:r w:rsidRPr="00514878">
              <w:rPr>
                <w:rFonts w:asciiTheme="minorHAnsi" w:hAnsiTheme="minorHAnsi" w:cstheme="minorHAnsi"/>
                <w:b w:val="0"/>
                <w:sz w:val="28"/>
                <w:szCs w:val="28"/>
              </w:rPr>
              <w:t>A4W ran training sessions with 53 pupils and</w:t>
            </w:r>
            <w:r w:rsidR="00345509" w:rsidRPr="00514878">
              <w:rPr>
                <w:rFonts w:asciiTheme="minorHAnsi" w:hAnsiTheme="minorHAnsi" w:cstheme="minorHAnsi"/>
                <w:b w:val="0"/>
                <w:sz w:val="28"/>
                <w:szCs w:val="28"/>
              </w:rPr>
              <w:t xml:space="preserve"> 3 members of staff on t</w:t>
            </w:r>
            <w:r w:rsidRPr="00514878">
              <w:rPr>
                <w:rFonts w:asciiTheme="minorHAnsi" w:hAnsiTheme="minorHAnsi" w:cstheme="minorHAnsi"/>
                <w:b w:val="0"/>
                <w:sz w:val="28"/>
                <w:szCs w:val="28"/>
              </w:rPr>
              <w:t xml:space="preserve">he three school induction days. </w:t>
            </w:r>
          </w:p>
          <w:p w14:paraId="45452F0D" w14:textId="77777777" w:rsidR="00725681" w:rsidRPr="00514878" w:rsidRDefault="00725681" w:rsidP="009F6892">
            <w:pPr>
              <w:pStyle w:val="Heading1"/>
              <w:rPr>
                <w:rFonts w:asciiTheme="minorHAnsi" w:hAnsiTheme="minorHAnsi" w:cstheme="minorHAnsi"/>
                <w:b w:val="0"/>
                <w:sz w:val="28"/>
                <w:szCs w:val="28"/>
              </w:rPr>
            </w:pPr>
            <w:r w:rsidRPr="00514878">
              <w:rPr>
                <w:rFonts w:asciiTheme="minorHAnsi" w:hAnsiTheme="minorHAnsi" w:cstheme="minorHAnsi"/>
                <w:b w:val="0"/>
                <w:sz w:val="28"/>
                <w:szCs w:val="28"/>
              </w:rPr>
              <w:t>M</w:t>
            </w:r>
            <w:r w:rsidR="00CA7BA2" w:rsidRPr="00514878">
              <w:rPr>
                <w:rFonts w:asciiTheme="minorHAnsi" w:hAnsiTheme="minorHAnsi" w:cstheme="minorHAnsi"/>
                <w:b w:val="0"/>
                <w:sz w:val="28"/>
                <w:szCs w:val="28"/>
              </w:rPr>
              <w:t>eetings with 14 centre staff members and 12</w:t>
            </w:r>
            <w:r w:rsidR="00345509" w:rsidRPr="00514878">
              <w:rPr>
                <w:rFonts w:asciiTheme="minorHAnsi" w:hAnsiTheme="minorHAnsi" w:cstheme="minorHAnsi"/>
                <w:b w:val="0"/>
                <w:sz w:val="28"/>
                <w:szCs w:val="28"/>
              </w:rPr>
              <w:t xml:space="preserve"> residents</w:t>
            </w:r>
            <w:r w:rsidRPr="00514878">
              <w:rPr>
                <w:rFonts w:asciiTheme="minorHAnsi" w:hAnsiTheme="minorHAnsi" w:cstheme="minorHAnsi"/>
                <w:b w:val="0"/>
                <w:sz w:val="28"/>
                <w:szCs w:val="28"/>
              </w:rPr>
              <w:t xml:space="preserve"> in prior discussions about the project</w:t>
            </w:r>
            <w:r w:rsidR="00345509" w:rsidRPr="00514878">
              <w:rPr>
                <w:rFonts w:asciiTheme="minorHAnsi" w:hAnsiTheme="minorHAnsi" w:cstheme="minorHAnsi"/>
                <w:b w:val="0"/>
                <w:sz w:val="28"/>
                <w:szCs w:val="28"/>
              </w:rPr>
              <w:t xml:space="preserve">. </w:t>
            </w:r>
          </w:p>
          <w:p w14:paraId="0A2AD813" w14:textId="51537C73" w:rsidR="00725681" w:rsidRPr="00514878" w:rsidRDefault="00345509" w:rsidP="009F6892">
            <w:pPr>
              <w:pStyle w:val="Heading1"/>
              <w:rPr>
                <w:rFonts w:asciiTheme="minorHAnsi" w:hAnsiTheme="minorHAnsi" w:cstheme="minorHAnsi"/>
                <w:b w:val="0"/>
                <w:sz w:val="28"/>
                <w:szCs w:val="28"/>
              </w:rPr>
            </w:pPr>
            <w:r w:rsidRPr="00514878">
              <w:rPr>
                <w:rFonts w:asciiTheme="minorHAnsi" w:hAnsiTheme="minorHAnsi" w:cstheme="minorHAnsi"/>
                <w:b w:val="0"/>
                <w:sz w:val="28"/>
                <w:szCs w:val="28"/>
              </w:rPr>
              <w:t>A</w:t>
            </w:r>
            <w:r w:rsidR="00CA7BA2" w:rsidRPr="00514878">
              <w:rPr>
                <w:rFonts w:asciiTheme="minorHAnsi" w:hAnsiTheme="minorHAnsi" w:cstheme="minorHAnsi"/>
                <w:b w:val="0"/>
                <w:sz w:val="28"/>
                <w:szCs w:val="28"/>
              </w:rPr>
              <w:t xml:space="preserve"> total number of 82</w:t>
            </w:r>
            <w:r w:rsidR="00725681" w:rsidRPr="00514878">
              <w:rPr>
                <w:rFonts w:asciiTheme="minorHAnsi" w:hAnsiTheme="minorHAnsi" w:cstheme="minorHAnsi"/>
                <w:b w:val="0"/>
                <w:sz w:val="28"/>
                <w:szCs w:val="28"/>
              </w:rPr>
              <w:t xml:space="preserve"> </w:t>
            </w:r>
            <w:r w:rsidR="00CA7BA2" w:rsidRPr="00514878">
              <w:rPr>
                <w:rFonts w:asciiTheme="minorHAnsi" w:hAnsiTheme="minorHAnsi" w:cstheme="minorHAnsi"/>
                <w:b w:val="0"/>
                <w:sz w:val="28"/>
                <w:szCs w:val="28"/>
              </w:rPr>
              <w:t xml:space="preserve">children, </w:t>
            </w:r>
            <w:r w:rsidR="00725681" w:rsidRPr="00514878">
              <w:rPr>
                <w:rFonts w:asciiTheme="minorHAnsi" w:hAnsiTheme="minorHAnsi" w:cstheme="minorHAnsi"/>
                <w:b w:val="0"/>
                <w:sz w:val="28"/>
                <w:szCs w:val="28"/>
              </w:rPr>
              <w:t xml:space="preserve">young people and adults were involved in </w:t>
            </w:r>
            <w:r w:rsidR="00CA7BA2" w:rsidRPr="00514878">
              <w:rPr>
                <w:rFonts w:asciiTheme="minorHAnsi" w:hAnsiTheme="minorHAnsi" w:cstheme="minorHAnsi"/>
                <w:b w:val="0"/>
                <w:sz w:val="28"/>
                <w:szCs w:val="28"/>
              </w:rPr>
              <w:t xml:space="preserve">consulting and </w:t>
            </w:r>
            <w:r w:rsidR="00BF2CB0" w:rsidRPr="00514878">
              <w:rPr>
                <w:rFonts w:asciiTheme="minorHAnsi" w:hAnsiTheme="minorHAnsi" w:cstheme="minorHAnsi"/>
                <w:b w:val="0"/>
                <w:sz w:val="28"/>
                <w:szCs w:val="28"/>
              </w:rPr>
              <w:t>co-producing</w:t>
            </w:r>
            <w:r w:rsidR="00725681" w:rsidRPr="00514878">
              <w:rPr>
                <w:rFonts w:asciiTheme="minorHAnsi" w:hAnsiTheme="minorHAnsi" w:cstheme="minorHAnsi"/>
                <w:b w:val="0"/>
                <w:sz w:val="28"/>
                <w:szCs w:val="28"/>
              </w:rPr>
              <w:t xml:space="preserve"> the three </w:t>
            </w:r>
            <w:r w:rsidR="00CA7BA2" w:rsidRPr="00514878">
              <w:rPr>
                <w:rFonts w:asciiTheme="minorHAnsi" w:hAnsiTheme="minorHAnsi" w:cstheme="minorHAnsi"/>
                <w:b w:val="0"/>
                <w:sz w:val="28"/>
                <w:szCs w:val="28"/>
              </w:rPr>
              <w:t xml:space="preserve">intergenerational </w:t>
            </w:r>
            <w:r w:rsidR="00725681" w:rsidRPr="00514878">
              <w:rPr>
                <w:rFonts w:asciiTheme="minorHAnsi" w:hAnsiTheme="minorHAnsi" w:cstheme="minorHAnsi"/>
                <w:b w:val="0"/>
                <w:sz w:val="28"/>
                <w:szCs w:val="28"/>
              </w:rPr>
              <w:t>events</w:t>
            </w:r>
            <w:r w:rsidR="00CA7BA2" w:rsidRPr="00514878">
              <w:rPr>
                <w:rFonts w:asciiTheme="minorHAnsi" w:hAnsiTheme="minorHAnsi" w:cstheme="minorHAnsi"/>
                <w:b w:val="0"/>
                <w:sz w:val="28"/>
                <w:szCs w:val="28"/>
              </w:rPr>
              <w:t xml:space="preserve"> </w:t>
            </w:r>
          </w:p>
          <w:p w14:paraId="28AFF5EB" w14:textId="77777777" w:rsidR="00345509" w:rsidRPr="00514878" w:rsidRDefault="004C0C78" w:rsidP="009F6892">
            <w:pPr>
              <w:pStyle w:val="Heading1"/>
              <w:rPr>
                <w:rFonts w:asciiTheme="minorHAnsi" w:hAnsiTheme="minorHAnsi" w:cstheme="minorHAnsi"/>
                <w:b w:val="0"/>
                <w:sz w:val="28"/>
                <w:szCs w:val="28"/>
              </w:rPr>
            </w:pPr>
            <w:r w:rsidRPr="00514878">
              <w:rPr>
                <w:rFonts w:asciiTheme="minorHAnsi" w:hAnsiTheme="minorHAnsi" w:cstheme="minorHAnsi"/>
                <w:b w:val="0"/>
                <w:sz w:val="28"/>
                <w:szCs w:val="28"/>
              </w:rPr>
              <w:lastRenderedPageBreak/>
              <w:t>On each of the activity days</w:t>
            </w:r>
            <w:r w:rsidR="00345509" w:rsidRPr="00514878">
              <w:rPr>
                <w:rFonts w:asciiTheme="minorHAnsi" w:hAnsiTheme="minorHAnsi" w:cstheme="minorHAnsi"/>
                <w:b w:val="0"/>
                <w:sz w:val="28"/>
                <w:szCs w:val="28"/>
              </w:rPr>
              <w:t xml:space="preserve"> collectively 54 pupils participated, 61 residents, 13 members of staff and 9 visitors from the community. A total of 137 participating.</w:t>
            </w:r>
          </w:p>
          <w:p w14:paraId="017A07E0" w14:textId="77777777" w:rsidR="00345509" w:rsidRPr="00514878" w:rsidRDefault="00345509" w:rsidP="009F6892">
            <w:pPr>
              <w:pStyle w:val="Heading1"/>
              <w:rPr>
                <w:rFonts w:asciiTheme="minorHAnsi" w:hAnsiTheme="minorHAnsi" w:cstheme="minorHAnsi"/>
                <w:b w:val="0"/>
                <w:sz w:val="28"/>
                <w:szCs w:val="28"/>
              </w:rPr>
            </w:pPr>
            <w:r w:rsidRPr="00514878">
              <w:rPr>
                <w:rFonts w:asciiTheme="minorHAnsi" w:hAnsiTheme="minorHAnsi" w:cstheme="minorHAnsi"/>
                <w:b w:val="0"/>
                <w:sz w:val="28"/>
                <w:szCs w:val="28"/>
              </w:rPr>
              <w:t>Feedback comments can be viewed in appendix</w:t>
            </w:r>
          </w:p>
          <w:p w14:paraId="418CC523" w14:textId="77777777" w:rsidR="00345509" w:rsidRPr="00514878" w:rsidRDefault="00345509" w:rsidP="009F6892">
            <w:pPr>
              <w:pStyle w:val="Heading1"/>
              <w:rPr>
                <w:rFonts w:asciiTheme="minorHAnsi" w:hAnsiTheme="minorHAnsi" w:cstheme="minorHAnsi"/>
              </w:rPr>
            </w:pPr>
            <w:r w:rsidRPr="00514878">
              <w:rPr>
                <w:rFonts w:asciiTheme="minorHAnsi" w:hAnsiTheme="minorHAnsi" w:cstheme="minorHAnsi"/>
              </w:rPr>
              <w:t>Introduction</w:t>
            </w:r>
          </w:p>
          <w:p w14:paraId="5073A25C" w14:textId="77777777" w:rsidR="00345509" w:rsidRPr="00514878" w:rsidRDefault="000233B7" w:rsidP="009F6892">
            <w:pPr>
              <w:pStyle w:val="Heading1"/>
              <w:rPr>
                <w:rFonts w:asciiTheme="minorHAnsi" w:hAnsiTheme="minorHAnsi" w:cstheme="minorHAnsi"/>
                <w:b w:val="0"/>
                <w:sz w:val="28"/>
              </w:rPr>
            </w:pPr>
            <w:r w:rsidRPr="00514878">
              <w:rPr>
                <w:rFonts w:asciiTheme="minorHAnsi" w:hAnsiTheme="minorHAnsi" w:cstheme="minorHAnsi"/>
                <w:b w:val="0"/>
                <w:sz w:val="28"/>
              </w:rPr>
              <w:t xml:space="preserve">How might we, </w:t>
            </w:r>
            <w:r w:rsidR="00345509" w:rsidRPr="00514878">
              <w:rPr>
                <w:rFonts w:asciiTheme="minorHAnsi" w:hAnsiTheme="minorHAnsi" w:cstheme="minorHAnsi"/>
                <w:b w:val="0"/>
                <w:sz w:val="28"/>
              </w:rPr>
              <w:t>together, develop positive collaborative partnerships in rural Ceredigion towns to co-create a community development project framewo</w:t>
            </w:r>
            <w:r w:rsidRPr="00514878">
              <w:rPr>
                <w:rFonts w:asciiTheme="minorHAnsi" w:hAnsiTheme="minorHAnsi" w:cstheme="minorHAnsi"/>
                <w:b w:val="0"/>
                <w:sz w:val="28"/>
              </w:rPr>
              <w:t>rk that bridges the gap between e</w:t>
            </w:r>
            <w:r w:rsidR="00345509" w:rsidRPr="00514878">
              <w:rPr>
                <w:rFonts w:asciiTheme="minorHAnsi" w:hAnsiTheme="minorHAnsi" w:cstheme="minorHAnsi"/>
                <w:b w:val="0"/>
                <w:sz w:val="28"/>
              </w:rPr>
              <w:t>lders</w:t>
            </w:r>
            <w:r w:rsidRPr="00514878">
              <w:rPr>
                <w:rFonts w:asciiTheme="minorHAnsi" w:hAnsiTheme="minorHAnsi" w:cstheme="minorHAnsi"/>
                <w:b w:val="0"/>
                <w:sz w:val="28"/>
              </w:rPr>
              <w:t>, residential homes, y</w:t>
            </w:r>
            <w:r w:rsidR="00345509" w:rsidRPr="00514878">
              <w:rPr>
                <w:rFonts w:asciiTheme="minorHAnsi" w:hAnsiTheme="minorHAnsi" w:cstheme="minorHAnsi"/>
                <w:b w:val="0"/>
                <w:sz w:val="28"/>
              </w:rPr>
              <w:t>oung people attending local schools and the wider community, social groups, clubs and organisations?</w:t>
            </w:r>
          </w:p>
          <w:p w14:paraId="7F289622" w14:textId="77777777" w:rsidR="00345509" w:rsidRPr="00514878" w:rsidRDefault="00345509" w:rsidP="009F6892">
            <w:pPr>
              <w:pStyle w:val="Heading1"/>
              <w:rPr>
                <w:rFonts w:asciiTheme="minorHAnsi" w:hAnsiTheme="minorHAnsi" w:cstheme="minorHAnsi"/>
                <w:b w:val="0"/>
                <w:sz w:val="28"/>
              </w:rPr>
            </w:pPr>
            <w:r w:rsidRPr="00514878">
              <w:rPr>
                <w:rFonts w:asciiTheme="minorHAnsi" w:hAnsiTheme="minorHAnsi" w:cstheme="minorHAnsi"/>
                <w:b w:val="0"/>
                <w:sz w:val="28"/>
              </w:rPr>
              <w:t>How might we go about creating a framework which puts each residential centre into the heart of each local community?</w:t>
            </w:r>
          </w:p>
          <w:p w14:paraId="53149A13" w14:textId="77777777" w:rsidR="00345509" w:rsidRPr="00514878" w:rsidRDefault="000233B7" w:rsidP="009F6892">
            <w:pPr>
              <w:pStyle w:val="Heading1"/>
              <w:rPr>
                <w:rFonts w:asciiTheme="minorHAnsi" w:hAnsiTheme="minorHAnsi" w:cstheme="minorHAnsi"/>
                <w:b w:val="0"/>
                <w:sz w:val="28"/>
              </w:rPr>
            </w:pPr>
            <w:r w:rsidRPr="00514878">
              <w:rPr>
                <w:rFonts w:asciiTheme="minorHAnsi" w:hAnsiTheme="minorHAnsi" w:cstheme="minorHAnsi"/>
                <w:b w:val="0"/>
                <w:sz w:val="28"/>
              </w:rPr>
              <w:t>And in the doing, what might</w:t>
            </w:r>
            <w:r w:rsidR="00345509" w:rsidRPr="00514878">
              <w:rPr>
                <w:rFonts w:asciiTheme="minorHAnsi" w:hAnsiTheme="minorHAnsi" w:cstheme="minorHAnsi"/>
                <w:b w:val="0"/>
                <w:sz w:val="28"/>
              </w:rPr>
              <w:t xml:space="preserve"> the potential benefits </w:t>
            </w:r>
            <w:r w:rsidRPr="00514878">
              <w:rPr>
                <w:rFonts w:asciiTheme="minorHAnsi" w:hAnsiTheme="minorHAnsi" w:cstheme="minorHAnsi"/>
                <w:b w:val="0"/>
                <w:sz w:val="28"/>
              </w:rPr>
              <w:t xml:space="preserve">be </w:t>
            </w:r>
            <w:r w:rsidR="00345509" w:rsidRPr="00514878">
              <w:rPr>
                <w:rFonts w:asciiTheme="minorHAnsi" w:hAnsiTheme="minorHAnsi" w:cstheme="minorHAnsi"/>
                <w:b w:val="0"/>
                <w:sz w:val="28"/>
              </w:rPr>
              <w:t>for all those individu</w:t>
            </w:r>
            <w:r w:rsidRPr="00514878">
              <w:rPr>
                <w:rFonts w:asciiTheme="minorHAnsi" w:hAnsiTheme="minorHAnsi" w:cstheme="minorHAnsi"/>
                <w:b w:val="0"/>
                <w:sz w:val="28"/>
              </w:rPr>
              <w:t>als, groups and</w:t>
            </w:r>
            <w:r w:rsidRPr="00570B2C">
              <w:rPr>
                <w:rFonts w:asciiTheme="minorHAnsi" w:hAnsiTheme="minorHAnsi" w:cstheme="minorHAnsi"/>
                <w:b w:val="0"/>
                <w:sz w:val="28"/>
                <w:lang w:val="en-GB"/>
              </w:rPr>
              <w:t xml:space="preserve"> organisations</w:t>
            </w:r>
            <w:r w:rsidR="00345509" w:rsidRPr="00514878">
              <w:rPr>
                <w:rFonts w:asciiTheme="minorHAnsi" w:hAnsiTheme="minorHAnsi" w:cstheme="minorHAnsi"/>
                <w:b w:val="0"/>
                <w:sz w:val="28"/>
              </w:rPr>
              <w:t>?</w:t>
            </w:r>
          </w:p>
          <w:p w14:paraId="5867B154" w14:textId="77777777" w:rsidR="00345509" w:rsidRPr="00514878" w:rsidRDefault="00345509" w:rsidP="009F6892">
            <w:pPr>
              <w:pStyle w:val="Content"/>
              <w:rPr>
                <w:rFonts w:cstheme="minorHAnsi"/>
                <w:color w:val="061F57" w:themeColor="text2" w:themeShade="BF"/>
              </w:rPr>
            </w:pPr>
          </w:p>
        </w:tc>
      </w:tr>
      <w:tr w:rsidR="00345509" w14:paraId="63968560" w14:textId="77777777" w:rsidTr="00345509">
        <w:trPr>
          <w:trHeight w:val="1977"/>
        </w:trPr>
        <w:tc>
          <w:tcPr>
            <w:tcW w:w="10344" w:type="dxa"/>
            <w:shd w:val="clear" w:color="auto" w:fill="F2F2F2" w:themeFill="background1" w:themeFillShade="F2"/>
            <w:vAlign w:val="center"/>
          </w:tcPr>
          <w:p w14:paraId="41CCA9AF" w14:textId="77777777" w:rsidR="00345509" w:rsidRPr="00DF027C" w:rsidRDefault="00345509" w:rsidP="009F6892">
            <w:pPr>
              <w:pStyle w:val="EmphasisText"/>
            </w:pPr>
            <w:r>
              <w:rPr>
                <w:noProof/>
                <w:lang w:val="en-GB" w:eastAsia="en-GB"/>
              </w:rPr>
              <w:lastRenderedPageBreak/>
              <mc:AlternateContent>
                <mc:Choice Requires="wps">
                  <w:drawing>
                    <wp:anchor distT="45720" distB="45720" distL="114300" distR="114300" simplePos="0" relativeHeight="251667456" behindDoc="1" locked="0" layoutInCell="1" allowOverlap="1" wp14:anchorId="74E94290" wp14:editId="33AB75B7">
                      <wp:simplePos x="0" y="0"/>
                      <wp:positionH relativeFrom="column">
                        <wp:posOffset>373380</wp:posOffset>
                      </wp:positionH>
                      <wp:positionV relativeFrom="paragraph">
                        <wp:posOffset>183515</wp:posOffset>
                      </wp:positionV>
                      <wp:extent cx="5886450" cy="1076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076325"/>
                              </a:xfrm>
                              <a:prstGeom prst="rect">
                                <a:avLst/>
                              </a:prstGeom>
                              <a:solidFill>
                                <a:srgbClr val="FFFFFF"/>
                              </a:solidFill>
                              <a:ln w="9525">
                                <a:solidFill>
                                  <a:srgbClr val="000000"/>
                                </a:solidFill>
                                <a:miter lim="800000"/>
                                <a:headEnd/>
                                <a:tailEnd/>
                              </a:ln>
                            </wps:spPr>
                            <wps:txbx>
                              <w:txbxContent>
                                <w:p w14:paraId="4FDD3643" w14:textId="77777777" w:rsidR="00570B2C" w:rsidRPr="00514878" w:rsidRDefault="00570B2C" w:rsidP="00345509">
                                  <w:pPr>
                                    <w:rPr>
                                      <w:color w:val="061F57" w:themeColor="text2" w:themeShade="BF"/>
                                      <w:sz w:val="36"/>
                                    </w:rPr>
                                  </w:pPr>
                                  <w:r w:rsidRPr="00514878">
                                    <w:rPr>
                                      <w:color w:val="061F57" w:themeColor="text2" w:themeShade="BF"/>
                                      <w:sz w:val="36"/>
                                    </w:rPr>
                                    <w:t xml:space="preserve">“The core economy is made up of countless undervalued and priceless human and social assets that make it possible for society to flourish” </w:t>
                                  </w:r>
                                  <w:r w:rsidRPr="00514878">
                                    <w:rPr>
                                      <w:color w:val="061F57" w:themeColor="text2" w:themeShade="BF"/>
                                      <w:sz w:val="36"/>
                                    </w:rPr>
                                    <w:tab/>
                                  </w:r>
                                  <w:r w:rsidRPr="00514878">
                                    <w:rPr>
                                      <w:color w:val="061F57" w:themeColor="text2" w:themeShade="BF"/>
                                      <w:sz w:val="36"/>
                                    </w:rPr>
                                    <w:tab/>
                                  </w:r>
                                  <w:r w:rsidRPr="00514878">
                                    <w:rPr>
                                      <w:color w:val="061F57" w:themeColor="text2" w:themeShade="BF"/>
                                    </w:rPr>
                                    <w:t>Eleanor Ostrom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7D297" id="Text Box 2" o:spid="_x0000_s1027" type="#_x0000_t202" style="position:absolute;margin-left:29.4pt;margin-top:14.45pt;width:463.5pt;height:84.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">
                      <v:textbox>
                        <w:txbxContent>
                          <w:p w:rsidR="00570B2C" w:rsidRPr="00514878" w:rsidRDefault="00570B2C" w:rsidP="00345509">
                            <w:pPr>
                              <w:rPr>
                                <w:color w:val="061F57" w:themeColor="text2" w:themeShade="BF"/>
                                <w:sz w:val="36"/>
                              </w:rPr>
                            </w:pPr>
                            <w:r w:rsidRPr="00514878">
                              <w:rPr>
                                <w:color w:val="061F57" w:themeColor="text2" w:themeShade="BF"/>
                                <w:sz w:val="36"/>
                              </w:rPr>
                              <w:t xml:space="preserve">“The core economy is made up of countless undervalued and priceless human and social assets that make it possible for society to flourish” </w:t>
                            </w:r>
                            <w:r w:rsidRPr="00514878">
                              <w:rPr>
                                <w:color w:val="061F57" w:themeColor="text2" w:themeShade="BF"/>
                                <w:sz w:val="36"/>
                              </w:rPr>
                              <w:tab/>
                            </w:r>
                            <w:r w:rsidRPr="00514878">
                              <w:rPr>
                                <w:color w:val="061F57" w:themeColor="text2" w:themeShade="BF"/>
                                <w:sz w:val="36"/>
                              </w:rPr>
                              <w:tab/>
                            </w:r>
                            <w:r w:rsidRPr="00514878">
                              <w:rPr>
                                <w:color w:val="061F57" w:themeColor="text2" w:themeShade="BF"/>
                              </w:rPr>
                              <w:t xml:space="preserve">Eleanor </w:t>
                            </w:r>
                            <w:proofErr w:type="spellStart"/>
                            <w:r w:rsidRPr="00514878">
                              <w:rPr>
                                <w:color w:val="061F57" w:themeColor="text2" w:themeShade="BF"/>
                              </w:rPr>
                              <w:t>Ostrom</w:t>
                            </w:r>
                            <w:proofErr w:type="spellEnd"/>
                          </w:p>
                        </w:txbxContent>
                      </v:textbox>
                      <w10:wrap type="square"/>
                    </v:shape>
                  </w:pict>
                </mc:Fallback>
              </mc:AlternateContent>
            </w:r>
          </w:p>
        </w:tc>
      </w:tr>
    </w:tbl>
    <w:p w14:paraId="208795CF" w14:textId="77777777" w:rsidR="0087605E" w:rsidRDefault="0087605E" w:rsidP="009F6892"/>
    <w:p w14:paraId="0C8AE930" w14:textId="77777777" w:rsidR="00D912DC" w:rsidRDefault="00D912DC" w:rsidP="009F6892"/>
    <w:p w14:paraId="482098C0" w14:textId="77777777" w:rsidR="00D912DC" w:rsidRPr="009F6892" w:rsidRDefault="00593A44" w:rsidP="009F6892">
      <w:pPr>
        <w:rPr>
          <w:b w:val="0"/>
          <w:color w:val="061F57" w:themeColor="text2" w:themeShade="BF"/>
        </w:rPr>
      </w:pPr>
      <w:r w:rsidRPr="00514878">
        <w:rPr>
          <w:b w:val="0"/>
          <w:color w:val="061F57" w:themeColor="text2" w:themeShade="BF"/>
        </w:rPr>
        <w:t>A4W Innovation CIC have been creating partnership opportunities, co-devising and facilitating creative community development interventions acr</w:t>
      </w:r>
      <w:r w:rsidR="003037B9" w:rsidRPr="00514878">
        <w:rPr>
          <w:b w:val="0"/>
          <w:color w:val="061F57" w:themeColor="text2" w:themeShade="BF"/>
        </w:rPr>
        <w:t xml:space="preserve">oss the three Counties of </w:t>
      </w:r>
      <w:r w:rsidRPr="00514878">
        <w:rPr>
          <w:b w:val="0"/>
          <w:color w:val="061F57" w:themeColor="text2" w:themeShade="BF"/>
        </w:rPr>
        <w:t>West W</w:t>
      </w:r>
      <w:r w:rsidR="00D912DC" w:rsidRPr="00514878">
        <w:rPr>
          <w:b w:val="0"/>
          <w:color w:val="061F57" w:themeColor="text2" w:themeShade="BF"/>
        </w:rPr>
        <w:t xml:space="preserve">ales since early 2010. </w:t>
      </w:r>
    </w:p>
    <w:p w14:paraId="2590CE13" w14:textId="77777777" w:rsidR="00D912DC" w:rsidRPr="00514878" w:rsidRDefault="00D912DC" w:rsidP="009F6892">
      <w:pPr>
        <w:rPr>
          <w:color w:val="061F57" w:themeColor="text2" w:themeShade="BF"/>
        </w:rPr>
      </w:pPr>
    </w:p>
    <w:p w14:paraId="3F3E7DF4" w14:textId="77777777" w:rsidR="00D912DC" w:rsidRPr="00514878" w:rsidRDefault="00D912DC" w:rsidP="009F6892">
      <w:pPr>
        <w:rPr>
          <w:b w:val="0"/>
          <w:color w:val="061F57" w:themeColor="text2" w:themeShade="BF"/>
        </w:rPr>
      </w:pPr>
      <w:r w:rsidRPr="00514878">
        <w:rPr>
          <w:b w:val="0"/>
          <w:color w:val="061F57" w:themeColor="text2" w:themeShade="BF"/>
        </w:rPr>
        <w:t xml:space="preserve">All our research, data collection, information gathering and anecdotal evidence have led us to believe that there is a vast reservoir of untapped individual and community assets, </w:t>
      </w:r>
      <w:r w:rsidR="003415CD" w:rsidRPr="00514878">
        <w:rPr>
          <w:b w:val="0"/>
          <w:color w:val="061F57" w:themeColor="text2" w:themeShade="BF"/>
        </w:rPr>
        <w:t>resources along with</w:t>
      </w:r>
      <w:r w:rsidRPr="00514878">
        <w:rPr>
          <w:b w:val="0"/>
          <w:color w:val="061F57" w:themeColor="text2" w:themeShade="BF"/>
        </w:rPr>
        <w:t xml:space="preserve"> a desire</w:t>
      </w:r>
      <w:r w:rsidR="003037B9" w:rsidRPr="00514878">
        <w:rPr>
          <w:b w:val="0"/>
          <w:color w:val="061F57" w:themeColor="text2" w:themeShade="BF"/>
        </w:rPr>
        <w:t xml:space="preserve"> for change, connectivity </w:t>
      </w:r>
      <w:r w:rsidRPr="00514878">
        <w:rPr>
          <w:b w:val="0"/>
          <w:color w:val="061F57" w:themeColor="text2" w:themeShade="BF"/>
        </w:rPr>
        <w:t>directly available within each and every community</w:t>
      </w:r>
      <w:r w:rsidR="003415CD" w:rsidRPr="00514878">
        <w:rPr>
          <w:b w:val="0"/>
          <w:color w:val="061F57" w:themeColor="text2" w:themeShade="BF"/>
        </w:rPr>
        <w:t xml:space="preserve"> for the use of those communities across all the silos: Education, Community, Health &amp; Wellbeing, Commerce, Residential settings.</w:t>
      </w:r>
    </w:p>
    <w:p w14:paraId="5B72C551" w14:textId="77777777" w:rsidR="003415CD" w:rsidRPr="00514878" w:rsidRDefault="003415CD" w:rsidP="009F6892">
      <w:pPr>
        <w:rPr>
          <w:b w:val="0"/>
          <w:color w:val="061F57" w:themeColor="text2" w:themeShade="BF"/>
        </w:rPr>
      </w:pPr>
    </w:p>
    <w:p w14:paraId="5D089FCC" w14:textId="77777777" w:rsidR="003415CD" w:rsidRPr="00514878" w:rsidRDefault="003415CD" w:rsidP="009F6892">
      <w:pPr>
        <w:rPr>
          <w:color w:val="061F57" w:themeColor="text2" w:themeShade="BF"/>
        </w:rPr>
      </w:pPr>
      <w:r w:rsidRPr="00514878">
        <w:rPr>
          <w:color w:val="061F57" w:themeColor="text2" w:themeShade="BF"/>
        </w:rPr>
        <w:t>Eleanor Ostrom – Nobel Prize for economics 2009 recipient talks about Co-production saying; “Co-production is a relationship where professionals and citizen’s share power to plan and deliver support together, recognizing that both partners have a vital contribution to make in order to improve the quality of life for people and communities.”</w:t>
      </w:r>
    </w:p>
    <w:p w14:paraId="2EE73A1D" w14:textId="77777777" w:rsidR="003415CD" w:rsidRPr="00514878" w:rsidRDefault="003415CD" w:rsidP="009F6892">
      <w:pPr>
        <w:rPr>
          <w:b w:val="0"/>
          <w:color w:val="061F57" w:themeColor="text2" w:themeShade="BF"/>
        </w:rPr>
      </w:pPr>
    </w:p>
    <w:p w14:paraId="77AD3EAD" w14:textId="77777777" w:rsidR="003D6258" w:rsidRPr="00514878" w:rsidRDefault="003415CD" w:rsidP="009F6892">
      <w:pPr>
        <w:rPr>
          <w:b w:val="0"/>
          <w:color w:val="061F57" w:themeColor="text2" w:themeShade="BF"/>
        </w:rPr>
      </w:pPr>
      <w:r w:rsidRPr="00514878">
        <w:rPr>
          <w:b w:val="0"/>
          <w:color w:val="061F57" w:themeColor="text2" w:themeShade="BF"/>
        </w:rPr>
        <w:t>I</w:t>
      </w:r>
      <w:r w:rsidR="007069F2" w:rsidRPr="00514878">
        <w:rPr>
          <w:b w:val="0"/>
          <w:color w:val="061F57" w:themeColor="text2" w:themeShade="BF"/>
        </w:rPr>
        <w:t xml:space="preserve">nspired by the support from our established local </w:t>
      </w:r>
      <w:r w:rsidRPr="00514878">
        <w:rPr>
          <w:b w:val="0"/>
          <w:color w:val="061F57" w:themeColor="text2" w:themeShade="BF"/>
        </w:rPr>
        <w:t>partnerships</w:t>
      </w:r>
      <w:r w:rsidR="007069F2" w:rsidRPr="00514878">
        <w:rPr>
          <w:b w:val="0"/>
          <w:color w:val="061F57" w:themeColor="text2" w:themeShade="BF"/>
        </w:rPr>
        <w:t>, armed with a raft of National agency collected data, reports and information gathered from meeting up with professionals from these various agencies and</w:t>
      </w:r>
      <w:r w:rsidR="007069F2" w:rsidRPr="00570B2C">
        <w:rPr>
          <w:b w:val="0"/>
          <w:color w:val="061F57" w:themeColor="text2" w:themeShade="BF"/>
          <w:lang w:val="en-GB"/>
        </w:rPr>
        <w:t xml:space="preserve"> organisations</w:t>
      </w:r>
      <w:r w:rsidR="007069F2" w:rsidRPr="00514878">
        <w:rPr>
          <w:b w:val="0"/>
          <w:color w:val="061F57" w:themeColor="text2" w:themeShade="BF"/>
        </w:rPr>
        <w:t xml:space="preserve">, as well as a recent airing of a television documentary that showed the differences made to young and old people alike through filming their interactions as school children visited a residential unit. </w:t>
      </w:r>
    </w:p>
    <w:p w14:paraId="4C4A7260" w14:textId="77777777" w:rsidR="003415CD" w:rsidRPr="00514878" w:rsidRDefault="00203E62" w:rsidP="009F6892">
      <w:pPr>
        <w:rPr>
          <w:b w:val="0"/>
          <w:color w:val="061F57" w:themeColor="text2" w:themeShade="BF"/>
        </w:rPr>
      </w:pPr>
      <w:r>
        <w:rPr>
          <w:b w:val="0"/>
          <w:color w:val="061F57" w:themeColor="text2" w:themeShade="BF"/>
        </w:rPr>
        <w:t>After discussions with our</w:t>
      </w:r>
      <w:r w:rsidRPr="00570B2C">
        <w:rPr>
          <w:b w:val="0"/>
          <w:color w:val="061F57" w:themeColor="text2" w:themeShade="BF"/>
          <w:lang w:val="en-GB"/>
        </w:rPr>
        <w:t xml:space="preserve"> Cynnal</w:t>
      </w:r>
      <w:r>
        <w:rPr>
          <w:b w:val="0"/>
          <w:color w:val="061F57" w:themeColor="text2" w:themeShade="BF"/>
        </w:rPr>
        <w:t xml:space="preserve"> y Cardi, Rural Communities Officer </w:t>
      </w:r>
      <w:r w:rsidR="007069F2" w:rsidRPr="00514878">
        <w:rPr>
          <w:b w:val="0"/>
          <w:color w:val="061F57" w:themeColor="text2" w:themeShade="BF"/>
        </w:rPr>
        <w:t>A4W put tog</w:t>
      </w:r>
      <w:r>
        <w:rPr>
          <w:b w:val="0"/>
          <w:color w:val="061F57" w:themeColor="text2" w:themeShade="BF"/>
        </w:rPr>
        <w:t xml:space="preserve">ether an expression of interest and subsequently a full </w:t>
      </w:r>
      <w:r w:rsidR="00994397" w:rsidRPr="00514878">
        <w:rPr>
          <w:b w:val="0"/>
          <w:color w:val="061F57" w:themeColor="text2" w:themeShade="BF"/>
        </w:rPr>
        <w:t xml:space="preserve">application </w:t>
      </w:r>
      <w:r>
        <w:rPr>
          <w:b w:val="0"/>
          <w:color w:val="061F57" w:themeColor="text2" w:themeShade="BF"/>
        </w:rPr>
        <w:t>to Cynnal y Cardi LEADER</w:t>
      </w:r>
      <w:r w:rsidR="007069F2" w:rsidRPr="00514878">
        <w:rPr>
          <w:b w:val="0"/>
          <w:color w:val="061F57" w:themeColor="text2" w:themeShade="BF"/>
        </w:rPr>
        <w:t xml:space="preserve">, to do an initial scoping exercise / creative intervention project that would begin building the platform for professionals </w:t>
      </w:r>
      <w:r w:rsidR="00120B8A" w:rsidRPr="00514878">
        <w:rPr>
          <w:b w:val="0"/>
          <w:color w:val="061F57" w:themeColor="text2" w:themeShade="BF"/>
        </w:rPr>
        <w:t xml:space="preserve">and local citizens to </w:t>
      </w:r>
      <w:r w:rsidR="007069F2" w:rsidRPr="00514878">
        <w:rPr>
          <w:b w:val="0"/>
          <w:color w:val="061F57" w:themeColor="text2" w:themeShade="BF"/>
        </w:rPr>
        <w:t>come together and explore their potential relationships</w:t>
      </w:r>
      <w:r w:rsidR="00120B8A" w:rsidRPr="00514878">
        <w:rPr>
          <w:b w:val="0"/>
          <w:color w:val="061F57" w:themeColor="text2" w:themeShade="BF"/>
        </w:rPr>
        <w:t>,</w:t>
      </w:r>
      <w:r w:rsidR="007069F2" w:rsidRPr="00514878">
        <w:rPr>
          <w:b w:val="0"/>
          <w:color w:val="061F57" w:themeColor="text2" w:themeShade="BF"/>
        </w:rPr>
        <w:t xml:space="preserve"> to</w:t>
      </w:r>
      <w:r w:rsidR="00A80B2B" w:rsidRPr="00514878">
        <w:rPr>
          <w:b w:val="0"/>
          <w:color w:val="061F57" w:themeColor="text2" w:themeShade="BF"/>
        </w:rPr>
        <w:t xml:space="preserve"> share power and begin to plan</w:t>
      </w:r>
      <w:r w:rsidR="007069F2" w:rsidRPr="00514878">
        <w:rPr>
          <w:b w:val="0"/>
          <w:color w:val="061F57" w:themeColor="text2" w:themeShade="BF"/>
        </w:rPr>
        <w:t xml:space="preserve"> </w:t>
      </w:r>
      <w:r w:rsidR="00A80B2B" w:rsidRPr="00514878">
        <w:rPr>
          <w:b w:val="0"/>
          <w:color w:val="061F57" w:themeColor="text2" w:themeShade="BF"/>
        </w:rPr>
        <w:t>and deliver support systems together that would begin to put isolated, on the fringes of the community, residential</w:t>
      </w:r>
      <w:r w:rsidR="00A80B2B" w:rsidRPr="00570B2C">
        <w:rPr>
          <w:b w:val="0"/>
          <w:color w:val="061F57" w:themeColor="text2" w:themeShade="BF"/>
          <w:lang w:val="en-GB"/>
        </w:rPr>
        <w:t xml:space="preserve"> centres</w:t>
      </w:r>
      <w:r w:rsidR="00A80B2B" w:rsidRPr="00514878">
        <w:rPr>
          <w:b w:val="0"/>
          <w:color w:val="061F57" w:themeColor="text2" w:themeShade="BF"/>
        </w:rPr>
        <w:t xml:space="preserve"> back into the heart of each community.</w:t>
      </w:r>
    </w:p>
    <w:p w14:paraId="5F12ACB5" w14:textId="77777777" w:rsidR="006B227D" w:rsidRPr="00345509" w:rsidRDefault="006B227D" w:rsidP="009F6892">
      <w:pPr>
        <w:rPr>
          <w:b w:val="0"/>
        </w:rPr>
      </w:pPr>
    </w:p>
    <w:p w14:paraId="6A7881CE" w14:textId="77777777" w:rsidR="006B227D" w:rsidRDefault="006B227D" w:rsidP="009F6892"/>
    <w:tbl>
      <w:tblPr>
        <w:tblW w:w="10344" w:type="dxa"/>
        <w:tblInd w:w="40" w:type="dxa"/>
        <w:tblCellMar>
          <w:left w:w="0" w:type="dxa"/>
          <w:right w:w="0" w:type="dxa"/>
        </w:tblCellMar>
        <w:tblLook w:val="0000" w:firstRow="0" w:lastRow="0" w:firstColumn="0" w:lastColumn="0" w:noHBand="0" w:noVBand="0"/>
      </w:tblPr>
      <w:tblGrid>
        <w:gridCol w:w="10344"/>
      </w:tblGrid>
      <w:tr w:rsidR="00824836" w:rsidRPr="00DF027C" w14:paraId="48778565" w14:textId="77777777" w:rsidTr="00226FDD">
        <w:trPr>
          <w:trHeight w:val="1977"/>
        </w:trPr>
        <w:tc>
          <w:tcPr>
            <w:tcW w:w="10344" w:type="dxa"/>
            <w:shd w:val="clear" w:color="auto" w:fill="F2F2F2" w:themeFill="background1" w:themeFillShade="F2"/>
            <w:vAlign w:val="center"/>
          </w:tcPr>
          <w:p w14:paraId="2C18A4D0" w14:textId="77777777" w:rsidR="00824836" w:rsidRPr="00DF027C" w:rsidRDefault="00824836" w:rsidP="009F6892">
            <w:pPr>
              <w:pStyle w:val="EmphasisText"/>
            </w:pPr>
            <w:r>
              <w:rPr>
                <w:noProof/>
                <w:lang w:val="en-GB" w:eastAsia="en-GB"/>
              </w:rPr>
              <mc:AlternateContent>
                <mc:Choice Requires="wps">
                  <w:drawing>
                    <wp:anchor distT="45720" distB="45720" distL="114300" distR="114300" simplePos="0" relativeHeight="251665408" behindDoc="1" locked="0" layoutInCell="1" allowOverlap="1" wp14:anchorId="53CFBA6E" wp14:editId="632FFCB4">
                      <wp:simplePos x="0" y="0"/>
                      <wp:positionH relativeFrom="column">
                        <wp:posOffset>373380</wp:posOffset>
                      </wp:positionH>
                      <wp:positionV relativeFrom="paragraph">
                        <wp:posOffset>180975</wp:posOffset>
                      </wp:positionV>
                      <wp:extent cx="5886450" cy="12573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257300"/>
                              </a:xfrm>
                              <a:prstGeom prst="rect">
                                <a:avLst/>
                              </a:prstGeom>
                              <a:solidFill>
                                <a:srgbClr val="FFFFFF"/>
                              </a:solidFill>
                              <a:ln w="9525">
                                <a:solidFill>
                                  <a:srgbClr val="000000"/>
                                </a:solidFill>
                                <a:miter lim="800000"/>
                                <a:headEnd/>
                                <a:tailEnd/>
                              </a:ln>
                            </wps:spPr>
                            <wps:txbx>
                              <w:txbxContent>
                                <w:p w14:paraId="2B114A9F" w14:textId="77777777" w:rsidR="00570B2C" w:rsidRPr="00514878" w:rsidRDefault="00570B2C" w:rsidP="00824836">
                                  <w:pPr>
                                    <w:rPr>
                                      <w:color w:val="061F57" w:themeColor="text2" w:themeShade="BF"/>
                                      <w:sz w:val="36"/>
                                    </w:rPr>
                                  </w:pPr>
                                  <w:r w:rsidRPr="00514878">
                                    <w:rPr>
                                      <w:color w:val="061F57" w:themeColor="text2" w:themeShade="BF"/>
                                      <w:sz w:val="36"/>
                                    </w:rPr>
                                    <w:t>“If it takes a whole village to raise a child, it also takes a whole village to support, look after and care for our elders”</w:t>
                                  </w:r>
                                </w:p>
                                <w:p w14:paraId="51688137" w14:textId="77777777" w:rsidR="00570B2C" w:rsidRPr="00514878" w:rsidRDefault="00570B2C" w:rsidP="00824836">
                                  <w:pPr>
                                    <w:rPr>
                                      <w:color w:val="061F57" w:themeColor="text2" w:themeShade="BF"/>
                                      <w:szCs w:val="28"/>
                                    </w:rPr>
                                  </w:pPr>
                                  <w:r w:rsidRPr="00514878">
                                    <w:rPr>
                                      <w:color w:val="061F57" w:themeColor="text2" w:themeShade="BF"/>
                                      <w:szCs w:val="28"/>
                                    </w:rPr>
                                    <w:t>A carer - Compassionate, Creative, Co-produced Community hub project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CCD87" id="_x0000_s1028" type="#_x0000_t202" style="position:absolute;margin-left:29.4pt;margin-top:14.25pt;width:463.5pt;height:99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">
                      <v:textbox>
                        <w:txbxContent>
                          <w:p w:rsidR="00570B2C" w:rsidRPr="00514878" w:rsidRDefault="00570B2C" w:rsidP="00824836">
                            <w:pPr>
                              <w:rPr>
                                <w:color w:val="061F57" w:themeColor="text2" w:themeShade="BF"/>
                                <w:sz w:val="36"/>
                              </w:rPr>
                            </w:pPr>
                            <w:r w:rsidRPr="00514878">
                              <w:rPr>
                                <w:color w:val="061F57" w:themeColor="text2" w:themeShade="BF"/>
                                <w:sz w:val="36"/>
                              </w:rPr>
                              <w:t>“If it takes a whole village to raise a child, it also takes a whole village to support, look after and care for our elders”</w:t>
                            </w:r>
                          </w:p>
                          <w:p w:rsidR="00570B2C" w:rsidRPr="00514878" w:rsidRDefault="00570B2C" w:rsidP="00824836">
                            <w:pPr>
                              <w:rPr>
                                <w:color w:val="061F57" w:themeColor="text2" w:themeShade="BF"/>
                                <w:szCs w:val="28"/>
                              </w:rPr>
                            </w:pPr>
                            <w:r w:rsidRPr="00514878">
                              <w:rPr>
                                <w:color w:val="061F57" w:themeColor="text2" w:themeShade="BF"/>
                                <w:szCs w:val="28"/>
                              </w:rPr>
                              <w:t xml:space="preserve">A </w:t>
                            </w:r>
                            <w:proofErr w:type="spellStart"/>
                            <w:r w:rsidRPr="00514878">
                              <w:rPr>
                                <w:color w:val="061F57" w:themeColor="text2" w:themeShade="BF"/>
                                <w:szCs w:val="28"/>
                              </w:rPr>
                              <w:t>carer</w:t>
                            </w:r>
                            <w:proofErr w:type="spellEnd"/>
                            <w:r w:rsidRPr="00514878">
                              <w:rPr>
                                <w:color w:val="061F57" w:themeColor="text2" w:themeShade="BF"/>
                                <w:szCs w:val="28"/>
                              </w:rPr>
                              <w:t xml:space="preserve"> - Compassionate, Creative, Co-produced Community hub project participant</w:t>
                            </w:r>
                          </w:p>
                        </w:txbxContent>
                      </v:textbox>
                      <w10:wrap type="square"/>
                    </v:shape>
                  </w:pict>
                </mc:Fallback>
              </mc:AlternateContent>
            </w:r>
          </w:p>
        </w:tc>
      </w:tr>
    </w:tbl>
    <w:p w14:paraId="2C45589F" w14:textId="77777777" w:rsidR="003415CD" w:rsidRDefault="003415CD" w:rsidP="009F6892"/>
    <w:p w14:paraId="7B6598EF" w14:textId="77777777" w:rsidR="00994397" w:rsidRDefault="00994397" w:rsidP="009F6892"/>
    <w:p w14:paraId="03A90C7A" w14:textId="77777777" w:rsidR="009F6892" w:rsidRDefault="009F6892" w:rsidP="009F6892">
      <w:pPr>
        <w:pStyle w:val="Heading1"/>
      </w:pPr>
    </w:p>
    <w:p w14:paraId="07505D58" w14:textId="77777777" w:rsidR="00994397" w:rsidRDefault="00994397" w:rsidP="009F6892">
      <w:pPr>
        <w:pStyle w:val="Heading1"/>
      </w:pPr>
      <w:r>
        <w:t>Project Rationale</w:t>
      </w:r>
    </w:p>
    <w:p w14:paraId="3119B536" w14:textId="77777777" w:rsidR="00994397" w:rsidRDefault="00994397" w:rsidP="009F6892"/>
    <w:p w14:paraId="4249B3F4" w14:textId="77777777" w:rsidR="00ED3610" w:rsidRPr="00514878" w:rsidRDefault="009B3A64" w:rsidP="009F6892">
      <w:pPr>
        <w:rPr>
          <w:b w:val="0"/>
          <w:color w:val="061F57" w:themeColor="text2" w:themeShade="BF"/>
        </w:rPr>
      </w:pPr>
      <w:r w:rsidRPr="00514878">
        <w:rPr>
          <w:b w:val="0"/>
          <w:color w:val="061F57" w:themeColor="text2" w:themeShade="BF"/>
        </w:rPr>
        <w:t>The concept</w:t>
      </w:r>
      <w:r w:rsidR="00ED3610" w:rsidRPr="00514878">
        <w:rPr>
          <w:b w:val="0"/>
          <w:color w:val="061F57" w:themeColor="text2" w:themeShade="BF"/>
        </w:rPr>
        <w:t>ual</w:t>
      </w:r>
      <w:r w:rsidRPr="00514878">
        <w:rPr>
          <w:b w:val="0"/>
          <w:color w:val="061F57" w:themeColor="text2" w:themeShade="BF"/>
        </w:rPr>
        <w:t xml:space="preserve"> framework for Mind </w:t>
      </w:r>
      <w:r w:rsidR="00570B2C" w:rsidRPr="00514878">
        <w:rPr>
          <w:b w:val="0"/>
          <w:color w:val="061F57" w:themeColor="text2" w:themeShade="BF"/>
        </w:rPr>
        <w:t>the</w:t>
      </w:r>
      <w:r w:rsidRPr="00514878">
        <w:rPr>
          <w:b w:val="0"/>
          <w:color w:val="061F57" w:themeColor="text2" w:themeShade="BF"/>
        </w:rPr>
        <w:t xml:space="preserve"> Ga</w:t>
      </w:r>
      <w:r w:rsidR="00120B8A" w:rsidRPr="00514878">
        <w:rPr>
          <w:b w:val="0"/>
          <w:color w:val="061F57" w:themeColor="text2" w:themeShade="BF"/>
        </w:rPr>
        <w:t xml:space="preserve">p was largely informed from </w:t>
      </w:r>
      <w:r w:rsidRPr="00514878">
        <w:rPr>
          <w:b w:val="0"/>
          <w:color w:val="061F57" w:themeColor="text2" w:themeShade="BF"/>
        </w:rPr>
        <w:t>three major Community interventions projects</w:t>
      </w:r>
      <w:r w:rsidR="00120B8A" w:rsidRPr="00514878">
        <w:rPr>
          <w:b w:val="0"/>
          <w:color w:val="061F57" w:themeColor="text2" w:themeShade="BF"/>
        </w:rPr>
        <w:t xml:space="preserve"> facilitated by A4W</w:t>
      </w:r>
      <w:r w:rsidRPr="00514878">
        <w:rPr>
          <w:b w:val="0"/>
          <w:color w:val="061F57" w:themeColor="text2" w:themeShade="BF"/>
        </w:rPr>
        <w:t xml:space="preserve">. </w:t>
      </w:r>
    </w:p>
    <w:p w14:paraId="20898197" w14:textId="77777777" w:rsidR="00ED3610" w:rsidRPr="00514878" w:rsidRDefault="009B3A64" w:rsidP="009F6892">
      <w:pPr>
        <w:pStyle w:val="ListParagraph"/>
        <w:numPr>
          <w:ilvl w:val="0"/>
          <w:numId w:val="3"/>
        </w:numPr>
        <w:rPr>
          <w:b w:val="0"/>
          <w:color w:val="061F57" w:themeColor="text2" w:themeShade="BF"/>
        </w:rPr>
      </w:pPr>
      <w:r w:rsidRPr="00514878">
        <w:rPr>
          <w:b w:val="0"/>
          <w:color w:val="061F57" w:themeColor="text2" w:themeShade="BF"/>
        </w:rPr>
        <w:t>A creativity taster and asset mapping project</w:t>
      </w:r>
      <w:r w:rsidR="00ED3610" w:rsidRPr="00514878">
        <w:rPr>
          <w:b w:val="0"/>
          <w:color w:val="061F57" w:themeColor="text2" w:themeShade="BF"/>
        </w:rPr>
        <w:t xml:space="preserve"> community project</w:t>
      </w:r>
      <w:r w:rsidRPr="00514878">
        <w:rPr>
          <w:b w:val="0"/>
          <w:color w:val="061F57" w:themeColor="text2" w:themeShade="BF"/>
        </w:rPr>
        <w:t xml:space="preserve">. </w:t>
      </w:r>
      <w:r w:rsidR="00172271" w:rsidRPr="00514878">
        <w:rPr>
          <w:b w:val="0"/>
          <w:color w:val="061F57" w:themeColor="text2" w:themeShade="BF"/>
        </w:rPr>
        <w:t>2016 / 2017</w:t>
      </w:r>
    </w:p>
    <w:p w14:paraId="563D518D" w14:textId="77777777" w:rsidR="00ED3610" w:rsidRPr="00514878" w:rsidRDefault="00ED3610" w:rsidP="009F6892">
      <w:pPr>
        <w:pStyle w:val="ListParagraph"/>
        <w:numPr>
          <w:ilvl w:val="0"/>
          <w:numId w:val="3"/>
        </w:numPr>
        <w:rPr>
          <w:b w:val="0"/>
          <w:color w:val="061F57" w:themeColor="text2" w:themeShade="BF"/>
        </w:rPr>
      </w:pPr>
      <w:r w:rsidRPr="00514878">
        <w:rPr>
          <w:b w:val="0"/>
          <w:color w:val="061F57" w:themeColor="text2" w:themeShade="BF"/>
        </w:rPr>
        <w:t>A community weekly social drop in activity project.</w:t>
      </w:r>
      <w:r w:rsidR="00172271" w:rsidRPr="00514878">
        <w:rPr>
          <w:b w:val="0"/>
          <w:color w:val="061F57" w:themeColor="text2" w:themeShade="BF"/>
        </w:rPr>
        <w:t xml:space="preserve"> 2017 / 2020</w:t>
      </w:r>
    </w:p>
    <w:p w14:paraId="096E63F2" w14:textId="77777777" w:rsidR="00ED3610" w:rsidRPr="00514878" w:rsidRDefault="00ED3610" w:rsidP="009F6892">
      <w:pPr>
        <w:pStyle w:val="ListParagraph"/>
        <w:numPr>
          <w:ilvl w:val="0"/>
          <w:numId w:val="3"/>
        </w:numPr>
        <w:rPr>
          <w:b w:val="0"/>
          <w:color w:val="061F57" w:themeColor="text2" w:themeShade="BF"/>
        </w:rPr>
      </w:pPr>
      <w:r w:rsidRPr="00514878">
        <w:rPr>
          <w:b w:val="0"/>
          <w:color w:val="061F57" w:themeColor="text2" w:themeShade="BF"/>
        </w:rPr>
        <w:t>Three Community Story Studio projects</w:t>
      </w:r>
      <w:r w:rsidR="00120B8A" w:rsidRPr="00514878">
        <w:rPr>
          <w:b w:val="0"/>
          <w:color w:val="061F57" w:themeColor="text2" w:themeShade="BF"/>
        </w:rPr>
        <w:t xml:space="preserve"> across two counties</w:t>
      </w:r>
      <w:r w:rsidR="00172271" w:rsidRPr="00514878">
        <w:rPr>
          <w:b w:val="0"/>
          <w:color w:val="061F57" w:themeColor="text2" w:themeShade="BF"/>
        </w:rPr>
        <w:t xml:space="preserve"> 2018 / 2019</w:t>
      </w:r>
    </w:p>
    <w:p w14:paraId="6AFCE698" w14:textId="77777777" w:rsidR="009B3A64" w:rsidRPr="00514878" w:rsidRDefault="00120B8A" w:rsidP="009F6892">
      <w:pPr>
        <w:rPr>
          <w:color w:val="061F57" w:themeColor="text2" w:themeShade="BF"/>
        </w:rPr>
      </w:pPr>
      <w:r w:rsidRPr="00514878">
        <w:rPr>
          <w:b w:val="0"/>
          <w:color w:val="061F57" w:themeColor="text2" w:themeShade="BF"/>
        </w:rPr>
        <w:t xml:space="preserve"> </w:t>
      </w:r>
      <w:r w:rsidR="00570B2C" w:rsidRPr="00514878">
        <w:rPr>
          <w:b w:val="0"/>
          <w:color w:val="061F57" w:themeColor="text2" w:themeShade="BF"/>
        </w:rPr>
        <w:t>Citizens</w:t>
      </w:r>
      <w:r w:rsidRPr="00514878">
        <w:rPr>
          <w:b w:val="0"/>
          <w:color w:val="061F57" w:themeColor="text2" w:themeShade="BF"/>
        </w:rPr>
        <w:t xml:space="preserve"> were invited to share</w:t>
      </w:r>
      <w:r w:rsidR="00CF4B27" w:rsidRPr="00514878">
        <w:rPr>
          <w:b w:val="0"/>
          <w:color w:val="061F57" w:themeColor="text2" w:themeShade="BF"/>
        </w:rPr>
        <w:t xml:space="preserve"> their opinions on</w:t>
      </w:r>
      <w:r w:rsidR="00ED3610" w:rsidRPr="00514878">
        <w:rPr>
          <w:b w:val="0"/>
          <w:color w:val="061F57" w:themeColor="text2" w:themeShade="BF"/>
        </w:rPr>
        <w:t xml:space="preserve"> relevant</w:t>
      </w:r>
      <w:r w:rsidRPr="00514878">
        <w:rPr>
          <w:b w:val="0"/>
          <w:color w:val="061F57" w:themeColor="text2" w:themeShade="BF"/>
        </w:rPr>
        <w:t xml:space="preserve"> local issues</w:t>
      </w:r>
      <w:r w:rsidR="00CF4B27" w:rsidRPr="00514878">
        <w:rPr>
          <w:b w:val="0"/>
          <w:color w:val="061F57" w:themeColor="text2" w:themeShade="BF"/>
        </w:rPr>
        <w:t>, looking at</w:t>
      </w:r>
      <w:r w:rsidRPr="00514878">
        <w:rPr>
          <w:b w:val="0"/>
          <w:color w:val="061F57" w:themeColor="text2" w:themeShade="BF"/>
        </w:rPr>
        <w:t xml:space="preserve"> </w:t>
      </w:r>
      <w:r w:rsidR="00CF4B27" w:rsidRPr="00514878">
        <w:rPr>
          <w:b w:val="0"/>
          <w:color w:val="061F57" w:themeColor="text2" w:themeShade="BF"/>
        </w:rPr>
        <w:t>past present and future</w:t>
      </w:r>
    </w:p>
    <w:p w14:paraId="03275174" w14:textId="77777777" w:rsidR="009B3A64" w:rsidRDefault="009B3A64" w:rsidP="009F6892"/>
    <w:p w14:paraId="166C88EA" w14:textId="77777777" w:rsidR="00ED3610" w:rsidRPr="00514878" w:rsidRDefault="00514878" w:rsidP="009F6892">
      <w:pPr>
        <w:rPr>
          <w:color w:val="061F57" w:themeColor="text2" w:themeShade="BF"/>
          <w:sz w:val="36"/>
        </w:rPr>
      </w:pPr>
      <w:r w:rsidRPr="00514878">
        <w:rPr>
          <w:color w:val="061F57" w:themeColor="text2" w:themeShade="BF"/>
          <w:sz w:val="36"/>
        </w:rPr>
        <w:t>Creativity Taster and Asset Mapping Project Community Project</w:t>
      </w:r>
    </w:p>
    <w:p w14:paraId="5CCD2E35" w14:textId="77777777" w:rsidR="009B3A64" w:rsidRDefault="009B3A64" w:rsidP="009F6892"/>
    <w:p w14:paraId="467296BF" w14:textId="77777777" w:rsidR="000C52C5" w:rsidRPr="00514878" w:rsidRDefault="000C52C5" w:rsidP="009F6892">
      <w:pPr>
        <w:rPr>
          <w:b w:val="0"/>
          <w:color w:val="061F57" w:themeColor="text2" w:themeShade="BF"/>
          <w:szCs w:val="28"/>
        </w:rPr>
      </w:pPr>
      <w:r w:rsidRPr="00514878">
        <w:rPr>
          <w:b w:val="0"/>
          <w:color w:val="061F57" w:themeColor="text2" w:themeShade="BF"/>
          <w:szCs w:val="28"/>
        </w:rPr>
        <w:t xml:space="preserve">The Dewi Davies Foundation funded A4W to devise and facilitate a </w:t>
      </w:r>
      <w:r w:rsidR="00AE2D1A" w:rsidRPr="00514878">
        <w:rPr>
          <w:b w:val="0"/>
          <w:color w:val="061F57" w:themeColor="text2" w:themeShade="BF"/>
          <w:szCs w:val="28"/>
        </w:rPr>
        <w:t xml:space="preserve">community asset mapping and creativity </w:t>
      </w:r>
      <w:r w:rsidRPr="00514878">
        <w:rPr>
          <w:b w:val="0"/>
          <w:color w:val="061F57" w:themeColor="text2" w:themeShade="BF"/>
          <w:szCs w:val="28"/>
        </w:rPr>
        <w:t xml:space="preserve">taster </w:t>
      </w:r>
      <w:r w:rsidR="00AE2D1A" w:rsidRPr="00514878">
        <w:rPr>
          <w:b w:val="0"/>
          <w:color w:val="061F57" w:themeColor="text2" w:themeShade="BF"/>
          <w:szCs w:val="28"/>
        </w:rPr>
        <w:t xml:space="preserve">days in local village halls </w:t>
      </w:r>
      <w:r w:rsidRPr="00514878">
        <w:rPr>
          <w:b w:val="0"/>
          <w:color w:val="061F57" w:themeColor="text2" w:themeShade="BF"/>
          <w:szCs w:val="28"/>
        </w:rPr>
        <w:t>in rural Ceredigion.</w:t>
      </w:r>
    </w:p>
    <w:p w14:paraId="350E0204" w14:textId="77777777" w:rsidR="000C52C5" w:rsidRPr="00514878" w:rsidRDefault="00AE2D1A" w:rsidP="009F6892">
      <w:pPr>
        <w:rPr>
          <w:b w:val="0"/>
          <w:color w:val="061F57" w:themeColor="text2" w:themeShade="BF"/>
          <w:szCs w:val="28"/>
        </w:rPr>
      </w:pPr>
      <w:r w:rsidRPr="00514878">
        <w:rPr>
          <w:b w:val="0"/>
          <w:color w:val="061F57" w:themeColor="text2" w:themeShade="BF"/>
          <w:szCs w:val="28"/>
        </w:rPr>
        <w:t xml:space="preserve">‘On Your Doorstep’ </w:t>
      </w:r>
      <w:r w:rsidR="00826ABC" w:rsidRPr="00514878">
        <w:rPr>
          <w:b w:val="0"/>
          <w:color w:val="061F57" w:themeColor="text2" w:themeShade="BF"/>
          <w:szCs w:val="28"/>
        </w:rPr>
        <w:t xml:space="preserve">2016 – (15 community interventions, 150 participants) </w:t>
      </w:r>
      <w:r w:rsidRPr="00514878">
        <w:rPr>
          <w:b w:val="0"/>
          <w:color w:val="061F57" w:themeColor="text2" w:themeShade="BF"/>
          <w:szCs w:val="28"/>
        </w:rPr>
        <w:t>and ‘Down Your Road’ 2017</w:t>
      </w:r>
      <w:r w:rsidR="00A577C6" w:rsidRPr="00514878">
        <w:rPr>
          <w:b w:val="0"/>
          <w:color w:val="061F57" w:themeColor="text2" w:themeShade="BF"/>
          <w:szCs w:val="28"/>
        </w:rPr>
        <w:t xml:space="preserve"> </w:t>
      </w:r>
      <w:r w:rsidR="00826ABC" w:rsidRPr="00514878">
        <w:rPr>
          <w:b w:val="0"/>
          <w:color w:val="061F57" w:themeColor="text2" w:themeShade="BF"/>
          <w:szCs w:val="28"/>
        </w:rPr>
        <w:t>– (10 community interventions, 198 participants). With the five main responses to a face to face semi structured interview being:</w:t>
      </w:r>
    </w:p>
    <w:p w14:paraId="75702B1E" w14:textId="77777777" w:rsidR="009F6892" w:rsidRPr="00514878" w:rsidRDefault="009F6892" w:rsidP="009F6892">
      <w:pPr>
        <w:rPr>
          <w:color w:val="061F57" w:themeColor="text2" w:themeShade="BF"/>
          <w:szCs w:val="28"/>
        </w:rPr>
      </w:pPr>
    </w:p>
    <w:p w14:paraId="6B330BAB" w14:textId="77777777" w:rsidR="00826ABC" w:rsidRPr="00514878" w:rsidRDefault="00826ABC" w:rsidP="009F6892">
      <w:pPr>
        <w:rPr>
          <w:color w:val="061F57" w:themeColor="text2" w:themeShade="BF"/>
          <w:szCs w:val="28"/>
        </w:rPr>
      </w:pPr>
      <w:r w:rsidRPr="00514878">
        <w:rPr>
          <w:color w:val="061F57" w:themeColor="text2" w:themeShade="BF"/>
          <w:szCs w:val="28"/>
        </w:rPr>
        <w:t>People universally wanted:</w:t>
      </w:r>
    </w:p>
    <w:p w14:paraId="20537D02" w14:textId="77777777" w:rsidR="00826ABC" w:rsidRPr="00514878" w:rsidRDefault="00826ABC" w:rsidP="009F6892">
      <w:pPr>
        <w:rPr>
          <w:color w:val="061F57" w:themeColor="text2" w:themeShade="BF"/>
          <w:szCs w:val="28"/>
        </w:rPr>
      </w:pPr>
    </w:p>
    <w:p w14:paraId="3DEF8021" w14:textId="77777777" w:rsidR="00826ABC" w:rsidRPr="00514878" w:rsidRDefault="00826ABC" w:rsidP="009F6892">
      <w:pPr>
        <w:pStyle w:val="ListParagraph"/>
        <w:numPr>
          <w:ilvl w:val="0"/>
          <w:numId w:val="1"/>
        </w:numPr>
        <w:rPr>
          <w:color w:val="061F57" w:themeColor="text2" w:themeShade="BF"/>
          <w:szCs w:val="28"/>
        </w:rPr>
      </w:pPr>
      <w:r w:rsidRPr="00514878">
        <w:rPr>
          <w:color w:val="061F57" w:themeColor="text2" w:themeShade="BF"/>
          <w:szCs w:val="28"/>
        </w:rPr>
        <w:t>Somewhere to go.</w:t>
      </w:r>
    </w:p>
    <w:p w14:paraId="281359FE" w14:textId="77777777" w:rsidR="00826ABC" w:rsidRPr="00514878" w:rsidRDefault="00826ABC" w:rsidP="009F6892">
      <w:pPr>
        <w:pStyle w:val="ListParagraph"/>
        <w:numPr>
          <w:ilvl w:val="0"/>
          <w:numId w:val="1"/>
        </w:numPr>
        <w:rPr>
          <w:color w:val="061F57" w:themeColor="text2" w:themeShade="BF"/>
          <w:szCs w:val="28"/>
        </w:rPr>
      </w:pPr>
      <w:r w:rsidRPr="00514878">
        <w:rPr>
          <w:color w:val="061F57" w:themeColor="text2" w:themeShade="BF"/>
          <w:szCs w:val="28"/>
        </w:rPr>
        <w:t>Something new to do.</w:t>
      </w:r>
    </w:p>
    <w:p w14:paraId="09701D40" w14:textId="77777777" w:rsidR="00826ABC" w:rsidRPr="00514878" w:rsidRDefault="00826ABC" w:rsidP="009F6892">
      <w:pPr>
        <w:pStyle w:val="ListParagraph"/>
        <w:numPr>
          <w:ilvl w:val="0"/>
          <w:numId w:val="1"/>
        </w:numPr>
        <w:rPr>
          <w:color w:val="061F57" w:themeColor="text2" w:themeShade="BF"/>
          <w:szCs w:val="28"/>
        </w:rPr>
      </w:pPr>
      <w:r w:rsidRPr="00514878">
        <w:rPr>
          <w:color w:val="061F57" w:themeColor="text2" w:themeShade="BF"/>
          <w:szCs w:val="28"/>
        </w:rPr>
        <w:t>To meet new People.</w:t>
      </w:r>
    </w:p>
    <w:p w14:paraId="2D1EC7AA" w14:textId="77777777" w:rsidR="00826ABC" w:rsidRPr="00514878" w:rsidRDefault="00826ABC" w:rsidP="009F6892">
      <w:pPr>
        <w:pStyle w:val="ListParagraph"/>
        <w:numPr>
          <w:ilvl w:val="0"/>
          <w:numId w:val="1"/>
        </w:numPr>
        <w:rPr>
          <w:color w:val="061F57" w:themeColor="text2" w:themeShade="BF"/>
          <w:szCs w:val="28"/>
        </w:rPr>
      </w:pPr>
      <w:r w:rsidRPr="00514878">
        <w:rPr>
          <w:color w:val="061F57" w:themeColor="text2" w:themeShade="BF"/>
          <w:szCs w:val="28"/>
        </w:rPr>
        <w:t>To make new friends.</w:t>
      </w:r>
    </w:p>
    <w:p w14:paraId="10DE8D11" w14:textId="77777777" w:rsidR="00826ABC" w:rsidRPr="00514878" w:rsidRDefault="00826ABC" w:rsidP="009F6892">
      <w:pPr>
        <w:pStyle w:val="ListParagraph"/>
        <w:numPr>
          <w:ilvl w:val="0"/>
          <w:numId w:val="1"/>
        </w:numPr>
        <w:rPr>
          <w:color w:val="061F57" w:themeColor="text2" w:themeShade="BF"/>
          <w:szCs w:val="28"/>
        </w:rPr>
      </w:pPr>
      <w:r w:rsidRPr="00514878">
        <w:rPr>
          <w:color w:val="061F57" w:themeColor="text2" w:themeShade="BF"/>
          <w:szCs w:val="28"/>
        </w:rPr>
        <w:t>To feel safe in their communities.</w:t>
      </w:r>
    </w:p>
    <w:p w14:paraId="44D68384" w14:textId="77777777" w:rsidR="00ED3610" w:rsidRDefault="00ED3610" w:rsidP="009F6892"/>
    <w:p w14:paraId="74803D96" w14:textId="77777777" w:rsidR="009F6892" w:rsidRDefault="009F6892" w:rsidP="009F6892"/>
    <w:p w14:paraId="76C78D23" w14:textId="77777777" w:rsidR="009F6892" w:rsidRDefault="009F6892" w:rsidP="009F6892"/>
    <w:p w14:paraId="607E7C69" w14:textId="77777777" w:rsidR="009F6892" w:rsidRPr="00514878" w:rsidRDefault="009F6892" w:rsidP="009F6892">
      <w:pPr>
        <w:rPr>
          <w:b w:val="0"/>
          <w:color w:val="061F57" w:themeColor="text2" w:themeShade="BF"/>
          <w:sz w:val="36"/>
        </w:rPr>
      </w:pPr>
    </w:p>
    <w:p w14:paraId="6F77BC5B" w14:textId="77777777" w:rsidR="00ED3610" w:rsidRPr="00514878" w:rsidRDefault="00ED3610" w:rsidP="009F6892">
      <w:pPr>
        <w:rPr>
          <w:rFonts w:cstheme="minorHAnsi"/>
          <w:color w:val="061F57" w:themeColor="text2" w:themeShade="BF"/>
          <w:sz w:val="36"/>
        </w:rPr>
      </w:pPr>
      <w:r w:rsidRPr="00514878">
        <w:rPr>
          <w:rFonts w:cstheme="minorHAnsi"/>
          <w:color w:val="061F57" w:themeColor="text2" w:themeShade="BF"/>
          <w:sz w:val="36"/>
        </w:rPr>
        <w:lastRenderedPageBreak/>
        <w:t>Community weekly social drop in activity project.</w:t>
      </w:r>
    </w:p>
    <w:p w14:paraId="5F81E4B2" w14:textId="77777777" w:rsidR="007E021F" w:rsidRDefault="007E021F" w:rsidP="009F6892"/>
    <w:p w14:paraId="152F6166" w14:textId="77777777" w:rsidR="007E021F" w:rsidRPr="00514878" w:rsidRDefault="00826ABC" w:rsidP="009F6892">
      <w:pPr>
        <w:rPr>
          <w:rFonts w:cstheme="minorHAnsi"/>
          <w:b w:val="0"/>
          <w:color w:val="061F57" w:themeColor="text2" w:themeShade="BF"/>
        </w:rPr>
      </w:pPr>
      <w:r w:rsidRPr="00514878">
        <w:rPr>
          <w:rFonts w:cstheme="minorHAnsi"/>
          <w:b w:val="0"/>
          <w:color w:val="061F57" w:themeColor="text2" w:themeShade="BF"/>
        </w:rPr>
        <w:t xml:space="preserve">The </w:t>
      </w:r>
      <w:r w:rsidR="000C52C5" w:rsidRPr="00514878">
        <w:rPr>
          <w:rFonts w:cstheme="minorHAnsi"/>
          <w:b w:val="0"/>
          <w:color w:val="061F57" w:themeColor="text2" w:themeShade="BF"/>
        </w:rPr>
        <w:t xml:space="preserve">Cynnal Y Cardi three year funded </w:t>
      </w:r>
      <w:r w:rsidR="00605F4E" w:rsidRPr="00514878">
        <w:rPr>
          <w:rFonts w:cstheme="minorHAnsi"/>
          <w:b w:val="0"/>
          <w:color w:val="061F57" w:themeColor="text2" w:themeShade="BF"/>
        </w:rPr>
        <w:t>pi</w:t>
      </w:r>
      <w:r w:rsidR="00570B2C">
        <w:rPr>
          <w:rFonts w:cstheme="minorHAnsi"/>
          <w:b w:val="0"/>
          <w:color w:val="061F57" w:themeColor="text2" w:themeShade="BF"/>
        </w:rPr>
        <w:t>lot project 2017 -2020: A4W’s Cy</w:t>
      </w:r>
      <w:r w:rsidR="00605F4E" w:rsidRPr="00514878">
        <w:rPr>
          <w:rFonts w:cstheme="minorHAnsi"/>
          <w:b w:val="0"/>
          <w:color w:val="061F57" w:themeColor="text2" w:themeShade="BF"/>
        </w:rPr>
        <w:t>munedau Caredig,</w:t>
      </w:r>
      <w:r w:rsidR="000C52C5" w:rsidRPr="00514878">
        <w:rPr>
          <w:rFonts w:cstheme="minorHAnsi"/>
          <w:b w:val="0"/>
          <w:color w:val="061F57" w:themeColor="text2" w:themeShade="BF"/>
        </w:rPr>
        <w:t xml:space="preserve"> Compassionate, Creative, Co-productive, Community Hubs</w:t>
      </w:r>
      <w:r w:rsidRPr="00514878">
        <w:rPr>
          <w:rFonts w:cstheme="minorHAnsi"/>
          <w:b w:val="0"/>
          <w:color w:val="061F57" w:themeColor="text2" w:themeShade="BF"/>
        </w:rPr>
        <w:t>:</w:t>
      </w:r>
      <w:r w:rsidR="00AE2D1A" w:rsidRPr="00514878">
        <w:rPr>
          <w:rFonts w:cstheme="minorHAnsi"/>
          <w:b w:val="0"/>
          <w:color w:val="061F57" w:themeColor="text2" w:themeShade="BF"/>
        </w:rPr>
        <w:t xml:space="preserve"> </w:t>
      </w:r>
      <w:r w:rsidRPr="00514878">
        <w:rPr>
          <w:rFonts w:cstheme="minorHAnsi"/>
          <w:b w:val="0"/>
          <w:color w:val="061F57" w:themeColor="text2" w:themeShade="BF"/>
        </w:rPr>
        <w:t xml:space="preserve">Initiating and </w:t>
      </w:r>
      <w:r w:rsidR="00605F4E" w:rsidRPr="00514878">
        <w:rPr>
          <w:rFonts w:cstheme="minorHAnsi"/>
          <w:b w:val="0"/>
          <w:color w:val="061F57" w:themeColor="text2" w:themeShade="BF"/>
        </w:rPr>
        <w:t>creating eight, self-sustaining</w:t>
      </w:r>
      <w:r w:rsidRPr="00514878">
        <w:rPr>
          <w:rFonts w:cstheme="minorHAnsi"/>
          <w:b w:val="0"/>
          <w:color w:val="061F57" w:themeColor="text2" w:themeShade="BF"/>
        </w:rPr>
        <w:t xml:space="preserve">, self-governing, ongoing weekly social hubs. (Continuing independently after the weekly facilitation intervention period) with over </w:t>
      </w:r>
      <w:r w:rsidR="007E021F" w:rsidRPr="00514878">
        <w:rPr>
          <w:rFonts w:cstheme="minorHAnsi"/>
          <w:b w:val="0"/>
          <w:color w:val="061F57" w:themeColor="text2" w:themeShade="BF"/>
        </w:rPr>
        <w:t xml:space="preserve">a combined 240 regular group participants all sharing their views, opinions and feelings over the weeks around key themes for them pertaining to: </w:t>
      </w:r>
    </w:p>
    <w:p w14:paraId="55B84CA3" w14:textId="77777777" w:rsidR="007E021F" w:rsidRPr="00514878" w:rsidRDefault="007E021F" w:rsidP="009F6892">
      <w:pPr>
        <w:rPr>
          <w:rFonts w:cstheme="minorHAnsi"/>
          <w:color w:val="061F57" w:themeColor="text2" w:themeShade="BF"/>
        </w:rPr>
      </w:pPr>
    </w:p>
    <w:p w14:paraId="1A60E71A" w14:textId="77777777" w:rsidR="007E021F" w:rsidRPr="00514878" w:rsidRDefault="007E021F" w:rsidP="009F6892">
      <w:pPr>
        <w:pStyle w:val="ListParagraph"/>
        <w:numPr>
          <w:ilvl w:val="0"/>
          <w:numId w:val="2"/>
        </w:numPr>
        <w:rPr>
          <w:rFonts w:cstheme="minorHAnsi"/>
          <w:color w:val="061F57" w:themeColor="text2" w:themeShade="BF"/>
        </w:rPr>
      </w:pPr>
      <w:r w:rsidRPr="00514878">
        <w:rPr>
          <w:rFonts w:cstheme="minorHAnsi"/>
          <w:color w:val="061F57" w:themeColor="text2" w:themeShade="BF"/>
        </w:rPr>
        <w:t>Health &amp; W</w:t>
      </w:r>
      <w:r w:rsidR="00F36FEE" w:rsidRPr="00514878">
        <w:rPr>
          <w:rFonts w:cstheme="minorHAnsi"/>
          <w:color w:val="061F57" w:themeColor="text2" w:themeShade="BF"/>
        </w:rPr>
        <w:t>ellbeing.</w:t>
      </w:r>
      <w:r w:rsidRPr="00514878">
        <w:rPr>
          <w:rFonts w:cstheme="minorHAnsi"/>
          <w:color w:val="061F57" w:themeColor="text2" w:themeShade="BF"/>
        </w:rPr>
        <w:t xml:space="preserve"> </w:t>
      </w:r>
    </w:p>
    <w:p w14:paraId="128E9AC7" w14:textId="77777777" w:rsidR="008C1796" w:rsidRPr="00514878" w:rsidRDefault="007E021F" w:rsidP="009F6892">
      <w:pPr>
        <w:pStyle w:val="ListParagraph"/>
        <w:numPr>
          <w:ilvl w:val="0"/>
          <w:numId w:val="2"/>
        </w:numPr>
        <w:rPr>
          <w:rFonts w:cstheme="minorHAnsi"/>
          <w:color w:val="061F57" w:themeColor="text2" w:themeShade="BF"/>
        </w:rPr>
      </w:pPr>
      <w:r w:rsidRPr="00514878">
        <w:rPr>
          <w:rFonts w:cstheme="minorHAnsi"/>
          <w:color w:val="061F57" w:themeColor="text2" w:themeShade="BF"/>
        </w:rPr>
        <w:t>Isolation and L</w:t>
      </w:r>
      <w:r w:rsidR="00F36FEE" w:rsidRPr="00514878">
        <w:rPr>
          <w:rFonts w:cstheme="minorHAnsi"/>
          <w:color w:val="061F57" w:themeColor="text2" w:themeShade="BF"/>
        </w:rPr>
        <w:t>oneliness.</w:t>
      </w:r>
    </w:p>
    <w:p w14:paraId="03D47EF7" w14:textId="77777777" w:rsidR="00F36FEE" w:rsidRPr="00514878" w:rsidRDefault="00F36FEE" w:rsidP="009F6892">
      <w:pPr>
        <w:pStyle w:val="ListParagraph"/>
        <w:numPr>
          <w:ilvl w:val="0"/>
          <w:numId w:val="2"/>
        </w:numPr>
        <w:rPr>
          <w:rFonts w:cstheme="minorHAnsi"/>
          <w:color w:val="061F57" w:themeColor="text2" w:themeShade="BF"/>
        </w:rPr>
      </w:pPr>
      <w:r w:rsidRPr="00514878">
        <w:rPr>
          <w:rFonts w:cstheme="minorHAnsi"/>
          <w:color w:val="061F57" w:themeColor="text2" w:themeShade="BF"/>
        </w:rPr>
        <w:t>Family Breakdown.</w:t>
      </w:r>
    </w:p>
    <w:p w14:paraId="0A1785D4" w14:textId="77777777" w:rsidR="007E021F" w:rsidRPr="00514878" w:rsidRDefault="007E021F" w:rsidP="009F6892">
      <w:pPr>
        <w:pStyle w:val="ListParagraph"/>
        <w:numPr>
          <w:ilvl w:val="0"/>
          <w:numId w:val="2"/>
        </w:numPr>
        <w:rPr>
          <w:rFonts w:cstheme="minorHAnsi"/>
          <w:color w:val="061F57" w:themeColor="text2" w:themeShade="BF"/>
        </w:rPr>
      </w:pPr>
      <w:r w:rsidRPr="00514878">
        <w:rPr>
          <w:rFonts w:cstheme="minorHAnsi"/>
          <w:color w:val="061F57" w:themeColor="text2" w:themeShade="BF"/>
        </w:rPr>
        <w:t>Community B</w:t>
      </w:r>
      <w:r w:rsidR="00F36FEE" w:rsidRPr="00514878">
        <w:rPr>
          <w:rFonts w:cstheme="minorHAnsi"/>
          <w:color w:val="061F57" w:themeColor="text2" w:themeShade="BF"/>
        </w:rPr>
        <w:t>reakdown.</w:t>
      </w:r>
    </w:p>
    <w:p w14:paraId="4375BD0E" w14:textId="77777777" w:rsidR="007E021F" w:rsidRPr="00514878" w:rsidRDefault="007E021F" w:rsidP="009F6892">
      <w:pPr>
        <w:pStyle w:val="ListParagraph"/>
        <w:numPr>
          <w:ilvl w:val="0"/>
          <w:numId w:val="2"/>
        </w:numPr>
        <w:rPr>
          <w:rFonts w:cstheme="minorHAnsi"/>
          <w:color w:val="061F57" w:themeColor="text2" w:themeShade="BF"/>
        </w:rPr>
      </w:pPr>
      <w:r w:rsidRPr="00514878">
        <w:rPr>
          <w:rFonts w:cstheme="minorHAnsi"/>
          <w:color w:val="061F57" w:themeColor="text2" w:themeShade="BF"/>
        </w:rPr>
        <w:t>E</w:t>
      </w:r>
      <w:r w:rsidR="00F36FEE" w:rsidRPr="00514878">
        <w:rPr>
          <w:rFonts w:cstheme="minorHAnsi"/>
          <w:color w:val="061F57" w:themeColor="text2" w:themeShade="BF"/>
        </w:rPr>
        <w:t>ducation.</w:t>
      </w:r>
    </w:p>
    <w:p w14:paraId="16E28DEB" w14:textId="77777777" w:rsidR="00F36FEE" w:rsidRPr="00514878" w:rsidRDefault="00F36FEE" w:rsidP="009F6892">
      <w:pPr>
        <w:pStyle w:val="ListParagraph"/>
        <w:numPr>
          <w:ilvl w:val="0"/>
          <w:numId w:val="2"/>
        </w:numPr>
        <w:rPr>
          <w:rFonts w:cstheme="minorHAnsi"/>
          <w:color w:val="061F57" w:themeColor="text2" w:themeShade="BF"/>
        </w:rPr>
      </w:pPr>
      <w:r w:rsidRPr="00514878">
        <w:rPr>
          <w:rFonts w:cstheme="minorHAnsi"/>
          <w:color w:val="061F57" w:themeColor="text2" w:themeShade="BF"/>
        </w:rPr>
        <w:t>Rural Poverty.</w:t>
      </w:r>
    </w:p>
    <w:p w14:paraId="0C6B1CF5" w14:textId="77777777" w:rsidR="00F36FEE" w:rsidRPr="00514878" w:rsidRDefault="00F36FEE" w:rsidP="009F6892">
      <w:pPr>
        <w:pStyle w:val="ListParagraph"/>
        <w:numPr>
          <w:ilvl w:val="0"/>
          <w:numId w:val="2"/>
        </w:numPr>
        <w:rPr>
          <w:rFonts w:cstheme="minorHAnsi"/>
          <w:color w:val="061F57" w:themeColor="text2" w:themeShade="BF"/>
        </w:rPr>
      </w:pPr>
      <w:r w:rsidRPr="00514878">
        <w:rPr>
          <w:rFonts w:cstheme="minorHAnsi"/>
          <w:color w:val="061F57" w:themeColor="text2" w:themeShade="BF"/>
        </w:rPr>
        <w:t>Rural Employment.</w:t>
      </w:r>
    </w:p>
    <w:p w14:paraId="04429968" w14:textId="77777777" w:rsidR="00F36FEE" w:rsidRPr="00514878" w:rsidRDefault="00F36FEE" w:rsidP="009F6892">
      <w:pPr>
        <w:rPr>
          <w:rFonts w:cstheme="minorHAnsi"/>
          <w:color w:val="061F57" w:themeColor="text2" w:themeShade="BF"/>
        </w:rPr>
      </w:pPr>
    </w:p>
    <w:p w14:paraId="0A03D951" w14:textId="77777777" w:rsidR="00F36FEE" w:rsidRPr="00514878" w:rsidRDefault="00F36FEE" w:rsidP="009F6892">
      <w:pPr>
        <w:rPr>
          <w:rFonts w:cstheme="minorHAnsi"/>
          <w:b w:val="0"/>
          <w:color w:val="061F57" w:themeColor="text2" w:themeShade="BF"/>
        </w:rPr>
      </w:pPr>
      <w:r w:rsidRPr="00514878">
        <w:rPr>
          <w:rFonts w:cstheme="minorHAnsi"/>
          <w:b w:val="0"/>
          <w:color w:val="061F57" w:themeColor="text2" w:themeShade="BF"/>
        </w:rPr>
        <w:t>Within which participants had lots and lots of weekly conversations and discussions about intergenerational connections; opportunities for intergenerational interactions; intergenerational project and event possibilities as well as opportunities and options for young people and their understanding of elders.</w:t>
      </w:r>
    </w:p>
    <w:p w14:paraId="50B4A42F" w14:textId="77777777" w:rsidR="0071722F" w:rsidRDefault="0071722F" w:rsidP="009F6892">
      <w:pPr>
        <w:rPr>
          <w:sz w:val="36"/>
        </w:rPr>
      </w:pPr>
    </w:p>
    <w:p w14:paraId="3D0B7BE9" w14:textId="77777777" w:rsidR="00F36FEE" w:rsidRDefault="00ED3610" w:rsidP="009F6892">
      <w:pPr>
        <w:rPr>
          <w:sz w:val="36"/>
        </w:rPr>
      </w:pPr>
      <w:r w:rsidRPr="00514878">
        <w:rPr>
          <w:color w:val="061F57" w:themeColor="text2" w:themeShade="BF"/>
          <w:sz w:val="36"/>
        </w:rPr>
        <w:t>Story Studio</w:t>
      </w:r>
      <w:r w:rsidRPr="00875582">
        <w:rPr>
          <w:sz w:val="36"/>
        </w:rPr>
        <w:t>.</w:t>
      </w:r>
    </w:p>
    <w:p w14:paraId="7C9D7581" w14:textId="77777777" w:rsidR="0071722F" w:rsidRPr="00875582" w:rsidRDefault="0071722F" w:rsidP="009F6892">
      <w:pPr>
        <w:rPr>
          <w:sz w:val="36"/>
        </w:rPr>
      </w:pPr>
    </w:p>
    <w:p w14:paraId="3FB1CA3A" w14:textId="77777777" w:rsidR="00ED3610" w:rsidRPr="00514878" w:rsidRDefault="007E252C" w:rsidP="009F6892">
      <w:pPr>
        <w:rPr>
          <w:rFonts w:cstheme="minorHAnsi"/>
          <w:b w:val="0"/>
          <w:color w:val="061F57" w:themeColor="text2" w:themeShade="BF"/>
          <w:szCs w:val="28"/>
        </w:rPr>
      </w:pPr>
      <w:r w:rsidRPr="00514878">
        <w:rPr>
          <w:rFonts w:cstheme="minorHAnsi"/>
          <w:b w:val="0"/>
          <w:color w:val="061F57" w:themeColor="text2" w:themeShade="BF"/>
          <w:szCs w:val="28"/>
        </w:rPr>
        <w:t xml:space="preserve">Rural Futures funded ‘Inside Out Christmas Tree’ Llandysul Story Studio 2018 and Ceredigion PSB funded Cardigan / Penparc Story Studio 2019 created opportunities for local citizens to gather </w:t>
      </w:r>
      <w:r w:rsidR="00EE2D3A" w:rsidRPr="00514878">
        <w:rPr>
          <w:rFonts w:cstheme="minorHAnsi"/>
          <w:b w:val="0"/>
          <w:color w:val="061F57" w:themeColor="text2" w:themeShade="BF"/>
          <w:szCs w:val="28"/>
        </w:rPr>
        <w:t>together and have conversations about a wide range of community issues sparked off through a wide range of creative interactive stimulus materials.</w:t>
      </w:r>
    </w:p>
    <w:p w14:paraId="22A7F05C" w14:textId="77777777" w:rsidR="00172271" w:rsidRPr="00514878" w:rsidRDefault="00172271" w:rsidP="009F6892">
      <w:pPr>
        <w:rPr>
          <w:rFonts w:cstheme="minorHAnsi"/>
          <w:b w:val="0"/>
          <w:color w:val="061F57" w:themeColor="text2" w:themeShade="BF"/>
          <w:szCs w:val="28"/>
        </w:rPr>
      </w:pPr>
    </w:p>
    <w:p w14:paraId="1FBCB25F" w14:textId="77777777" w:rsidR="00D050BF" w:rsidRPr="00514878" w:rsidRDefault="00D050BF" w:rsidP="009F6892">
      <w:pPr>
        <w:pStyle w:val="ListParagraph"/>
        <w:numPr>
          <w:ilvl w:val="0"/>
          <w:numId w:val="21"/>
        </w:numPr>
        <w:rPr>
          <w:rFonts w:cstheme="minorHAnsi"/>
          <w:color w:val="061F57" w:themeColor="text2" w:themeShade="BF"/>
          <w:szCs w:val="28"/>
        </w:rPr>
      </w:pPr>
      <w:r w:rsidRPr="00514878">
        <w:rPr>
          <w:rFonts w:cstheme="minorHAnsi"/>
          <w:color w:val="061F57" w:themeColor="text2" w:themeShade="BF"/>
          <w:szCs w:val="28"/>
        </w:rPr>
        <w:t>People are ‘hungry’ to meet up and share knowledge of their communities.</w:t>
      </w:r>
    </w:p>
    <w:p w14:paraId="25139BCA" w14:textId="77777777" w:rsidR="00D050BF" w:rsidRPr="00514878" w:rsidRDefault="00D050BF" w:rsidP="009F6892">
      <w:pPr>
        <w:pStyle w:val="ListParagraph"/>
        <w:numPr>
          <w:ilvl w:val="0"/>
          <w:numId w:val="21"/>
        </w:numPr>
        <w:rPr>
          <w:rFonts w:cstheme="minorHAnsi"/>
          <w:color w:val="061F57" w:themeColor="text2" w:themeShade="BF"/>
          <w:szCs w:val="28"/>
        </w:rPr>
      </w:pPr>
      <w:r w:rsidRPr="00514878">
        <w:rPr>
          <w:rFonts w:cstheme="minorHAnsi"/>
          <w:color w:val="061F57" w:themeColor="text2" w:themeShade="BF"/>
          <w:szCs w:val="28"/>
        </w:rPr>
        <w:lastRenderedPageBreak/>
        <w:t>People of all ages, actively engaged and fully participating in memories of their community and ideas for development of community.</w:t>
      </w:r>
    </w:p>
    <w:p w14:paraId="7C4C4D7A" w14:textId="77777777" w:rsidR="00D050BF" w:rsidRPr="00514878" w:rsidRDefault="00D050BF" w:rsidP="009F6892">
      <w:pPr>
        <w:pStyle w:val="ListParagraph"/>
        <w:numPr>
          <w:ilvl w:val="0"/>
          <w:numId w:val="21"/>
        </w:numPr>
        <w:rPr>
          <w:rFonts w:cstheme="minorHAnsi"/>
          <w:color w:val="061F57" w:themeColor="text2" w:themeShade="BF"/>
          <w:szCs w:val="28"/>
        </w:rPr>
      </w:pPr>
      <w:r w:rsidRPr="00514878">
        <w:rPr>
          <w:rFonts w:cstheme="minorHAnsi"/>
          <w:color w:val="061F57" w:themeColor="text2" w:themeShade="BF"/>
          <w:szCs w:val="28"/>
        </w:rPr>
        <w:t>Numerous personal and professional connections / re-connections made at the event resulted in other collaborative ventures and projects being initiated, business’s opening and a bust in numbers / animated conversations in the various community development / engagement forums.</w:t>
      </w:r>
    </w:p>
    <w:p w14:paraId="16452AE6" w14:textId="77777777" w:rsidR="00F60721" w:rsidRDefault="00F60721" w:rsidP="009F6892"/>
    <w:p w14:paraId="768B6A7B" w14:textId="77777777" w:rsidR="00EE2D3A" w:rsidRDefault="00EE2D3A" w:rsidP="009F6892"/>
    <w:p w14:paraId="5D80E1F9" w14:textId="77777777" w:rsidR="00EE2D3A" w:rsidRPr="00514878" w:rsidRDefault="00EE2D3A" w:rsidP="009F6892">
      <w:pPr>
        <w:rPr>
          <w:color w:val="061F57" w:themeColor="text2" w:themeShade="BF"/>
          <w:sz w:val="36"/>
        </w:rPr>
      </w:pPr>
      <w:r w:rsidRPr="00514878">
        <w:rPr>
          <w:color w:val="061F57" w:themeColor="text2" w:themeShade="BF"/>
          <w:sz w:val="36"/>
        </w:rPr>
        <w:t xml:space="preserve">Professional Partnership </w:t>
      </w:r>
      <w:r w:rsidR="00514878" w:rsidRPr="00514878">
        <w:rPr>
          <w:color w:val="061F57" w:themeColor="text2" w:themeShade="BF"/>
          <w:sz w:val="36"/>
        </w:rPr>
        <w:t>Potential Project Meetings</w:t>
      </w:r>
    </w:p>
    <w:p w14:paraId="3469FFE0" w14:textId="77777777" w:rsidR="00ED3610" w:rsidRDefault="00ED3610" w:rsidP="009F6892"/>
    <w:p w14:paraId="6189F5DC" w14:textId="77777777" w:rsidR="00ED3610" w:rsidRPr="00514878" w:rsidRDefault="00EE2D3A" w:rsidP="009F6892">
      <w:pPr>
        <w:rPr>
          <w:b w:val="0"/>
          <w:color w:val="061F57" w:themeColor="text2" w:themeShade="BF"/>
        </w:rPr>
      </w:pPr>
      <w:r w:rsidRPr="00514878">
        <w:rPr>
          <w:b w:val="0"/>
          <w:color w:val="061F57" w:themeColor="text2" w:themeShade="BF"/>
        </w:rPr>
        <w:t>A4W have built up a wide range of partnerships of national and local organisations, agencies and support bodies who</w:t>
      </w:r>
      <w:r w:rsidR="00D050BF" w:rsidRPr="00514878">
        <w:rPr>
          <w:b w:val="0"/>
          <w:color w:val="061F57" w:themeColor="text2" w:themeShade="BF"/>
        </w:rPr>
        <w:t xml:space="preserve"> we work with in</w:t>
      </w:r>
      <w:r w:rsidRPr="00514878">
        <w:rPr>
          <w:b w:val="0"/>
          <w:color w:val="061F57" w:themeColor="text2" w:themeShade="BF"/>
        </w:rPr>
        <w:t xml:space="preserve">: Art, Health &amp; Wellbeing, Community, Education, Heritage, Business, Tourism, Third Sector and local government. We keep in regular contact with key personnel and when researching a project idea or developing a project framework </w:t>
      </w:r>
      <w:r w:rsidR="00F60721" w:rsidRPr="00514878">
        <w:rPr>
          <w:b w:val="0"/>
          <w:color w:val="061F57" w:themeColor="text2" w:themeShade="BF"/>
        </w:rPr>
        <w:t>we wo</w:t>
      </w:r>
      <w:r w:rsidR="00172271" w:rsidRPr="00514878">
        <w:rPr>
          <w:b w:val="0"/>
          <w:color w:val="061F57" w:themeColor="text2" w:themeShade="BF"/>
        </w:rPr>
        <w:t xml:space="preserve">rk alongside the relevant </w:t>
      </w:r>
      <w:r w:rsidR="00605F4E" w:rsidRPr="00514878">
        <w:rPr>
          <w:b w:val="0"/>
          <w:color w:val="061F57" w:themeColor="text2" w:themeShade="BF"/>
        </w:rPr>
        <w:t>organizations</w:t>
      </w:r>
      <w:r w:rsidR="00172271" w:rsidRPr="00514878">
        <w:rPr>
          <w:b w:val="0"/>
          <w:color w:val="061F57" w:themeColor="text2" w:themeShade="BF"/>
        </w:rPr>
        <w:t xml:space="preserve"> and staff. Meeting up with staff and asking about the magic moments and their headaches with their roles in the community gives great informed conversations about various approaches tried and </w:t>
      </w:r>
      <w:r w:rsidR="00C32F9D" w:rsidRPr="00514878">
        <w:rPr>
          <w:b w:val="0"/>
          <w:color w:val="061F57" w:themeColor="text2" w:themeShade="BF"/>
        </w:rPr>
        <w:t xml:space="preserve">requirement for further </w:t>
      </w:r>
      <w:r w:rsidR="00172271" w:rsidRPr="00514878">
        <w:rPr>
          <w:b w:val="0"/>
          <w:color w:val="061F57" w:themeColor="text2" w:themeShade="BF"/>
        </w:rPr>
        <w:t xml:space="preserve">resources, offering an opportunity </w:t>
      </w:r>
      <w:r w:rsidR="00C32F9D" w:rsidRPr="00514878">
        <w:rPr>
          <w:b w:val="0"/>
          <w:color w:val="061F57" w:themeColor="text2" w:themeShade="BF"/>
        </w:rPr>
        <w:t xml:space="preserve">to explore </w:t>
      </w:r>
      <w:r w:rsidR="00172271" w:rsidRPr="00514878">
        <w:rPr>
          <w:b w:val="0"/>
          <w:color w:val="061F57" w:themeColor="text2" w:themeShade="BF"/>
        </w:rPr>
        <w:t>ideas for interventions.</w:t>
      </w:r>
    </w:p>
    <w:p w14:paraId="04A9EFB0" w14:textId="77777777" w:rsidR="00F36FEE" w:rsidRDefault="00F36FEE" w:rsidP="009F6892"/>
    <w:p w14:paraId="065CE299" w14:textId="77777777" w:rsidR="00172271" w:rsidRDefault="00172271" w:rsidP="009F6892">
      <w:pPr>
        <w:rPr>
          <w:sz w:val="36"/>
        </w:rPr>
      </w:pPr>
    </w:p>
    <w:p w14:paraId="346DA8C7" w14:textId="77777777" w:rsidR="00F36FEE" w:rsidRPr="00514878" w:rsidRDefault="006576A0" w:rsidP="009F6892">
      <w:pPr>
        <w:rPr>
          <w:color w:val="061F57" w:themeColor="text2" w:themeShade="BF"/>
          <w:sz w:val="36"/>
        </w:rPr>
      </w:pPr>
      <w:r w:rsidRPr="00514878">
        <w:rPr>
          <w:color w:val="061F57" w:themeColor="text2" w:themeShade="BF"/>
          <w:sz w:val="36"/>
        </w:rPr>
        <w:t xml:space="preserve">Conversations </w:t>
      </w:r>
      <w:r w:rsidR="00514878" w:rsidRPr="00514878">
        <w:rPr>
          <w:color w:val="061F57" w:themeColor="text2" w:themeShade="BF"/>
          <w:sz w:val="36"/>
        </w:rPr>
        <w:t>and Anecdotal Evidence.</w:t>
      </w:r>
    </w:p>
    <w:p w14:paraId="6DF09FAD" w14:textId="77777777" w:rsidR="00F36FEE" w:rsidRPr="00514878" w:rsidRDefault="00F36FEE" w:rsidP="009F6892">
      <w:pPr>
        <w:rPr>
          <w:color w:val="061F57" w:themeColor="text2" w:themeShade="BF"/>
        </w:rPr>
      </w:pPr>
    </w:p>
    <w:p w14:paraId="432A9154" w14:textId="77777777" w:rsidR="00F36FEE" w:rsidRPr="00514878" w:rsidRDefault="006576A0" w:rsidP="009F6892">
      <w:pPr>
        <w:rPr>
          <w:b w:val="0"/>
          <w:color w:val="061F57" w:themeColor="text2" w:themeShade="BF"/>
        </w:rPr>
      </w:pPr>
      <w:r w:rsidRPr="00514878">
        <w:rPr>
          <w:b w:val="0"/>
          <w:color w:val="061F57" w:themeColor="text2" w:themeShade="BF"/>
        </w:rPr>
        <w:t>Primarily, from these projects and meeting with staff we learnt of citizens fears, concerns, general conversational topics regarding their, family members, friends and community members experiences</w:t>
      </w:r>
      <w:r w:rsidR="002C3AC3" w:rsidRPr="00514878">
        <w:rPr>
          <w:b w:val="0"/>
          <w:color w:val="061F57" w:themeColor="text2" w:themeShade="BF"/>
        </w:rPr>
        <w:t xml:space="preserve"> and interactions with</w:t>
      </w:r>
      <w:r w:rsidR="00C32F9D" w:rsidRPr="00514878">
        <w:rPr>
          <w:b w:val="0"/>
          <w:color w:val="061F57" w:themeColor="text2" w:themeShade="BF"/>
        </w:rPr>
        <w:t xml:space="preserve"> their </w:t>
      </w:r>
    </w:p>
    <w:p w14:paraId="5316297E" w14:textId="77777777" w:rsidR="00172271" w:rsidRPr="00514878" w:rsidRDefault="00172271" w:rsidP="009F6892">
      <w:pPr>
        <w:rPr>
          <w:b w:val="0"/>
          <w:color w:val="061F57" w:themeColor="text2" w:themeShade="BF"/>
        </w:rPr>
      </w:pPr>
    </w:p>
    <w:p w14:paraId="1442A8C8" w14:textId="77777777" w:rsidR="002C3AC3" w:rsidRPr="00514878" w:rsidRDefault="002C3AC3" w:rsidP="009F6892">
      <w:pPr>
        <w:pStyle w:val="ListParagraph"/>
        <w:numPr>
          <w:ilvl w:val="0"/>
          <w:numId w:val="4"/>
        </w:numPr>
        <w:rPr>
          <w:color w:val="061F57" w:themeColor="text2" w:themeShade="BF"/>
        </w:rPr>
      </w:pPr>
      <w:r w:rsidRPr="00514878">
        <w:rPr>
          <w:color w:val="061F57" w:themeColor="text2" w:themeShade="BF"/>
        </w:rPr>
        <w:t>community.</w:t>
      </w:r>
    </w:p>
    <w:p w14:paraId="5C51CA9C" w14:textId="77777777" w:rsidR="00C32F9D" w:rsidRPr="00514878" w:rsidRDefault="00C32F9D" w:rsidP="009F6892">
      <w:pPr>
        <w:pStyle w:val="ListParagraph"/>
        <w:numPr>
          <w:ilvl w:val="0"/>
          <w:numId w:val="4"/>
        </w:numPr>
        <w:rPr>
          <w:color w:val="061F57" w:themeColor="text2" w:themeShade="BF"/>
        </w:rPr>
      </w:pPr>
      <w:r w:rsidRPr="00514878">
        <w:rPr>
          <w:color w:val="061F57" w:themeColor="text2" w:themeShade="BF"/>
        </w:rPr>
        <w:t>residential care centres</w:t>
      </w:r>
    </w:p>
    <w:p w14:paraId="48D6A73A" w14:textId="77777777" w:rsidR="002C3AC3" w:rsidRPr="00514878" w:rsidRDefault="002C3AC3" w:rsidP="009F6892">
      <w:pPr>
        <w:pStyle w:val="ListParagraph"/>
        <w:numPr>
          <w:ilvl w:val="0"/>
          <w:numId w:val="4"/>
        </w:numPr>
        <w:rPr>
          <w:color w:val="061F57" w:themeColor="text2" w:themeShade="BF"/>
        </w:rPr>
      </w:pPr>
      <w:r w:rsidRPr="00514878">
        <w:rPr>
          <w:color w:val="061F57" w:themeColor="text2" w:themeShade="BF"/>
        </w:rPr>
        <w:t>schools.</w:t>
      </w:r>
    </w:p>
    <w:p w14:paraId="6DDA2CC4" w14:textId="77777777" w:rsidR="002C3AC3" w:rsidRPr="00514878" w:rsidRDefault="002C3AC3" w:rsidP="009F6892">
      <w:pPr>
        <w:ind w:left="360"/>
        <w:rPr>
          <w:color w:val="061F57" w:themeColor="text2" w:themeShade="BF"/>
        </w:rPr>
      </w:pPr>
    </w:p>
    <w:p w14:paraId="65F44D18" w14:textId="77777777" w:rsidR="002C3AC3" w:rsidRPr="00514878" w:rsidRDefault="002C3AC3" w:rsidP="009F6892">
      <w:pPr>
        <w:rPr>
          <w:color w:val="061F57" w:themeColor="text2" w:themeShade="BF"/>
        </w:rPr>
      </w:pPr>
    </w:p>
    <w:p w14:paraId="683E6F27" w14:textId="77777777" w:rsidR="002C3AC3" w:rsidRPr="00514878" w:rsidRDefault="002C3AC3" w:rsidP="009F6892">
      <w:pPr>
        <w:rPr>
          <w:b w:val="0"/>
          <w:color w:val="061F57" w:themeColor="text2" w:themeShade="BF"/>
        </w:rPr>
      </w:pPr>
      <w:r w:rsidRPr="00514878">
        <w:rPr>
          <w:b w:val="0"/>
          <w:color w:val="061F57" w:themeColor="text2" w:themeShade="BF"/>
        </w:rPr>
        <w:lastRenderedPageBreak/>
        <w:t xml:space="preserve">Within each of these </w:t>
      </w:r>
      <w:r w:rsidR="00A116C1" w:rsidRPr="00514878">
        <w:rPr>
          <w:b w:val="0"/>
          <w:color w:val="061F57" w:themeColor="text2" w:themeShade="BF"/>
        </w:rPr>
        <w:t>topic areas we were invited</w:t>
      </w:r>
      <w:r w:rsidRPr="00514878">
        <w:rPr>
          <w:b w:val="0"/>
          <w:color w:val="061F57" w:themeColor="text2" w:themeShade="BF"/>
        </w:rPr>
        <w:t xml:space="preserve"> conversations covering a range of related a</w:t>
      </w:r>
      <w:r w:rsidR="00172271" w:rsidRPr="00514878">
        <w:rPr>
          <w:b w:val="0"/>
          <w:color w:val="061F57" w:themeColor="text2" w:themeShade="BF"/>
        </w:rPr>
        <w:t>necdotal concerns, specifically:</w:t>
      </w:r>
    </w:p>
    <w:p w14:paraId="3E3B186A" w14:textId="77777777" w:rsidR="002C3AC3" w:rsidRDefault="002C3AC3" w:rsidP="009F6892"/>
    <w:p w14:paraId="7C246DE6" w14:textId="77777777" w:rsidR="002C3AC3" w:rsidRPr="00514878" w:rsidRDefault="002C3AC3" w:rsidP="009F6892">
      <w:pPr>
        <w:rPr>
          <w:b w:val="0"/>
          <w:color w:val="061F57" w:themeColor="text2" w:themeShade="BF"/>
        </w:rPr>
      </w:pPr>
      <w:r w:rsidRPr="00514878">
        <w:rPr>
          <w:color w:val="061F57" w:themeColor="text2" w:themeShade="BF"/>
        </w:rPr>
        <w:t xml:space="preserve">Community: </w:t>
      </w:r>
      <w:r w:rsidRPr="00514878">
        <w:rPr>
          <w:b w:val="0"/>
          <w:color w:val="061F57" w:themeColor="text2" w:themeShade="BF"/>
        </w:rPr>
        <w:t>The</w:t>
      </w:r>
      <w:r w:rsidR="00A116C1" w:rsidRPr="00514878">
        <w:rPr>
          <w:b w:val="0"/>
          <w:color w:val="061F57" w:themeColor="text2" w:themeShade="BF"/>
        </w:rPr>
        <w:t>re was concern over</w:t>
      </w:r>
      <w:r w:rsidRPr="00514878">
        <w:rPr>
          <w:b w:val="0"/>
          <w:color w:val="061F57" w:themeColor="text2" w:themeShade="BF"/>
        </w:rPr>
        <w:t xml:space="preserve"> </w:t>
      </w:r>
      <w:r w:rsidR="00DD4178" w:rsidRPr="00514878">
        <w:rPr>
          <w:b w:val="0"/>
          <w:color w:val="061F57" w:themeColor="text2" w:themeShade="BF"/>
        </w:rPr>
        <w:t>breakdown</w:t>
      </w:r>
      <w:r w:rsidRPr="00514878">
        <w:rPr>
          <w:b w:val="0"/>
          <w:color w:val="061F57" w:themeColor="text2" w:themeShade="BF"/>
        </w:rPr>
        <w:t xml:space="preserve"> of community services, the fear of changing communities, fear for their communities survival economically, the decline in community activities and events, lack of transportation, decline in local shops, School children bused out to bigger schools, parents commuting out to workplaces further away, rural poverty, sense of isolation and left behind.</w:t>
      </w:r>
    </w:p>
    <w:p w14:paraId="1C991721" w14:textId="77777777" w:rsidR="002C3AC3" w:rsidRPr="00514878" w:rsidRDefault="002C3AC3" w:rsidP="009F6892">
      <w:pPr>
        <w:rPr>
          <w:b w:val="0"/>
          <w:color w:val="061F57" w:themeColor="text2" w:themeShade="BF"/>
        </w:rPr>
      </w:pPr>
    </w:p>
    <w:p w14:paraId="38190928" w14:textId="77777777" w:rsidR="00246FFC" w:rsidRPr="00514878" w:rsidRDefault="002C3AC3" w:rsidP="009F6892">
      <w:pPr>
        <w:rPr>
          <w:b w:val="0"/>
          <w:color w:val="061F57" w:themeColor="text2" w:themeShade="BF"/>
        </w:rPr>
      </w:pPr>
      <w:r w:rsidRPr="00514878">
        <w:rPr>
          <w:color w:val="061F57" w:themeColor="text2" w:themeShade="BF"/>
        </w:rPr>
        <w:t xml:space="preserve">Schools: </w:t>
      </w:r>
      <w:r w:rsidR="00A116C1" w:rsidRPr="00514878">
        <w:rPr>
          <w:b w:val="0"/>
          <w:color w:val="061F57" w:themeColor="text2" w:themeShade="BF"/>
        </w:rPr>
        <w:t>general opinions stated, o</w:t>
      </w:r>
      <w:r w:rsidR="00EA3A1C" w:rsidRPr="00514878">
        <w:rPr>
          <w:b w:val="0"/>
          <w:color w:val="061F57" w:themeColor="text2" w:themeShade="BF"/>
        </w:rPr>
        <w:t>ut of town, too large</w:t>
      </w:r>
      <w:r w:rsidRPr="00514878">
        <w:rPr>
          <w:b w:val="0"/>
          <w:color w:val="061F57" w:themeColor="text2" w:themeShade="BF"/>
        </w:rPr>
        <w:t xml:space="preserve"> –too many children, early ages to young adults in same space, staff burnt out, class sizes too big, pupils not learning</w:t>
      </w:r>
      <w:r w:rsidR="00246FFC" w:rsidRPr="00514878">
        <w:rPr>
          <w:b w:val="0"/>
          <w:color w:val="061F57" w:themeColor="text2" w:themeShade="BF"/>
        </w:rPr>
        <w:t>, too many pupils feeling failure, no room in curriculum, too many leaving without qualifications, an insistence on being academic and going to University, no life skills taught.</w:t>
      </w:r>
    </w:p>
    <w:p w14:paraId="338117E7" w14:textId="77777777" w:rsidR="00246FFC" w:rsidRPr="00514878" w:rsidRDefault="00246FFC" w:rsidP="009F6892">
      <w:pPr>
        <w:rPr>
          <w:b w:val="0"/>
          <w:color w:val="061F57" w:themeColor="text2" w:themeShade="BF"/>
        </w:rPr>
      </w:pPr>
    </w:p>
    <w:p w14:paraId="7A7EC09F" w14:textId="77777777" w:rsidR="002C3AC3" w:rsidRPr="00514878" w:rsidRDefault="00246FFC" w:rsidP="009F6892">
      <w:pPr>
        <w:rPr>
          <w:b w:val="0"/>
          <w:color w:val="061F57" w:themeColor="text2" w:themeShade="BF"/>
        </w:rPr>
      </w:pPr>
      <w:r w:rsidRPr="00514878">
        <w:rPr>
          <w:color w:val="061F57" w:themeColor="text2" w:themeShade="BF"/>
        </w:rPr>
        <w:t xml:space="preserve">Residential care homes: </w:t>
      </w:r>
      <w:r w:rsidRPr="00514878">
        <w:rPr>
          <w:b w:val="0"/>
          <w:color w:val="061F57" w:themeColor="text2" w:themeShade="BF"/>
        </w:rPr>
        <w:t xml:space="preserve">On the outskirts of town, no easy access, transport, staff poorly paid, poorly treated and high turnover, too few staff, no monies </w:t>
      </w:r>
      <w:r w:rsidR="00A116C1" w:rsidRPr="00514878">
        <w:rPr>
          <w:b w:val="0"/>
          <w:color w:val="061F57" w:themeColor="text2" w:themeShade="BF"/>
        </w:rPr>
        <w:t>for staff</w:t>
      </w:r>
      <w:r w:rsidR="00EA3A1C" w:rsidRPr="00514878">
        <w:rPr>
          <w:b w:val="0"/>
          <w:color w:val="061F57" w:themeColor="text2" w:themeShade="BF"/>
        </w:rPr>
        <w:t xml:space="preserve"> </w:t>
      </w:r>
      <w:r w:rsidRPr="00514878">
        <w:rPr>
          <w:b w:val="0"/>
          <w:color w:val="061F57" w:themeColor="text2" w:themeShade="BF"/>
        </w:rPr>
        <w:t>to do ‘extras’ just ba</w:t>
      </w:r>
      <w:r w:rsidR="00EA3A1C" w:rsidRPr="00514878">
        <w:rPr>
          <w:b w:val="0"/>
          <w:color w:val="061F57" w:themeColor="text2" w:themeShade="BF"/>
        </w:rPr>
        <w:t xml:space="preserve">sic care </w:t>
      </w:r>
    </w:p>
    <w:p w14:paraId="6BB08D71" w14:textId="77777777" w:rsidR="00246FFC" w:rsidRPr="00514878" w:rsidRDefault="00246FFC" w:rsidP="009F6892">
      <w:pPr>
        <w:rPr>
          <w:b w:val="0"/>
          <w:color w:val="061F57" w:themeColor="text2" w:themeShade="BF"/>
        </w:rPr>
      </w:pPr>
    </w:p>
    <w:p w14:paraId="6F2F27A7" w14:textId="77777777" w:rsidR="00172271" w:rsidRPr="00514878" w:rsidRDefault="00172271" w:rsidP="009F6892">
      <w:pPr>
        <w:rPr>
          <w:b w:val="0"/>
          <w:color w:val="061F57" w:themeColor="text2" w:themeShade="BF"/>
        </w:rPr>
      </w:pPr>
    </w:p>
    <w:p w14:paraId="7F111864" w14:textId="77777777" w:rsidR="00172271" w:rsidRPr="00514878" w:rsidRDefault="006240C5" w:rsidP="009F6892">
      <w:pPr>
        <w:rPr>
          <w:b w:val="0"/>
          <w:color w:val="061F57" w:themeColor="text2" w:themeShade="BF"/>
        </w:rPr>
      </w:pPr>
      <w:r w:rsidRPr="00514878">
        <w:rPr>
          <w:b w:val="0"/>
          <w:color w:val="061F57" w:themeColor="text2" w:themeShade="BF"/>
        </w:rPr>
        <w:t>Around 2017 / 2018 Channel 4 aired a series that showed nursery school children visiting an elders</w:t>
      </w:r>
      <w:r w:rsidR="007A3021" w:rsidRPr="00514878">
        <w:rPr>
          <w:b w:val="0"/>
          <w:color w:val="061F57" w:themeColor="text2" w:themeShade="BF"/>
        </w:rPr>
        <w:t xml:space="preserve"> day centre </w:t>
      </w:r>
      <w:r w:rsidRPr="00514878">
        <w:rPr>
          <w:b w:val="0"/>
          <w:color w:val="061F57" w:themeColor="text2" w:themeShade="BF"/>
        </w:rPr>
        <w:t xml:space="preserve">interacting with residents that obviously informed many of the conversations. </w:t>
      </w:r>
    </w:p>
    <w:p w14:paraId="4DE1B5BB" w14:textId="77777777" w:rsidR="00172271" w:rsidRPr="00514878" w:rsidRDefault="00172271" w:rsidP="009F6892">
      <w:pPr>
        <w:rPr>
          <w:b w:val="0"/>
          <w:color w:val="061F57" w:themeColor="text2" w:themeShade="BF"/>
        </w:rPr>
      </w:pPr>
    </w:p>
    <w:p w14:paraId="67059515" w14:textId="77777777" w:rsidR="003E29D5" w:rsidRPr="00514878" w:rsidRDefault="006240C5" w:rsidP="009F6892">
      <w:pPr>
        <w:rPr>
          <w:b w:val="0"/>
          <w:color w:val="061F57" w:themeColor="text2" w:themeShade="BF"/>
        </w:rPr>
      </w:pPr>
      <w:r w:rsidRPr="00514878">
        <w:rPr>
          <w:b w:val="0"/>
          <w:color w:val="061F57" w:themeColor="text2" w:themeShade="BF"/>
        </w:rPr>
        <w:t xml:space="preserve"> A4W had initiated their three year Cynnal Y Cardi funded pilot project: Compassionate, Creative, Co-produced, Community Hubs and witnessed </w:t>
      </w:r>
      <w:r w:rsidR="00570B2C" w:rsidRPr="00514878">
        <w:rPr>
          <w:b w:val="0"/>
          <w:color w:val="061F57" w:themeColor="text2" w:themeShade="BF"/>
        </w:rPr>
        <w:t>first-hand</w:t>
      </w:r>
      <w:r w:rsidRPr="00514878">
        <w:rPr>
          <w:b w:val="0"/>
          <w:color w:val="061F57" w:themeColor="text2" w:themeShade="BF"/>
        </w:rPr>
        <w:t xml:space="preserve"> the change in energy of </w:t>
      </w:r>
      <w:r w:rsidR="00172271" w:rsidRPr="00514878">
        <w:rPr>
          <w:b w:val="0"/>
          <w:color w:val="061F57" w:themeColor="text2" w:themeShade="BF"/>
        </w:rPr>
        <w:t xml:space="preserve">all </w:t>
      </w:r>
      <w:r w:rsidRPr="00514878">
        <w:rPr>
          <w:b w:val="0"/>
          <w:color w:val="061F57" w:themeColor="text2" w:themeShade="BF"/>
        </w:rPr>
        <w:t>participants and the dynamics of the group</w:t>
      </w:r>
      <w:r w:rsidR="00172271" w:rsidRPr="00514878">
        <w:rPr>
          <w:b w:val="0"/>
          <w:color w:val="061F57" w:themeColor="text2" w:themeShade="BF"/>
        </w:rPr>
        <w:t>s, at</w:t>
      </w:r>
      <w:r w:rsidR="00FD7A34" w:rsidRPr="00514878">
        <w:rPr>
          <w:b w:val="0"/>
          <w:color w:val="061F57" w:themeColor="text2" w:themeShade="BF"/>
        </w:rPr>
        <w:t xml:space="preserve"> each school holiday times,</w:t>
      </w:r>
      <w:r w:rsidRPr="00514878">
        <w:rPr>
          <w:b w:val="0"/>
          <w:color w:val="061F57" w:themeColor="text2" w:themeShade="BF"/>
        </w:rPr>
        <w:t xml:space="preserve"> as the weekly cla</w:t>
      </w:r>
      <w:r w:rsidR="007A3021" w:rsidRPr="00514878">
        <w:rPr>
          <w:b w:val="0"/>
          <w:color w:val="061F57" w:themeColor="text2" w:themeShade="BF"/>
        </w:rPr>
        <w:t xml:space="preserve">sses warmly welcomed </w:t>
      </w:r>
      <w:r w:rsidRPr="00514878">
        <w:rPr>
          <w:b w:val="0"/>
          <w:color w:val="061F57" w:themeColor="text2" w:themeShade="BF"/>
        </w:rPr>
        <w:t xml:space="preserve">children and grandchildren. </w:t>
      </w:r>
      <w:r w:rsidR="00570B2C" w:rsidRPr="00514878">
        <w:rPr>
          <w:b w:val="0"/>
          <w:color w:val="061F57" w:themeColor="text2" w:themeShade="BF"/>
        </w:rPr>
        <w:t>(It</w:t>
      </w:r>
      <w:r w:rsidRPr="00514878">
        <w:rPr>
          <w:b w:val="0"/>
          <w:color w:val="061F57" w:themeColor="text2" w:themeShade="BF"/>
        </w:rPr>
        <w:t xml:space="preserve"> was not unusual for us to have four generations participating in the sessions</w:t>
      </w:r>
      <w:r w:rsidR="00FD7A34" w:rsidRPr="00514878">
        <w:rPr>
          <w:b w:val="0"/>
          <w:color w:val="061F57" w:themeColor="text2" w:themeShade="BF"/>
        </w:rPr>
        <w:t>)</w:t>
      </w:r>
      <w:r w:rsidRPr="00514878">
        <w:rPr>
          <w:b w:val="0"/>
          <w:color w:val="061F57" w:themeColor="text2" w:themeShade="BF"/>
        </w:rPr>
        <w:t>.</w:t>
      </w:r>
      <w:r w:rsidR="003E29D5" w:rsidRPr="00514878">
        <w:rPr>
          <w:b w:val="0"/>
          <w:color w:val="061F57" w:themeColor="text2" w:themeShade="BF"/>
        </w:rPr>
        <w:t xml:space="preserve"> </w:t>
      </w:r>
    </w:p>
    <w:p w14:paraId="5C3531C6" w14:textId="77777777" w:rsidR="003E29D5" w:rsidRDefault="003E29D5" w:rsidP="009F6892"/>
    <w:p w14:paraId="7FC36F63" w14:textId="77777777" w:rsidR="003E29D5" w:rsidRDefault="003E29D5" w:rsidP="009F6892"/>
    <w:p w14:paraId="07952FD7" w14:textId="77777777" w:rsidR="0071722F" w:rsidRDefault="0071722F" w:rsidP="009F6892">
      <w:pPr>
        <w:rPr>
          <w:b w:val="0"/>
          <w:sz w:val="40"/>
        </w:rPr>
      </w:pPr>
    </w:p>
    <w:p w14:paraId="0158FCC9" w14:textId="77777777" w:rsidR="00514878" w:rsidRDefault="00514878" w:rsidP="009F6892">
      <w:pPr>
        <w:rPr>
          <w:b w:val="0"/>
          <w:sz w:val="40"/>
        </w:rPr>
      </w:pPr>
    </w:p>
    <w:p w14:paraId="4DE66EE7" w14:textId="77777777" w:rsidR="0027498E" w:rsidRPr="00514878" w:rsidRDefault="004014AB" w:rsidP="009F6892">
      <w:pPr>
        <w:rPr>
          <w:color w:val="061F57" w:themeColor="text2" w:themeShade="BF"/>
          <w:sz w:val="36"/>
          <w:szCs w:val="36"/>
        </w:rPr>
      </w:pPr>
      <w:r w:rsidRPr="00514878">
        <w:rPr>
          <w:color w:val="061F57" w:themeColor="text2" w:themeShade="BF"/>
          <w:sz w:val="36"/>
          <w:szCs w:val="36"/>
        </w:rPr>
        <w:lastRenderedPageBreak/>
        <w:t xml:space="preserve">Project </w:t>
      </w:r>
      <w:r w:rsidR="0027498E" w:rsidRPr="00514878">
        <w:rPr>
          <w:color w:val="061F57" w:themeColor="text2" w:themeShade="BF"/>
          <w:sz w:val="36"/>
          <w:szCs w:val="36"/>
        </w:rPr>
        <w:t>Application</w:t>
      </w:r>
    </w:p>
    <w:p w14:paraId="1C39837D" w14:textId="77777777" w:rsidR="0027498E" w:rsidRDefault="0027498E" w:rsidP="009F6892">
      <w:pPr>
        <w:rPr>
          <w:b w:val="0"/>
          <w:sz w:val="40"/>
        </w:rPr>
      </w:pPr>
    </w:p>
    <w:p w14:paraId="6576231B" w14:textId="77777777" w:rsidR="004014AB" w:rsidRPr="00514878" w:rsidRDefault="004014AB" w:rsidP="009F6892">
      <w:p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t xml:space="preserve">The project aims to build links between older people who either live in care homes, extra care facilities or who live in their own home but have become isolated, with younger people, either through linking with schools or activity groups like scouts, young farmers or other youth groups. </w:t>
      </w:r>
    </w:p>
    <w:p w14:paraId="002DB4B4" w14:textId="77777777" w:rsidR="004014AB" w:rsidRPr="00514878" w:rsidRDefault="004014AB" w:rsidP="009F6892">
      <w:pPr>
        <w:rPr>
          <w:rFonts w:cstheme="minorHAnsi"/>
          <w:noProof/>
          <w:color w:val="061F57" w:themeColor="text2" w:themeShade="BF"/>
          <w:szCs w:val="28"/>
          <w:lang w:val="cy-GB"/>
        </w:rPr>
      </w:pPr>
    </w:p>
    <w:p w14:paraId="747A1476" w14:textId="77777777" w:rsidR="004014AB" w:rsidRPr="00514878" w:rsidRDefault="004014AB" w:rsidP="009F6892">
      <w:p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t xml:space="preserve">The many benefits of engagement between old and young include improved </w:t>
      </w:r>
      <w:r w:rsidR="00B01D29" w:rsidRPr="00514878">
        <w:rPr>
          <w:rFonts w:cstheme="minorHAnsi"/>
          <w:b w:val="0"/>
          <w:noProof/>
          <w:color w:val="061F57" w:themeColor="text2" w:themeShade="BF"/>
          <w:szCs w:val="28"/>
          <w:lang w:val="cy-GB"/>
        </w:rPr>
        <w:t>understanding and more positive attitudes towards older people which can lead to</w:t>
      </w:r>
      <w:r w:rsidRPr="00514878">
        <w:rPr>
          <w:rFonts w:cstheme="minorHAnsi"/>
          <w:b w:val="0"/>
          <w:noProof/>
          <w:color w:val="061F57" w:themeColor="text2" w:themeShade="BF"/>
          <w:szCs w:val="28"/>
          <w:lang w:val="cy-GB"/>
        </w:rPr>
        <w:t xml:space="preserve"> less stereotyping and less anxiety about </w:t>
      </w:r>
      <w:r w:rsidR="00BE1A2D" w:rsidRPr="00514878">
        <w:rPr>
          <w:rFonts w:cstheme="minorHAnsi"/>
          <w:b w:val="0"/>
          <w:noProof/>
          <w:color w:val="061F57" w:themeColor="text2" w:themeShade="BF"/>
          <w:szCs w:val="28"/>
          <w:lang w:val="cy-GB"/>
        </w:rPr>
        <w:t xml:space="preserve">dementia and </w:t>
      </w:r>
      <w:r w:rsidRPr="00514878">
        <w:rPr>
          <w:rFonts w:cstheme="minorHAnsi"/>
          <w:b w:val="0"/>
          <w:noProof/>
          <w:color w:val="061F57" w:themeColor="text2" w:themeShade="BF"/>
          <w:szCs w:val="28"/>
          <w:lang w:val="cy-GB"/>
        </w:rPr>
        <w:t>ageing. Some fairly new research also shows better job satisfaction for care workers</w:t>
      </w:r>
      <w:r w:rsidR="00B01D29" w:rsidRPr="00514878">
        <w:rPr>
          <w:rFonts w:cstheme="minorHAnsi"/>
          <w:b w:val="0"/>
          <w:noProof/>
          <w:color w:val="061F57" w:themeColor="text2" w:themeShade="BF"/>
          <w:szCs w:val="28"/>
          <w:lang w:val="cy-GB"/>
        </w:rPr>
        <w:t xml:space="preserve"> through intergenerational working</w:t>
      </w:r>
      <w:r w:rsidRPr="00514878">
        <w:rPr>
          <w:rFonts w:cstheme="minorHAnsi"/>
          <w:b w:val="0"/>
          <w:noProof/>
          <w:color w:val="061F57" w:themeColor="text2" w:themeShade="BF"/>
          <w:szCs w:val="28"/>
          <w:lang w:val="cy-GB"/>
        </w:rPr>
        <w:t xml:space="preserve">. </w:t>
      </w:r>
    </w:p>
    <w:p w14:paraId="0A6FE01E" w14:textId="77777777" w:rsidR="004014AB" w:rsidRPr="00514878" w:rsidRDefault="004014AB" w:rsidP="009F6892">
      <w:pPr>
        <w:rPr>
          <w:rFonts w:cstheme="minorHAnsi"/>
          <w:b w:val="0"/>
          <w:noProof/>
          <w:color w:val="061F57" w:themeColor="text2" w:themeShade="BF"/>
          <w:szCs w:val="28"/>
          <w:lang w:val="cy-GB"/>
        </w:rPr>
      </w:pPr>
    </w:p>
    <w:p w14:paraId="00F59A52" w14:textId="77777777" w:rsidR="004014AB" w:rsidRDefault="004014AB" w:rsidP="009F6892">
      <w:p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t xml:space="preserve">The project aims to </w:t>
      </w:r>
      <w:r w:rsidR="00B01D29" w:rsidRPr="00514878">
        <w:rPr>
          <w:rFonts w:cstheme="minorHAnsi"/>
          <w:b w:val="0"/>
          <w:noProof/>
          <w:color w:val="061F57" w:themeColor="text2" w:themeShade="BF"/>
          <w:szCs w:val="28"/>
          <w:lang w:val="cy-GB"/>
        </w:rPr>
        <w:t xml:space="preserve">begin to build relationships, </w:t>
      </w:r>
      <w:r w:rsidRPr="00514878">
        <w:rPr>
          <w:rFonts w:cstheme="minorHAnsi"/>
          <w:b w:val="0"/>
          <w:noProof/>
          <w:color w:val="061F57" w:themeColor="text2" w:themeShade="BF"/>
          <w:szCs w:val="28"/>
          <w:lang w:val="cy-GB"/>
        </w:rPr>
        <w:t xml:space="preserve">ensure that any barriers, either practical or invisible, that hinder this multi-generational way of working across these residential, educational and community settings can be overcome in order for the </w:t>
      </w:r>
      <w:r w:rsidR="00B01D29" w:rsidRPr="00514878">
        <w:rPr>
          <w:rFonts w:cstheme="minorHAnsi"/>
          <w:b w:val="0"/>
          <w:noProof/>
          <w:color w:val="061F57" w:themeColor="text2" w:themeShade="BF"/>
          <w:szCs w:val="28"/>
          <w:lang w:val="cy-GB"/>
        </w:rPr>
        <w:t>initial connections to take place, the stories</w:t>
      </w:r>
      <w:r w:rsidRPr="00514878">
        <w:rPr>
          <w:rFonts w:cstheme="minorHAnsi"/>
          <w:b w:val="0"/>
          <w:noProof/>
          <w:color w:val="061F57" w:themeColor="text2" w:themeShade="BF"/>
          <w:szCs w:val="28"/>
          <w:lang w:val="cy-GB"/>
        </w:rPr>
        <w:t xml:space="preserve"> skills and knowledge that these older people have </w:t>
      </w:r>
      <w:r w:rsidR="00B01D29" w:rsidRPr="00514878">
        <w:rPr>
          <w:rFonts w:cstheme="minorHAnsi"/>
          <w:b w:val="0"/>
          <w:noProof/>
          <w:color w:val="061F57" w:themeColor="text2" w:themeShade="BF"/>
          <w:szCs w:val="28"/>
          <w:lang w:val="cy-GB"/>
        </w:rPr>
        <w:t xml:space="preserve">to begin being </w:t>
      </w:r>
      <w:r w:rsidRPr="00514878">
        <w:rPr>
          <w:rFonts w:cstheme="minorHAnsi"/>
          <w:b w:val="0"/>
          <w:noProof/>
          <w:color w:val="061F57" w:themeColor="text2" w:themeShade="BF"/>
          <w:szCs w:val="28"/>
          <w:lang w:val="cy-GB"/>
        </w:rPr>
        <w:t>shared.</w:t>
      </w:r>
    </w:p>
    <w:p w14:paraId="692DF0D6" w14:textId="77777777" w:rsidR="00B961D4" w:rsidRDefault="00B961D4" w:rsidP="009F6892">
      <w:pPr>
        <w:rPr>
          <w:rFonts w:cstheme="minorHAnsi"/>
          <w:b w:val="0"/>
          <w:noProof/>
          <w:color w:val="061F57" w:themeColor="text2" w:themeShade="BF"/>
          <w:szCs w:val="28"/>
          <w:lang w:val="cy-GB"/>
        </w:rPr>
      </w:pPr>
    </w:p>
    <w:p w14:paraId="227D32AA" w14:textId="77777777" w:rsidR="00B961D4" w:rsidRDefault="00B961D4" w:rsidP="009F6892">
      <w:pPr>
        <w:rPr>
          <w:rFonts w:cstheme="minorHAnsi"/>
          <w:b w:val="0"/>
          <w:noProof/>
          <w:color w:val="061F57" w:themeColor="text2" w:themeShade="BF"/>
          <w:szCs w:val="28"/>
          <w:lang w:val="cy-GB"/>
        </w:rPr>
      </w:pPr>
    </w:p>
    <w:p w14:paraId="380D586F" w14:textId="77777777" w:rsidR="00B961D4" w:rsidRPr="00514878" w:rsidRDefault="00B961D4" w:rsidP="00B961D4">
      <w:pPr>
        <w:jc w:val="center"/>
        <w:rPr>
          <w:rFonts w:cstheme="minorHAnsi"/>
          <w:b w:val="0"/>
          <w:noProof/>
          <w:color w:val="061F57" w:themeColor="text2" w:themeShade="BF"/>
          <w:szCs w:val="28"/>
          <w:lang w:val="cy-GB"/>
        </w:rPr>
      </w:pPr>
      <w:r>
        <w:rPr>
          <w:b w:val="0"/>
          <w:noProof/>
          <w:lang w:val="en-GB" w:eastAsia="en-GB"/>
        </w:rPr>
        <w:drawing>
          <wp:inline distT="0" distB="0" distL="0" distR="0" wp14:anchorId="42FE7110" wp14:editId="36444D54">
            <wp:extent cx="4229100" cy="317205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ry share.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0096" cy="3172806"/>
                    </a:xfrm>
                    <a:prstGeom prst="rect">
                      <a:avLst/>
                    </a:prstGeom>
                  </pic:spPr>
                </pic:pic>
              </a:graphicData>
            </a:graphic>
          </wp:inline>
        </w:drawing>
      </w:r>
    </w:p>
    <w:p w14:paraId="73066866" w14:textId="77777777" w:rsidR="004014AB" w:rsidRPr="00514878" w:rsidRDefault="004014AB" w:rsidP="009F6892">
      <w:pPr>
        <w:rPr>
          <w:rFonts w:cstheme="minorHAnsi"/>
          <w:noProof/>
          <w:color w:val="061F57" w:themeColor="text2" w:themeShade="BF"/>
          <w:szCs w:val="28"/>
          <w:lang w:val="cy-GB"/>
        </w:rPr>
      </w:pPr>
    </w:p>
    <w:p w14:paraId="57DFF53C" w14:textId="77777777" w:rsidR="004014AB" w:rsidRPr="00514878" w:rsidRDefault="004014AB" w:rsidP="009F6892">
      <w:pPr>
        <w:rPr>
          <w:rFonts w:cstheme="minorHAnsi"/>
          <w:noProof/>
          <w:color w:val="061F57" w:themeColor="text2" w:themeShade="BF"/>
          <w:szCs w:val="28"/>
          <w:lang w:val="cy-GB"/>
        </w:rPr>
      </w:pPr>
      <w:r w:rsidRPr="00514878">
        <w:rPr>
          <w:rFonts w:cstheme="minorHAnsi"/>
          <w:noProof/>
          <w:color w:val="061F57" w:themeColor="text2" w:themeShade="BF"/>
          <w:szCs w:val="28"/>
          <w:lang w:val="cy-GB"/>
        </w:rPr>
        <w:lastRenderedPageBreak/>
        <w:t>This will benefit the whole community:</w:t>
      </w:r>
    </w:p>
    <w:p w14:paraId="45CFD317" w14:textId="77777777" w:rsidR="004014AB" w:rsidRPr="00514878" w:rsidRDefault="004014AB" w:rsidP="009F6892">
      <w:pPr>
        <w:rPr>
          <w:rFonts w:cstheme="minorHAnsi"/>
          <w:noProof/>
          <w:color w:val="061F57" w:themeColor="text2" w:themeShade="BF"/>
          <w:szCs w:val="28"/>
          <w:lang w:val="cy-GB"/>
        </w:rPr>
      </w:pPr>
    </w:p>
    <w:p w14:paraId="50E20075" w14:textId="77777777" w:rsidR="004014AB" w:rsidRPr="00514878" w:rsidRDefault="00B01D29" w:rsidP="009F6892">
      <w:pPr>
        <w:pStyle w:val="ListParagraph"/>
        <w:numPr>
          <w:ilvl w:val="0"/>
          <w:numId w:val="6"/>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there is the potential for o</w:t>
      </w:r>
      <w:r w:rsidR="004014AB" w:rsidRPr="00514878">
        <w:rPr>
          <w:rFonts w:cstheme="minorHAnsi"/>
          <w:noProof/>
          <w:color w:val="061F57" w:themeColor="text2" w:themeShade="BF"/>
          <w:szCs w:val="28"/>
          <w:lang w:val="cy-GB"/>
        </w:rPr>
        <w:t>lder people who feel isolated and have lost their sense of purpose will become more active and connected to the community, their k</w:t>
      </w:r>
      <w:r w:rsidRPr="00514878">
        <w:rPr>
          <w:rFonts w:cstheme="minorHAnsi"/>
          <w:noProof/>
          <w:color w:val="061F57" w:themeColor="text2" w:themeShade="BF"/>
          <w:szCs w:val="28"/>
          <w:lang w:val="cy-GB"/>
        </w:rPr>
        <w:t>nowledge and lived experience can be shared with</w:t>
      </w:r>
      <w:r w:rsidR="004014AB" w:rsidRPr="00514878">
        <w:rPr>
          <w:rFonts w:cstheme="minorHAnsi"/>
          <w:noProof/>
          <w:color w:val="061F57" w:themeColor="text2" w:themeShade="BF"/>
          <w:szCs w:val="28"/>
          <w:lang w:val="cy-GB"/>
        </w:rPr>
        <w:t xml:space="preserve"> younger generation</w:t>
      </w:r>
      <w:r w:rsidRPr="00514878">
        <w:rPr>
          <w:rFonts w:cstheme="minorHAnsi"/>
          <w:noProof/>
          <w:color w:val="061F57" w:themeColor="text2" w:themeShade="BF"/>
          <w:szCs w:val="28"/>
          <w:lang w:val="cy-GB"/>
        </w:rPr>
        <w:t>s</w:t>
      </w:r>
      <w:r w:rsidR="004014AB" w:rsidRPr="00514878">
        <w:rPr>
          <w:rFonts w:cstheme="minorHAnsi"/>
          <w:noProof/>
          <w:color w:val="061F57" w:themeColor="text2" w:themeShade="BF"/>
          <w:szCs w:val="28"/>
          <w:lang w:val="cy-GB"/>
        </w:rPr>
        <w:t>.</w:t>
      </w:r>
    </w:p>
    <w:p w14:paraId="09385FF3" w14:textId="77777777" w:rsidR="004014AB" w:rsidRPr="00514878" w:rsidRDefault="004014AB" w:rsidP="009F6892">
      <w:pPr>
        <w:pStyle w:val="ListParagraph"/>
        <w:numPr>
          <w:ilvl w:val="0"/>
          <w:numId w:val="6"/>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Younger people will have the opportunity to learn informally and in an interesting way from people with real lived experience.</w:t>
      </w:r>
    </w:p>
    <w:p w14:paraId="52C59FC7" w14:textId="77777777" w:rsidR="004014AB" w:rsidRPr="00514878" w:rsidRDefault="004014AB" w:rsidP="009F6892">
      <w:pPr>
        <w:pStyle w:val="ListParagraph"/>
        <w:numPr>
          <w:ilvl w:val="0"/>
          <w:numId w:val="6"/>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Awareness can be raised about any anxiety that comes from interacting together across different generations,</w:t>
      </w:r>
      <w:r w:rsidR="00B01D29" w:rsidRPr="00514878">
        <w:rPr>
          <w:rFonts w:cstheme="minorHAnsi"/>
          <w:noProof/>
          <w:color w:val="061F57" w:themeColor="text2" w:themeShade="BF"/>
          <w:szCs w:val="28"/>
          <w:lang w:val="cy-GB"/>
        </w:rPr>
        <w:t xml:space="preserve"> through addressing it gently there is the potential to reduce that anxiety</w:t>
      </w:r>
      <w:r w:rsidRPr="00514878">
        <w:rPr>
          <w:rFonts w:cstheme="minorHAnsi"/>
          <w:noProof/>
          <w:color w:val="061F57" w:themeColor="text2" w:themeShade="BF"/>
          <w:szCs w:val="28"/>
          <w:lang w:val="cy-GB"/>
        </w:rPr>
        <w:t xml:space="preserve">. </w:t>
      </w:r>
    </w:p>
    <w:p w14:paraId="028F7F78" w14:textId="77777777" w:rsidR="004014AB" w:rsidRPr="00514878" w:rsidRDefault="004014AB" w:rsidP="009F6892">
      <w:pPr>
        <w:pStyle w:val="ListParagraph"/>
        <w:numPr>
          <w:ilvl w:val="0"/>
          <w:numId w:val="6"/>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Working toge</w:t>
      </w:r>
      <w:r w:rsidR="00B01D29" w:rsidRPr="00514878">
        <w:rPr>
          <w:rFonts w:cstheme="minorHAnsi"/>
          <w:noProof/>
          <w:color w:val="061F57" w:themeColor="text2" w:themeShade="BF"/>
          <w:szCs w:val="28"/>
          <w:lang w:val="cy-GB"/>
        </w:rPr>
        <w:t>ther across the generations can</w:t>
      </w:r>
      <w:r w:rsidRPr="00514878">
        <w:rPr>
          <w:rFonts w:cstheme="minorHAnsi"/>
          <w:noProof/>
          <w:color w:val="061F57" w:themeColor="text2" w:themeShade="BF"/>
          <w:szCs w:val="28"/>
          <w:lang w:val="cy-GB"/>
        </w:rPr>
        <w:t xml:space="preserve"> encourage communities to become more connected and resilient, people will not only have the opportunity to engage with new </w:t>
      </w:r>
      <w:r w:rsidR="00B01D29" w:rsidRPr="00514878">
        <w:rPr>
          <w:rFonts w:cstheme="minorHAnsi"/>
          <w:noProof/>
          <w:color w:val="061F57" w:themeColor="text2" w:themeShade="BF"/>
          <w:szCs w:val="28"/>
          <w:lang w:val="cy-GB"/>
        </w:rPr>
        <w:t>relationships with residents</w:t>
      </w:r>
      <w:r w:rsidRPr="00514878">
        <w:rPr>
          <w:rFonts w:cstheme="minorHAnsi"/>
          <w:noProof/>
          <w:color w:val="061F57" w:themeColor="text2" w:themeShade="BF"/>
          <w:szCs w:val="28"/>
          <w:lang w:val="cy-GB"/>
        </w:rPr>
        <w:t xml:space="preserve"> but also to reconnect with people that they have lost contact with.</w:t>
      </w:r>
    </w:p>
    <w:p w14:paraId="5619E0D4" w14:textId="77777777" w:rsidR="004014AB" w:rsidRPr="00514878" w:rsidRDefault="004014AB" w:rsidP="009F6892">
      <w:pPr>
        <w:pStyle w:val="ListParagraph"/>
        <w:numPr>
          <w:ilvl w:val="0"/>
          <w:numId w:val="6"/>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Widening the levels of connection and en</w:t>
      </w:r>
      <w:r w:rsidR="00B01D29" w:rsidRPr="00514878">
        <w:rPr>
          <w:rFonts w:cstheme="minorHAnsi"/>
          <w:noProof/>
          <w:color w:val="061F57" w:themeColor="text2" w:themeShade="BF"/>
          <w:szCs w:val="28"/>
          <w:lang w:val="cy-GB"/>
        </w:rPr>
        <w:t>gagement within a community has the potential to reduce</w:t>
      </w:r>
      <w:r w:rsidRPr="00514878">
        <w:rPr>
          <w:rFonts w:cstheme="minorHAnsi"/>
          <w:noProof/>
          <w:color w:val="061F57" w:themeColor="text2" w:themeShade="BF"/>
          <w:szCs w:val="28"/>
          <w:lang w:val="cy-GB"/>
        </w:rPr>
        <w:t xml:space="preserve"> levels of rural isolation and loneliness.</w:t>
      </w:r>
    </w:p>
    <w:p w14:paraId="39D314BD" w14:textId="77777777" w:rsidR="004014AB" w:rsidRPr="00514878" w:rsidRDefault="004014AB" w:rsidP="009F6892">
      <w:pPr>
        <w:pStyle w:val="ListParagraph"/>
        <w:numPr>
          <w:ilvl w:val="0"/>
          <w:numId w:val="6"/>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Sharing stories and skills</w:t>
      </w:r>
      <w:r w:rsidR="00117F41" w:rsidRPr="00514878">
        <w:rPr>
          <w:rFonts w:cstheme="minorHAnsi"/>
          <w:noProof/>
          <w:color w:val="061F57" w:themeColor="text2" w:themeShade="BF"/>
          <w:szCs w:val="28"/>
          <w:lang w:val="cy-GB"/>
        </w:rPr>
        <w:t xml:space="preserve"> together within a community can</w:t>
      </w:r>
      <w:r w:rsidRPr="00514878">
        <w:rPr>
          <w:rFonts w:cstheme="minorHAnsi"/>
          <w:noProof/>
          <w:color w:val="061F57" w:themeColor="text2" w:themeShade="BF"/>
          <w:szCs w:val="28"/>
          <w:lang w:val="cy-GB"/>
        </w:rPr>
        <w:t xml:space="preserve"> stren</w:t>
      </w:r>
      <w:r w:rsidR="00117F41" w:rsidRPr="00514878">
        <w:rPr>
          <w:rFonts w:cstheme="minorHAnsi"/>
          <w:noProof/>
          <w:color w:val="061F57" w:themeColor="text2" w:themeShade="BF"/>
          <w:szCs w:val="28"/>
          <w:lang w:val="cy-GB"/>
        </w:rPr>
        <w:t>gthen the</w:t>
      </w:r>
      <w:r w:rsidRPr="00514878">
        <w:rPr>
          <w:rFonts w:cstheme="minorHAnsi"/>
          <w:noProof/>
          <w:color w:val="061F57" w:themeColor="text2" w:themeShade="BF"/>
          <w:szCs w:val="28"/>
          <w:lang w:val="cy-GB"/>
        </w:rPr>
        <w:t xml:space="preserve"> sen</w:t>
      </w:r>
      <w:r w:rsidR="00117F41" w:rsidRPr="00514878">
        <w:rPr>
          <w:rFonts w:cstheme="minorHAnsi"/>
          <w:noProof/>
          <w:color w:val="061F57" w:themeColor="text2" w:themeShade="BF"/>
          <w:szCs w:val="28"/>
          <w:lang w:val="cy-GB"/>
        </w:rPr>
        <w:t xml:space="preserve">se of belonging, sense of pride in </w:t>
      </w:r>
      <w:r w:rsidRPr="00514878">
        <w:rPr>
          <w:rFonts w:cstheme="minorHAnsi"/>
          <w:noProof/>
          <w:color w:val="061F57" w:themeColor="text2" w:themeShade="BF"/>
          <w:szCs w:val="28"/>
          <w:lang w:val="cy-GB"/>
        </w:rPr>
        <w:t>where they live and</w:t>
      </w:r>
      <w:r w:rsidR="00117F41" w:rsidRPr="00514878">
        <w:rPr>
          <w:rFonts w:cstheme="minorHAnsi"/>
          <w:noProof/>
          <w:color w:val="061F57" w:themeColor="text2" w:themeShade="BF"/>
          <w:szCs w:val="28"/>
          <w:lang w:val="cy-GB"/>
        </w:rPr>
        <w:t xml:space="preserve"> foster sense of place,</w:t>
      </w:r>
      <w:r w:rsidRPr="00514878">
        <w:rPr>
          <w:rFonts w:cstheme="minorHAnsi"/>
          <w:noProof/>
          <w:color w:val="061F57" w:themeColor="text2" w:themeShade="BF"/>
          <w:szCs w:val="28"/>
          <w:lang w:val="cy-GB"/>
        </w:rPr>
        <w:t xml:space="preserve"> local distinctiveness.</w:t>
      </w:r>
    </w:p>
    <w:p w14:paraId="71CF5A78" w14:textId="77777777" w:rsidR="004014AB" w:rsidRPr="00514878" w:rsidRDefault="004014AB" w:rsidP="009F6892">
      <w:pPr>
        <w:rPr>
          <w:rFonts w:cstheme="minorHAnsi"/>
          <w:noProof/>
          <w:color w:val="061F57" w:themeColor="text2" w:themeShade="BF"/>
          <w:szCs w:val="28"/>
          <w:highlight w:val="red"/>
          <w:lang w:val="cy-GB"/>
        </w:rPr>
      </w:pPr>
    </w:p>
    <w:p w14:paraId="3ACE9632" w14:textId="77777777" w:rsidR="004014AB" w:rsidRPr="00514878" w:rsidRDefault="004014AB" w:rsidP="009F6892">
      <w:pPr>
        <w:rPr>
          <w:rFonts w:cstheme="minorHAnsi"/>
          <w:b w:val="0"/>
          <w:noProof/>
          <w:color w:val="061F57" w:themeColor="text2" w:themeShade="BF"/>
          <w:szCs w:val="28"/>
          <w:highlight w:val="yellow"/>
          <w:lang w:val="cy-GB"/>
        </w:rPr>
      </w:pPr>
      <w:r w:rsidRPr="00514878">
        <w:rPr>
          <w:rFonts w:cstheme="minorHAnsi"/>
          <w:b w:val="0"/>
          <w:noProof/>
          <w:color w:val="061F57" w:themeColor="text2" w:themeShade="BF"/>
          <w:szCs w:val="28"/>
          <w:lang w:val="cy-GB"/>
        </w:rPr>
        <w:t>The first stage will be scoping and feedback exercises that invite citizens of all ages, from three geographical area (Lampeter, Tregaron, Aberystwyth) to an event in the centre of each community.  We will use the following process:</w:t>
      </w:r>
    </w:p>
    <w:p w14:paraId="2264C585" w14:textId="77777777" w:rsidR="004014AB" w:rsidRPr="00514878" w:rsidRDefault="004014AB" w:rsidP="009F6892">
      <w:pPr>
        <w:rPr>
          <w:rFonts w:cstheme="minorHAnsi"/>
          <w:noProof/>
          <w:color w:val="061F57" w:themeColor="text2" w:themeShade="BF"/>
          <w:szCs w:val="28"/>
          <w:highlight w:val="yellow"/>
          <w:lang w:val="cy-GB"/>
        </w:rPr>
      </w:pPr>
    </w:p>
    <w:p w14:paraId="0EFA527D" w14:textId="77777777" w:rsidR="004014AB" w:rsidRPr="00514878" w:rsidRDefault="004014AB" w:rsidP="009F6892">
      <w:pPr>
        <w:pStyle w:val="ListParagraph"/>
        <w:numPr>
          <w:ilvl w:val="0"/>
          <w:numId w:val="9"/>
        </w:num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t>Working in partnership with CAVO contact key individuals at local schools and universities, engaging with staff to promote the benefits to their pupils if they engage with the project.</w:t>
      </w:r>
    </w:p>
    <w:p w14:paraId="343B50B7" w14:textId="77777777" w:rsidR="004014AB" w:rsidRPr="00514878" w:rsidRDefault="004014AB" w:rsidP="009F6892">
      <w:pPr>
        <w:pStyle w:val="ListParagraph"/>
        <w:numPr>
          <w:ilvl w:val="0"/>
          <w:numId w:val="9"/>
        </w:num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t xml:space="preserve">Facilitators to visit high schools to creatively engage the children in order for them to co-create and develop the project. This will give the children a deeper sense of ownership of the project and will encourge participation from the whole family. </w:t>
      </w:r>
    </w:p>
    <w:p w14:paraId="62944502" w14:textId="77777777" w:rsidR="004014AB" w:rsidRPr="00514878" w:rsidRDefault="004014AB" w:rsidP="009F6892">
      <w:pPr>
        <w:pStyle w:val="ListParagraph"/>
        <w:numPr>
          <w:ilvl w:val="0"/>
          <w:numId w:val="9"/>
        </w:num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lastRenderedPageBreak/>
        <w:t xml:space="preserve">Working in Partnership with CAVO to contact key individuals at local care homes/facilities, personally inviting residents, their families and staff members along to the events. Also developing opportunities for volunteering links between care homes and schools for future intergenerational volunteering opportunities. The project will break down barriers of participation between the age groups, highlighting the support they can offer to each other. </w:t>
      </w:r>
    </w:p>
    <w:p w14:paraId="6D285755" w14:textId="77777777" w:rsidR="004014AB" w:rsidRPr="00514878" w:rsidRDefault="004014AB" w:rsidP="009F6892">
      <w:pPr>
        <w:pStyle w:val="ListParagraph"/>
        <w:numPr>
          <w:ilvl w:val="0"/>
          <w:numId w:val="9"/>
        </w:num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t>Facilitation of an all day event in each area, split into three sessions, am, pm and early evening in order to make the day as accessible as possible for the whole community. Transport will be provided for those who need it, and there will be a campaign to actively promote events by personally inviting community members.</w:t>
      </w:r>
    </w:p>
    <w:p w14:paraId="3FAB5084" w14:textId="77777777" w:rsidR="004014AB" w:rsidRPr="00514878" w:rsidRDefault="004014AB" w:rsidP="009F6892">
      <w:pPr>
        <w:pStyle w:val="ListParagraph"/>
        <w:numPr>
          <w:ilvl w:val="0"/>
          <w:numId w:val="9"/>
        </w:num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t>Follow up research sessions within the communities in a setting that will be familiar and comfortable for people, for example at the local Day Centres to develop stories and ask more indepth questions using skills such as ‘Most Significant Change’ and ‘Magic Moments’ to capture the voice of the community.</w:t>
      </w:r>
      <w:r w:rsidRPr="00514878">
        <w:rPr>
          <w:rFonts w:cstheme="minorHAnsi"/>
          <w:b w:val="0"/>
          <w:color w:val="061F57" w:themeColor="text2" w:themeShade="BF"/>
          <w:szCs w:val="28"/>
        </w:rPr>
        <w:t xml:space="preserve"> </w:t>
      </w:r>
      <w:r w:rsidRPr="00514878">
        <w:rPr>
          <w:rFonts w:cstheme="minorHAnsi"/>
          <w:b w:val="0"/>
          <w:noProof/>
          <w:color w:val="061F57" w:themeColor="text2" w:themeShade="BF"/>
          <w:szCs w:val="28"/>
          <w:lang w:val="cy-GB"/>
        </w:rPr>
        <w:t>The Most Significant Change (MSC) approach involves the collecting and sharing of community stories then develping them as a discussion of values with stakeholders and contributors so that learning around what is valued by the community can happen. Magic Moments looks at Developing Evidence Enriched Practice (DEEP) in health and social care, specifically with older people. Rather than a focus on what has gone wrong, or what is missing in a community, DEEP has been used to discover examples of kindness, compassion and heartwarming situations.</w:t>
      </w:r>
    </w:p>
    <w:p w14:paraId="2A3C9C84" w14:textId="77777777" w:rsidR="004014AB" w:rsidRPr="00514878" w:rsidRDefault="004014AB" w:rsidP="009F6892">
      <w:pPr>
        <w:pStyle w:val="ListParagraph"/>
        <w:numPr>
          <w:ilvl w:val="0"/>
          <w:numId w:val="9"/>
        </w:num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t>Use the information gathered to put together a set of actions / project ideas that could be implemented in a stage 2 of Mind the Gap.</w:t>
      </w:r>
    </w:p>
    <w:p w14:paraId="724D2F25" w14:textId="77777777" w:rsidR="004014AB" w:rsidRPr="00514878" w:rsidRDefault="004014AB" w:rsidP="009F6892">
      <w:pPr>
        <w:pStyle w:val="ListParagraph"/>
        <w:numPr>
          <w:ilvl w:val="0"/>
          <w:numId w:val="9"/>
        </w:num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t>Compile a final report which includes a number of case studies along with a set of actions that can be implemented in a future project(s).</w:t>
      </w:r>
    </w:p>
    <w:p w14:paraId="16168B51" w14:textId="77777777" w:rsidR="004014AB" w:rsidRPr="00514878" w:rsidRDefault="004014AB" w:rsidP="009F6892">
      <w:pPr>
        <w:rPr>
          <w:rFonts w:cstheme="minorHAnsi"/>
          <w:noProof/>
          <w:color w:val="061F57" w:themeColor="text2" w:themeShade="BF"/>
          <w:szCs w:val="28"/>
          <w:lang w:val="cy-GB"/>
        </w:rPr>
      </w:pPr>
    </w:p>
    <w:p w14:paraId="79EB530D" w14:textId="77777777" w:rsidR="004014AB" w:rsidRPr="00514878" w:rsidRDefault="004014AB" w:rsidP="009F6892">
      <w:pPr>
        <w:rPr>
          <w:rFonts w:cstheme="minorHAnsi"/>
          <w:b w:val="0"/>
          <w:noProof/>
          <w:color w:val="061F57" w:themeColor="text2" w:themeShade="BF"/>
          <w:szCs w:val="28"/>
          <w:lang w:val="cy-GB"/>
        </w:rPr>
      </w:pPr>
      <w:r w:rsidRPr="00514878">
        <w:rPr>
          <w:rFonts w:cstheme="minorHAnsi"/>
          <w:noProof/>
          <w:color w:val="061F57" w:themeColor="text2" w:themeShade="BF"/>
          <w:szCs w:val="28"/>
          <w:lang w:val="cy-GB"/>
        </w:rPr>
        <w:t>Outcomes:</w:t>
      </w:r>
    </w:p>
    <w:p w14:paraId="53DE1581" w14:textId="77777777" w:rsidR="004014AB" w:rsidRPr="00514878" w:rsidRDefault="004014AB" w:rsidP="009F6892">
      <w:pPr>
        <w:pStyle w:val="ListParagraph"/>
        <w:numPr>
          <w:ilvl w:val="0"/>
          <w:numId w:val="8"/>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To initiate intergenerational gatherings.</w:t>
      </w:r>
    </w:p>
    <w:p w14:paraId="09EBD267" w14:textId="77777777" w:rsidR="004014AB" w:rsidRPr="00514878" w:rsidRDefault="004014AB" w:rsidP="009F6892">
      <w:pPr>
        <w:pStyle w:val="ListParagraph"/>
        <w:numPr>
          <w:ilvl w:val="0"/>
          <w:numId w:val="8"/>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To asset map individual skills, experiences and knowledge.</w:t>
      </w:r>
    </w:p>
    <w:p w14:paraId="36F37968" w14:textId="77777777" w:rsidR="004014AB" w:rsidRPr="00514878" w:rsidRDefault="004014AB" w:rsidP="009F6892">
      <w:pPr>
        <w:pStyle w:val="ListParagraph"/>
        <w:numPr>
          <w:ilvl w:val="0"/>
          <w:numId w:val="8"/>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Strengthening and widening existing rural community social networks</w:t>
      </w:r>
    </w:p>
    <w:p w14:paraId="35856944" w14:textId="77777777" w:rsidR="004014AB" w:rsidRPr="00514878" w:rsidRDefault="004014AB" w:rsidP="009F6892">
      <w:pPr>
        <w:pStyle w:val="ListParagraph"/>
        <w:numPr>
          <w:ilvl w:val="0"/>
          <w:numId w:val="8"/>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lastRenderedPageBreak/>
        <w:t>Develop ‘social capital’ and greater appreciation of age and experience thorough intergenerational working</w:t>
      </w:r>
    </w:p>
    <w:p w14:paraId="5A24316A" w14:textId="77777777" w:rsidR="004014AB" w:rsidRPr="00514878" w:rsidRDefault="004014AB" w:rsidP="009F6892">
      <w:pPr>
        <w:pStyle w:val="ListParagraph"/>
        <w:numPr>
          <w:ilvl w:val="0"/>
          <w:numId w:val="8"/>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To gather ideas for future intergenerational collaboration.</w:t>
      </w:r>
    </w:p>
    <w:p w14:paraId="398895EF" w14:textId="77777777" w:rsidR="004014AB" w:rsidRPr="00514878" w:rsidRDefault="004014AB" w:rsidP="009F6892">
      <w:pPr>
        <w:pStyle w:val="ListParagraph"/>
        <w:numPr>
          <w:ilvl w:val="0"/>
          <w:numId w:val="8"/>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Build a collaborative and integrated community based infrastructure</w:t>
      </w:r>
    </w:p>
    <w:p w14:paraId="47ECD747" w14:textId="77777777" w:rsidR="004014AB" w:rsidRPr="00514878" w:rsidRDefault="004014AB" w:rsidP="009F6892">
      <w:pPr>
        <w:pStyle w:val="ListParagraph"/>
        <w:numPr>
          <w:ilvl w:val="0"/>
          <w:numId w:val="7"/>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 xml:space="preserve">To provide evidence of need for next step project </w:t>
      </w:r>
    </w:p>
    <w:p w14:paraId="640B9662" w14:textId="77777777" w:rsidR="004014AB" w:rsidRPr="00514878" w:rsidRDefault="004014AB" w:rsidP="009F6892">
      <w:pPr>
        <w:pStyle w:val="ListParagraph"/>
        <w:numPr>
          <w:ilvl w:val="0"/>
          <w:numId w:val="8"/>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To ensure that communities become an active part of the solution in addressing the needs and wants for that community now and into the future</w:t>
      </w:r>
    </w:p>
    <w:p w14:paraId="2B951468" w14:textId="77777777" w:rsidR="004014AB" w:rsidRPr="00514878" w:rsidRDefault="004014AB" w:rsidP="009F6892">
      <w:pPr>
        <w:rPr>
          <w:rFonts w:cstheme="minorHAnsi"/>
          <w:noProof/>
          <w:color w:val="061F57" w:themeColor="text2" w:themeShade="BF"/>
          <w:szCs w:val="28"/>
          <w:lang w:val="cy-GB"/>
        </w:rPr>
      </w:pPr>
    </w:p>
    <w:p w14:paraId="113C955A" w14:textId="77777777" w:rsidR="004014AB" w:rsidRPr="00514878" w:rsidRDefault="004014AB" w:rsidP="009F6892">
      <w:pPr>
        <w:rPr>
          <w:rFonts w:cstheme="minorHAnsi"/>
          <w:b w:val="0"/>
          <w:noProof/>
          <w:color w:val="061F57" w:themeColor="text2" w:themeShade="BF"/>
          <w:szCs w:val="28"/>
          <w:lang w:val="cy-GB"/>
        </w:rPr>
      </w:pPr>
      <w:r w:rsidRPr="00514878">
        <w:rPr>
          <w:rFonts w:cstheme="minorHAnsi"/>
          <w:noProof/>
          <w:color w:val="061F57" w:themeColor="text2" w:themeShade="BF"/>
          <w:szCs w:val="28"/>
          <w:lang w:val="cy-GB"/>
        </w:rPr>
        <w:t>Impacts:</w:t>
      </w:r>
    </w:p>
    <w:p w14:paraId="5C3A60AE" w14:textId="77777777" w:rsidR="004014AB" w:rsidRPr="00514878" w:rsidRDefault="004014AB" w:rsidP="009F6892">
      <w:pPr>
        <w:pStyle w:val="ListParagraph"/>
        <w:numPr>
          <w:ilvl w:val="0"/>
          <w:numId w:val="6"/>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A celebration of lives lived, experiences, skills and knowledge attained.</w:t>
      </w:r>
    </w:p>
    <w:p w14:paraId="469BDBE3" w14:textId="77777777" w:rsidR="004014AB" w:rsidRPr="00514878" w:rsidRDefault="004014AB" w:rsidP="009F6892">
      <w:pPr>
        <w:pStyle w:val="ListParagraph"/>
        <w:numPr>
          <w:ilvl w:val="0"/>
          <w:numId w:val="6"/>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A bringing together of different generations.</w:t>
      </w:r>
    </w:p>
    <w:p w14:paraId="644F63C9" w14:textId="77777777" w:rsidR="004014AB" w:rsidRPr="00514878" w:rsidRDefault="004014AB" w:rsidP="009F6892">
      <w:pPr>
        <w:pStyle w:val="ListParagraph"/>
        <w:numPr>
          <w:ilvl w:val="0"/>
          <w:numId w:val="6"/>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Bridge building between the generations.</w:t>
      </w:r>
    </w:p>
    <w:p w14:paraId="54B40B6E" w14:textId="77777777" w:rsidR="004014AB" w:rsidRPr="00514878" w:rsidRDefault="004014AB" w:rsidP="009F6892">
      <w:pPr>
        <w:pStyle w:val="ListParagraph"/>
        <w:numPr>
          <w:ilvl w:val="0"/>
          <w:numId w:val="6"/>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 xml:space="preserve">Mind the Gap / Cofiwch y Bwlch will provide a meaningful way for communities to influence service delivery </w:t>
      </w:r>
    </w:p>
    <w:p w14:paraId="1A276D01" w14:textId="77777777" w:rsidR="004014AB" w:rsidRPr="00514878" w:rsidRDefault="004014AB" w:rsidP="009F6892">
      <w:pPr>
        <w:pStyle w:val="ListParagraph"/>
        <w:numPr>
          <w:ilvl w:val="0"/>
          <w:numId w:val="6"/>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Opportunity pro-active for engagement between agencies and community</w:t>
      </w:r>
    </w:p>
    <w:p w14:paraId="758D845F" w14:textId="77777777" w:rsidR="004014AB" w:rsidRPr="00514878" w:rsidRDefault="004014AB" w:rsidP="009F6892">
      <w:pPr>
        <w:pStyle w:val="ListParagraph"/>
        <w:numPr>
          <w:ilvl w:val="0"/>
          <w:numId w:val="6"/>
        </w:numPr>
        <w:rPr>
          <w:rFonts w:cstheme="minorHAnsi"/>
          <w:noProof/>
          <w:color w:val="061F57" w:themeColor="text2" w:themeShade="BF"/>
          <w:szCs w:val="28"/>
          <w:lang w:val="cy-GB"/>
        </w:rPr>
      </w:pPr>
      <w:r w:rsidRPr="00514878">
        <w:rPr>
          <w:rFonts w:cstheme="minorHAnsi"/>
          <w:noProof/>
          <w:color w:val="061F57" w:themeColor="text2" w:themeShade="BF"/>
          <w:szCs w:val="28"/>
          <w:lang w:val="cy-GB"/>
        </w:rPr>
        <w:t>Building stronger community connections and understanding.</w:t>
      </w:r>
    </w:p>
    <w:p w14:paraId="511C1584" w14:textId="77777777" w:rsidR="004014AB" w:rsidRPr="00514878" w:rsidRDefault="004014AB" w:rsidP="009F6892">
      <w:pPr>
        <w:rPr>
          <w:rFonts w:cstheme="minorHAnsi"/>
          <w:noProof/>
          <w:color w:val="061F57" w:themeColor="text2" w:themeShade="BF"/>
          <w:szCs w:val="28"/>
          <w:lang w:val="cy-GB"/>
        </w:rPr>
      </w:pPr>
    </w:p>
    <w:p w14:paraId="3D723D19" w14:textId="77777777" w:rsidR="004014AB" w:rsidRPr="00514878" w:rsidRDefault="004014AB" w:rsidP="009F6892">
      <w:pPr>
        <w:rPr>
          <w:rFonts w:cstheme="minorHAnsi"/>
          <w:noProof/>
          <w:color w:val="061F57" w:themeColor="text2" w:themeShade="BF"/>
          <w:szCs w:val="28"/>
          <w:lang w:val="cy-GB"/>
        </w:rPr>
      </w:pPr>
      <w:r w:rsidRPr="00514878">
        <w:rPr>
          <w:rFonts w:cstheme="minorHAnsi"/>
          <w:noProof/>
          <w:color w:val="061F57" w:themeColor="text2" w:themeShade="BF"/>
          <w:szCs w:val="28"/>
          <w:lang w:val="cy-GB"/>
        </w:rPr>
        <w:t>Fit with LDS:</w:t>
      </w:r>
    </w:p>
    <w:p w14:paraId="629EC13F" w14:textId="77777777" w:rsidR="004014AB" w:rsidRPr="00514878" w:rsidRDefault="004014AB" w:rsidP="009F6892">
      <w:p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t>1.4.1 To foster integration between different age demographics to support sustainable Welsh-speaking neighbourhoods and community cohesion. Phase 1 will be to:</w:t>
      </w:r>
    </w:p>
    <w:p w14:paraId="7F686D91" w14:textId="77777777" w:rsidR="004014AB" w:rsidRPr="00514878" w:rsidRDefault="004014AB" w:rsidP="009F6892">
      <w:p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t>Undertake a community engagement programme to stimulate interest and identify communities and/or networks.</w:t>
      </w:r>
    </w:p>
    <w:p w14:paraId="64405227" w14:textId="77777777" w:rsidR="004014AB" w:rsidRPr="00514878" w:rsidRDefault="004014AB" w:rsidP="009F6892">
      <w:p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t>Phase 2 will then be to:</w:t>
      </w:r>
    </w:p>
    <w:p w14:paraId="129C9363" w14:textId="77777777" w:rsidR="004014AB" w:rsidRPr="00514878" w:rsidRDefault="004014AB" w:rsidP="009F6892">
      <w:p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t>Identify a community/network and provide support via a pilot project to facilitate integration.</w:t>
      </w:r>
    </w:p>
    <w:p w14:paraId="1BCF020D" w14:textId="77777777" w:rsidR="004014AB" w:rsidRPr="00514878" w:rsidRDefault="004014AB" w:rsidP="009F6892">
      <w:pPr>
        <w:rPr>
          <w:rFonts w:cstheme="minorHAnsi"/>
          <w:b w:val="0"/>
          <w:noProof/>
          <w:color w:val="061F57" w:themeColor="text2" w:themeShade="BF"/>
          <w:szCs w:val="28"/>
          <w:lang w:val="cy-GB"/>
        </w:rPr>
      </w:pPr>
    </w:p>
    <w:p w14:paraId="6F8E7254" w14:textId="77777777" w:rsidR="004014AB" w:rsidRPr="00514878" w:rsidRDefault="004014AB" w:rsidP="009F6892">
      <w:p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t>1.4.2 To encourage greater engagement between different age groups to promote the transfer skills.  One of the main aims of this project is to look at how skills and knowledge can be shared intergenerationally for the benefit of all.</w:t>
      </w:r>
    </w:p>
    <w:p w14:paraId="46C4F6E7" w14:textId="77777777" w:rsidR="004014AB" w:rsidRPr="00514878" w:rsidRDefault="004014AB" w:rsidP="009F6892">
      <w:pPr>
        <w:rPr>
          <w:rFonts w:cstheme="minorHAnsi"/>
          <w:b w:val="0"/>
          <w:noProof/>
          <w:color w:val="061F57" w:themeColor="text2" w:themeShade="BF"/>
          <w:szCs w:val="28"/>
          <w:lang w:val="cy-GB"/>
        </w:rPr>
      </w:pPr>
    </w:p>
    <w:p w14:paraId="0D40D576" w14:textId="77777777" w:rsidR="004014AB" w:rsidRPr="00514878" w:rsidRDefault="004014AB" w:rsidP="009F6892">
      <w:p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lastRenderedPageBreak/>
        <w:t>3.1.1 To build the capacity and increase the confidence of individuals/groups to identify community development opportunities – by delivering an innovative community engagement exercise to stimulate community actions.</w:t>
      </w:r>
    </w:p>
    <w:p w14:paraId="0B49C5AB" w14:textId="77777777" w:rsidR="0027498E" w:rsidRPr="00514878" w:rsidRDefault="004014AB" w:rsidP="009F6892">
      <w:pPr>
        <w:rPr>
          <w:rFonts w:cstheme="minorHAnsi"/>
          <w:b w:val="0"/>
          <w:noProof/>
          <w:color w:val="061F57" w:themeColor="text2" w:themeShade="BF"/>
          <w:szCs w:val="28"/>
          <w:lang w:val="cy-GB"/>
        </w:rPr>
      </w:pPr>
      <w:r w:rsidRPr="00514878">
        <w:rPr>
          <w:rFonts w:cstheme="minorHAnsi"/>
          <w:b w:val="0"/>
          <w:noProof/>
          <w:color w:val="061F57" w:themeColor="text2" w:themeShade="BF"/>
          <w:szCs w:val="28"/>
          <w:lang w:val="cy-GB"/>
        </w:rPr>
        <w:t>3.1.3 To improve communication and engagement within communities through innovative engagement.</w:t>
      </w:r>
    </w:p>
    <w:p w14:paraId="2830F4A2" w14:textId="77777777" w:rsidR="0071722F" w:rsidRDefault="0071722F" w:rsidP="009F6892">
      <w:pPr>
        <w:rPr>
          <w:rFonts w:ascii="Arial" w:hAnsi="Arial" w:cs="Arial"/>
          <w:b w:val="0"/>
          <w:noProof/>
          <w:sz w:val="24"/>
          <w:lang w:val="cy-GB"/>
        </w:rPr>
      </w:pPr>
    </w:p>
    <w:p w14:paraId="7925B793" w14:textId="77777777" w:rsidR="00FD7A34" w:rsidRDefault="00FD7A34" w:rsidP="009F6892">
      <w:pPr>
        <w:rPr>
          <w:sz w:val="40"/>
        </w:rPr>
      </w:pPr>
    </w:p>
    <w:p w14:paraId="3700829B" w14:textId="77777777" w:rsidR="004014AB" w:rsidRPr="00514878" w:rsidRDefault="004014AB" w:rsidP="009F6892">
      <w:pPr>
        <w:rPr>
          <w:color w:val="061F57" w:themeColor="text2" w:themeShade="BF"/>
          <w:sz w:val="36"/>
          <w:szCs w:val="36"/>
        </w:rPr>
      </w:pPr>
      <w:r w:rsidRPr="00514878">
        <w:rPr>
          <w:color w:val="061F57" w:themeColor="text2" w:themeShade="BF"/>
          <w:sz w:val="36"/>
          <w:szCs w:val="36"/>
        </w:rPr>
        <w:t>Project</w:t>
      </w:r>
      <w:r w:rsidR="00B65C24" w:rsidRPr="00514878">
        <w:rPr>
          <w:color w:val="061F57" w:themeColor="text2" w:themeShade="BF"/>
          <w:sz w:val="36"/>
          <w:szCs w:val="36"/>
        </w:rPr>
        <w:t xml:space="preserve"> Delivery</w:t>
      </w:r>
    </w:p>
    <w:p w14:paraId="299F460F" w14:textId="77777777" w:rsidR="003D2F58" w:rsidRDefault="003D2F58" w:rsidP="009F6892">
      <w:pPr>
        <w:rPr>
          <w:b w:val="0"/>
          <w:sz w:val="40"/>
        </w:rPr>
      </w:pPr>
    </w:p>
    <w:p w14:paraId="5E4F6771" w14:textId="77777777" w:rsidR="00F53308" w:rsidRPr="00514878" w:rsidRDefault="00F53308" w:rsidP="009F6892">
      <w:pPr>
        <w:pStyle w:val="ListParagraph"/>
        <w:numPr>
          <w:ilvl w:val="0"/>
          <w:numId w:val="10"/>
        </w:numPr>
        <w:rPr>
          <w:color w:val="061F57" w:themeColor="text2" w:themeShade="BF"/>
        </w:rPr>
      </w:pPr>
      <w:r w:rsidRPr="00514878">
        <w:rPr>
          <w:color w:val="061F57" w:themeColor="text2" w:themeShade="BF"/>
        </w:rPr>
        <w:t xml:space="preserve">Three project awareness raising, fact finding and ideas sessions in </w:t>
      </w:r>
      <w:r w:rsidR="00193360" w:rsidRPr="00514878">
        <w:rPr>
          <w:color w:val="061F57" w:themeColor="text2" w:themeShade="BF"/>
        </w:rPr>
        <w:t xml:space="preserve">three </w:t>
      </w:r>
      <w:r w:rsidRPr="00514878">
        <w:rPr>
          <w:color w:val="061F57" w:themeColor="text2" w:themeShade="BF"/>
        </w:rPr>
        <w:t>schools.</w:t>
      </w:r>
      <w:r w:rsidR="000723EB" w:rsidRPr="00514878">
        <w:rPr>
          <w:color w:val="061F57" w:themeColor="text2" w:themeShade="BF"/>
        </w:rPr>
        <w:t xml:space="preserve"> </w:t>
      </w:r>
    </w:p>
    <w:p w14:paraId="27404A85" w14:textId="77777777" w:rsidR="00193360" w:rsidRPr="00514878" w:rsidRDefault="00193360" w:rsidP="009F6892">
      <w:pPr>
        <w:pStyle w:val="ListParagraph"/>
        <w:numPr>
          <w:ilvl w:val="0"/>
          <w:numId w:val="10"/>
        </w:numPr>
        <w:rPr>
          <w:color w:val="061F57" w:themeColor="text2" w:themeShade="BF"/>
        </w:rPr>
      </w:pPr>
      <w:r w:rsidRPr="00514878">
        <w:rPr>
          <w:color w:val="061F57" w:themeColor="text2" w:themeShade="BF"/>
        </w:rPr>
        <w:t>Three project awareness raising, fact finding and ideas sessions in three residential homes.</w:t>
      </w:r>
    </w:p>
    <w:p w14:paraId="68779C71" w14:textId="77777777" w:rsidR="00193360" w:rsidRPr="00514878" w:rsidRDefault="00193360" w:rsidP="009F6892">
      <w:pPr>
        <w:pStyle w:val="ListParagraph"/>
        <w:numPr>
          <w:ilvl w:val="0"/>
          <w:numId w:val="10"/>
        </w:numPr>
        <w:rPr>
          <w:color w:val="061F57" w:themeColor="text2" w:themeShade="BF"/>
        </w:rPr>
      </w:pPr>
      <w:r w:rsidRPr="00514878">
        <w:rPr>
          <w:color w:val="061F57" w:themeColor="text2" w:themeShade="BF"/>
        </w:rPr>
        <w:t>Three intergenerational ‘tea party’ day events in three residential homes.</w:t>
      </w:r>
    </w:p>
    <w:p w14:paraId="4FB989DE" w14:textId="77777777" w:rsidR="000723EB" w:rsidRPr="00514878" w:rsidRDefault="000723EB" w:rsidP="009F6892">
      <w:pPr>
        <w:pStyle w:val="ListParagraph"/>
        <w:numPr>
          <w:ilvl w:val="0"/>
          <w:numId w:val="10"/>
        </w:numPr>
        <w:rPr>
          <w:color w:val="061F57" w:themeColor="text2" w:themeShade="BF"/>
        </w:rPr>
      </w:pPr>
      <w:r w:rsidRPr="00514878">
        <w:rPr>
          <w:color w:val="061F57" w:themeColor="text2" w:themeShade="BF"/>
        </w:rPr>
        <w:t>Meetings with partner organisations.</w:t>
      </w:r>
    </w:p>
    <w:p w14:paraId="1BEAFC4B" w14:textId="77777777" w:rsidR="000723EB" w:rsidRDefault="000723EB" w:rsidP="009F6892">
      <w:pPr>
        <w:pStyle w:val="ListParagraph"/>
        <w:numPr>
          <w:ilvl w:val="0"/>
          <w:numId w:val="10"/>
        </w:numPr>
        <w:rPr>
          <w:color w:val="061F57" w:themeColor="text2" w:themeShade="BF"/>
        </w:rPr>
      </w:pPr>
      <w:r w:rsidRPr="00514878">
        <w:rPr>
          <w:color w:val="061F57" w:themeColor="text2" w:themeShade="BF"/>
        </w:rPr>
        <w:t>Phone and email contacts with third sector groups, community organisations.</w:t>
      </w:r>
    </w:p>
    <w:p w14:paraId="20DD7947" w14:textId="77777777" w:rsidR="00B961D4" w:rsidRDefault="00B961D4" w:rsidP="00B961D4">
      <w:pPr>
        <w:rPr>
          <w:color w:val="061F57" w:themeColor="text2" w:themeShade="BF"/>
        </w:rPr>
      </w:pPr>
    </w:p>
    <w:p w14:paraId="6B825CD3" w14:textId="77777777" w:rsidR="00B961D4" w:rsidRDefault="00B961D4" w:rsidP="00B961D4">
      <w:pPr>
        <w:rPr>
          <w:color w:val="061F57" w:themeColor="text2" w:themeShade="BF"/>
        </w:rPr>
      </w:pPr>
    </w:p>
    <w:p w14:paraId="03300829" w14:textId="77777777" w:rsidR="00B961D4" w:rsidRPr="00B961D4" w:rsidRDefault="00E9143A" w:rsidP="00B961D4">
      <w:pPr>
        <w:jc w:val="center"/>
        <w:rPr>
          <w:color w:val="061F57" w:themeColor="text2" w:themeShade="BF"/>
        </w:rPr>
      </w:pPr>
      <w:r>
        <w:rPr>
          <w:rFonts w:eastAsiaTheme="majorEastAsia" w:cstheme="minorHAnsi"/>
          <w:noProof/>
          <w:color w:val="061F57" w:themeColor="text2" w:themeShade="BF"/>
          <w:kern w:val="28"/>
          <w:szCs w:val="32"/>
          <w:lang w:val="en-GB" w:eastAsia="en-GB"/>
        </w:rPr>
        <w:drawing>
          <wp:inline distT="0" distB="0" distL="0" distR="0" wp14:anchorId="7557532C" wp14:editId="321EC003">
            <wp:extent cx="3970870" cy="2098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ughts.jpeg"/>
                    <pic:cNvPicPr/>
                  </pic:nvPicPr>
                  <pic:blipFill rotWithShape="1">
                    <a:blip r:embed="rId14" cstate="print">
                      <a:extLst>
                        <a:ext uri="{28A0092B-C50C-407E-A947-70E740481C1C}">
                          <a14:useLocalDpi xmlns:a14="http://schemas.microsoft.com/office/drawing/2010/main" val="0"/>
                        </a:ext>
                      </a:extLst>
                    </a:blip>
                    <a:srcRect t="10636" b="18907"/>
                    <a:stretch/>
                  </pic:blipFill>
                  <pic:spPr bwMode="auto">
                    <a:xfrm>
                      <a:off x="0" y="0"/>
                      <a:ext cx="3999260" cy="2113503"/>
                    </a:xfrm>
                    <a:prstGeom prst="rect">
                      <a:avLst/>
                    </a:prstGeom>
                    <a:ln>
                      <a:noFill/>
                    </a:ln>
                    <a:extLst>
                      <a:ext uri="{53640926-AAD7-44D8-BBD7-CCE9431645EC}">
                        <a14:shadowObscured xmlns:a14="http://schemas.microsoft.com/office/drawing/2010/main"/>
                      </a:ext>
                    </a:extLst>
                  </pic:spPr>
                </pic:pic>
              </a:graphicData>
            </a:graphic>
          </wp:inline>
        </w:drawing>
      </w:r>
    </w:p>
    <w:p w14:paraId="64B5C9F6" w14:textId="77777777" w:rsidR="00B961D4" w:rsidRDefault="00B961D4" w:rsidP="009F6892">
      <w:pPr>
        <w:rPr>
          <w:color w:val="061F57" w:themeColor="text2" w:themeShade="BF"/>
          <w:sz w:val="36"/>
          <w:szCs w:val="36"/>
        </w:rPr>
      </w:pPr>
    </w:p>
    <w:p w14:paraId="2D11BDA2" w14:textId="77777777" w:rsidR="00570B2C" w:rsidRDefault="00570B2C" w:rsidP="009F6892">
      <w:pPr>
        <w:rPr>
          <w:color w:val="061F57" w:themeColor="text2" w:themeShade="BF"/>
          <w:sz w:val="36"/>
          <w:szCs w:val="36"/>
        </w:rPr>
      </w:pPr>
    </w:p>
    <w:p w14:paraId="1CA4C379" w14:textId="77777777" w:rsidR="00570B2C" w:rsidRDefault="00570B2C" w:rsidP="009F6892">
      <w:pPr>
        <w:rPr>
          <w:color w:val="061F57" w:themeColor="text2" w:themeShade="BF"/>
          <w:sz w:val="36"/>
          <w:szCs w:val="36"/>
        </w:rPr>
      </w:pPr>
    </w:p>
    <w:p w14:paraId="77EBC7B4" w14:textId="77777777" w:rsidR="00570B2C" w:rsidRDefault="00570B2C" w:rsidP="009F6892">
      <w:pPr>
        <w:rPr>
          <w:color w:val="061F57" w:themeColor="text2" w:themeShade="BF"/>
          <w:sz w:val="36"/>
          <w:szCs w:val="36"/>
        </w:rPr>
      </w:pPr>
    </w:p>
    <w:p w14:paraId="2B5940EC" w14:textId="77777777" w:rsidR="00016E6F" w:rsidRPr="00514878" w:rsidRDefault="000723EB" w:rsidP="009F6892">
      <w:pPr>
        <w:rPr>
          <w:color w:val="061F57" w:themeColor="text2" w:themeShade="BF"/>
          <w:sz w:val="36"/>
          <w:szCs w:val="36"/>
        </w:rPr>
      </w:pPr>
      <w:r w:rsidRPr="00514878">
        <w:rPr>
          <w:color w:val="061F57" w:themeColor="text2" w:themeShade="BF"/>
          <w:sz w:val="36"/>
          <w:szCs w:val="36"/>
        </w:rPr>
        <w:lastRenderedPageBreak/>
        <w:t>Project Delivery Framework</w:t>
      </w:r>
    </w:p>
    <w:p w14:paraId="1A1C7361" w14:textId="77777777" w:rsidR="00A116C1" w:rsidRDefault="00016E6F" w:rsidP="009F6892">
      <w:pPr>
        <w:rPr>
          <w:color w:val="061F57" w:themeColor="text2" w:themeShade="BF"/>
          <w:sz w:val="36"/>
          <w:szCs w:val="36"/>
        </w:rPr>
      </w:pPr>
      <w:r w:rsidRPr="00514878">
        <w:rPr>
          <w:color w:val="061F57" w:themeColor="text2" w:themeShade="BF"/>
          <w:sz w:val="36"/>
          <w:szCs w:val="36"/>
        </w:rPr>
        <w:t>Schools:</w:t>
      </w:r>
      <w:r w:rsidR="00CB2BD0" w:rsidRPr="00514878">
        <w:rPr>
          <w:color w:val="061F57" w:themeColor="text2" w:themeShade="BF"/>
          <w:sz w:val="36"/>
          <w:szCs w:val="36"/>
        </w:rPr>
        <w:t xml:space="preserve"> A4W Training module for children/ young people </w:t>
      </w:r>
    </w:p>
    <w:p w14:paraId="50831B51" w14:textId="77777777" w:rsidR="00570B2C" w:rsidRPr="00E9143A" w:rsidRDefault="00570B2C" w:rsidP="009F6892">
      <w:pPr>
        <w:rPr>
          <w:color w:val="061F57" w:themeColor="text2" w:themeShade="BF"/>
          <w:sz w:val="36"/>
          <w:szCs w:val="36"/>
        </w:rPr>
      </w:pPr>
    </w:p>
    <w:p w14:paraId="50BBCC6A" w14:textId="77777777" w:rsidR="00A116C1" w:rsidRPr="00514878" w:rsidRDefault="00570B2C" w:rsidP="009F6892">
      <w:pPr>
        <w:rPr>
          <w:rFonts w:cstheme="minorHAnsi"/>
          <w:b w:val="0"/>
          <w:color w:val="061F57" w:themeColor="text2" w:themeShade="BF"/>
        </w:rPr>
      </w:pPr>
      <w:r w:rsidRPr="00570B2C">
        <w:rPr>
          <w:rFonts w:cstheme="minorHAnsi"/>
          <w:color w:val="061F57" w:themeColor="text2" w:themeShade="BF"/>
        </w:rPr>
        <w:t xml:space="preserve">Ysgol </w:t>
      </w:r>
      <w:r w:rsidR="00016E6F" w:rsidRPr="00570B2C">
        <w:rPr>
          <w:rFonts w:cstheme="minorHAnsi"/>
          <w:color w:val="061F57" w:themeColor="text2" w:themeShade="BF"/>
        </w:rPr>
        <w:t>Penglais School, Aberystwyth</w:t>
      </w:r>
      <w:r w:rsidR="00BE309F" w:rsidRPr="00514878">
        <w:rPr>
          <w:rFonts w:cstheme="minorHAnsi"/>
          <w:b w:val="0"/>
          <w:color w:val="061F57" w:themeColor="text2" w:themeShade="BF"/>
        </w:rPr>
        <w:t>;</w:t>
      </w:r>
      <w:r w:rsidR="009E7C85" w:rsidRPr="00514878">
        <w:rPr>
          <w:rFonts w:cstheme="minorHAnsi"/>
          <w:b w:val="0"/>
          <w:color w:val="061F57" w:themeColor="text2" w:themeShade="BF"/>
        </w:rPr>
        <w:t xml:space="preserve"> </w:t>
      </w:r>
      <w:r w:rsidRPr="00514878">
        <w:rPr>
          <w:rFonts w:cstheme="minorHAnsi"/>
          <w:b w:val="0"/>
          <w:color w:val="061F57" w:themeColor="text2" w:themeShade="BF"/>
        </w:rPr>
        <w:t>Intergenerational</w:t>
      </w:r>
      <w:r>
        <w:rPr>
          <w:rFonts w:cstheme="minorHAnsi"/>
          <w:b w:val="0"/>
          <w:color w:val="061F57" w:themeColor="text2" w:themeShade="BF"/>
        </w:rPr>
        <w:t xml:space="preserve"> training and awareness session:</w:t>
      </w:r>
    </w:p>
    <w:p w14:paraId="4F9DDE1E" w14:textId="77777777" w:rsidR="00CB2BD0" w:rsidRPr="00514878" w:rsidRDefault="00570B2C" w:rsidP="009F6892">
      <w:pPr>
        <w:rPr>
          <w:rFonts w:cstheme="minorHAnsi"/>
          <w:b w:val="0"/>
          <w:color w:val="061F57" w:themeColor="text2" w:themeShade="BF"/>
        </w:rPr>
      </w:pPr>
      <w:r w:rsidRPr="00514878">
        <w:rPr>
          <w:rFonts w:cstheme="minorHAnsi"/>
          <w:b w:val="0"/>
          <w:color w:val="061F57" w:themeColor="text2" w:themeShade="BF"/>
        </w:rPr>
        <w:t>Delivered</w:t>
      </w:r>
      <w:r w:rsidR="00BE309F" w:rsidRPr="00514878">
        <w:rPr>
          <w:rFonts w:cstheme="minorHAnsi"/>
          <w:b w:val="0"/>
          <w:color w:val="061F57" w:themeColor="text2" w:themeShade="BF"/>
        </w:rPr>
        <w:t xml:space="preserve"> </w:t>
      </w:r>
      <w:r w:rsidR="009E7C85" w:rsidRPr="00514878">
        <w:rPr>
          <w:rFonts w:cstheme="minorHAnsi"/>
          <w:b w:val="0"/>
          <w:color w:val="061F57" w:themeColor="text2" w:themeShade="BF"/>
        </w:rPr>
        <w:t>10</w:t>
      </w:r>
      <w:r w:rsidR="009E7C85" w:rsidRPr="00514878">
        <w:rPr>
          <w:rFonts w:cstheme="minorHAnsi"/>
          <w:b w:val="0"/>
          <w:color w:val="061F57" w:themeColor="text2" w:themeShade="BF"/>
          <w:vertAlign w:val="superscript"/>
        </w:rPr>
        <w:t>th</w:t>
      </w:r>
      <w:r w:rsidR="009E7C85" w:rsidRPr="00514878">
        <w:rPr>
          <w:rFonts w:cstheme="minorHAnsi"/>
          <w:b w:val="0"/>
          <w:color w:val="061F57" w:themeColor="text2" w:themeShade="BF"/>
        </w:rPr>
        <w:t xml:space="preserve"> October 2020 with 23 pupils.</w:t>
      </w:r>
    </w:p>
    <w:p w14:paraId="765EF60B" w14:textId="77777777" w:rsidR="00BE309F" w:rsidRPr="00514878" w:rsidRDefault="00BE309F" w:rsidP="009F6892">
      <w:pPr>
        <w:rPr>
          <w:rFonts w:cstheme="minorHAnsi"/>
          <w:b w:val="0"/>
          <w:color w:val="061F57" w:themeColor="text2" w:themeShade="BF"/>
        </w:rPr>
      </w:pPr>
    </w:p>
    <w:p w14:paraId="3411F956" w14:textId="77777777" w:rsidR="00CB2BD0" w:rsidRPr="00514878" w:rsidRDefault="00570B2C" w:rsidP="009F6892">
      <w:pPr>
        <w:rPr>
          <w:rFonts w:cstheme="minorHAnsi"/>
          <w:b w:val="0"/>
          <w:color w:val="061F57" w:themeColor="text2" w:themeShade="BF"/>
        </w:rPr>
      </w:pPr>
      <w:r w:rsidRPr="00570B2C">
        <w:rPr>
          <w:rFonts w:cstheme="minorHAnsi"/>
          <w:color w:val="061F57" w:themeColor="text2" w:themeShade="BF"/>
        </w:rPr>
        <w:t xml:space="preserve">Ysgol </w:t>
      </w:r>
      <w:r w:rsidR="00BE309F" w:rsidRPr="00570B2C">
        <w:rPr>
          <w:rFonts w:cstheme="minorHAnsi"/>
          <w:color w:val="061F57" w:themeColor="text2" w:themeShade="BF"/>
        </w:rPr>
        <w:t xml:space="preserve">Bro Pedr, </w:t>
      </w:r>
      <w:r w:rsidRPr="00570B2C">
        <w:rPr>
          <w:rFonts w:cstheme="minorHAnsi"/>
          <w:color w:val="061F57" w:themeColor="text2" w:themeShade="BF"/>
        </w:rPr>
        <w:t>Lampeter</w:t>
      </w:r>
      <w:r>
        <w:rPr>
          <w:rFonts w:cstheme="minorHAnsi"/>
          <w:b w:val="0"/>
          <w:color w:val="061F57" w:themeColor="text2" w:themeShade="BF"/>
        </w:rPr>
        <w:t xml:space="preserve">; </w:t>
      </w:r>
      <w:r w:rsidR="00BE309F" w:rsidRPr="00514878">
        <w:rPr>
          <w:rFonts w:cstheme="minorHAnsi"/>
          <w:b w:val="0"/>
          <w:color w:val="061F57" w:themeColor="text2" w:themeShade="BF"/>
        </w:rPr>
        <w:t>I</w:t>
      </w:r>
      <w:r w:rsidR="00CB2BD0" w:rsidRPr="00514878">
        <w:rPr>
          <w:rFonts w:cstheme="minorHAnsi"/>
          <w:b w:val="0"/>
          <w:color w:val="061F57" w:themeColor="text2" w:themeShade="BF"/>
        </w:rPr>
        <w:t>ntergenerational training and awareness session</w:t>
      </w:r>
      <w:r w:rsidR="009E7C85" w:rsidRPr="00514878">
        <w:rPr>
          <w:rFonts w:cstheme="minorHAnsi"/>
          <w:b w:val="0"/>
          <w:color w:val="061F57" w:themeColor="text2" w:themeShade="BF"/>
        </w:rPr>
        <w:t xml:space="preserve"> </w:t>
      </w:r>
    </w:p>
    <w:p w14:paraId="30971D1A" w14:textId="77777777" w:rsidR="00016E6F" w:rsidRPr="00514878" w:rsidRDefault="00570B2C" w:rsidP="009F6892">
      <w:pPr>
        <w:rPr>
          <w:rFonts w:cstheme="minorHAnsi"/>
          <w:b w:val="0"/>
          <w:color w:val="061F57" w:themeColor="text2" w:themeShade="BF"/>
        </w:rPr>
      </w:pPr>
      <w:r>
        <w:rPr>
          <w:rFonts w:cstheme="minorHAnsi"/>
          <w:b w:val="0"/>
          <w:color w:val="061F57" w:themeColor="text2" w:themeShade="BF"/>
        </w:rPr>
        <w:t>D</w:t>
      </w:r>
      <w:r w:rsidR="00BE309F" w:rsidRPr="00514878">
        <w:rPr>
          <w:rFonts w:cstheme="minorHAnsi"/>
          <w:b w:val="0"/>
          <w:color w:val="061F57" w:themeColor="text2" w:themeShade="BF"/>
        </w:rPr>
        <w:t xml:space="preserve">elivered </w:t>
      </w:r>
      <w:r w:rsidR="009E7C85" w:rsidRPr="00514878">
        <w:rPr>
          <w:rFonts w:cstheme="minorHAnsi"/>
          <w:b w:val="0"/>
          <w:color w:val="061F57" w:themeColor="text2" w:themeShade="BF"/>
        </w:rPr>
        <w:t>10</w:t>
      </w:r>
      <w:r w:rsidR="009E7C85" w:rsidRPr="00514878">
        <w:rPr>
          <w:rFonts w:cstheme="minorHAnsi"/>
          <w:b w:val="0"/>
          <w:color w:val="061F57" w:themeColor="text2" w:themeShade="BF"/>
          <w:vertAlign w:val="superscript"/>
        </w:rPr>
        <w:t>th</w:t>
      </w:r>
      <w:r w:rsidR="00BE309F" w:rsidRPr="00514878">
        <w:rPr>
          <w:rFonts w:cstheme="minorHAnsi"/>
          <w:b w:val="0"/>
          <w:color w:val="061F57" w:themeColor="text2" w:themeShade="BF"/>
        </w:rPr>
        <w:t xml:space="preserve"> October 2020 to</w:t>
      </w:r>
      <w:r w:rsidR="009E7C85" w:rsidRPr="00514878">
        <w:rPr>
          <w:rFonts w:cstheme="minorHAnsi"/>
          <w:b w:val="0"/>
          <w:color w:val="061F57" w:themeColor="text2" w:themeShade="BF"/>
        </w:rPr>
        <w:t xml:space="preserve"> </w:t>
      </w:r>
      <w:r w:rsidR="002877FF" w:rsidRPr="00514878">
        <w:rPr>
          <w:rFonts w:cstheme="minorHAnsi"/>
          <w:b w:val="0"/>
          <w:color w:val="061F57" w:themeColor="text2" w:themeShade="BF"/>
        </w:rPr>
        <w:t>12 pupils</w:t>
      </w:r>
      <w:r w:rsidR="00BE309F" w:rsidRPr="00514878">
        <w:rPr>
          <w:rFonts w:cstheme="minorHAnsi"/>
          <w:b w:val="0"/>
          <w:color w:val="061F57" w:themeColor="text2" w:themeShade="BF"/>
        </w:rPr>
        <w:t xml:space="preserve"> and one staff member</w:t>
      </w:r>
      <w:r w:rsidR="002877FF" w:rsidRPr="00514878">
        <w:rPr>
          <w:rFonts w:cstheme="minorHAnsi"/>
          <w:b w:val="0"/>
          <w:color w:val="061F57" w:themeColor="text2" w:themeShade="BF"/>
        </w:rPr>
        <w:t>.</w:t>
      </w:r>
    </w:p>
    <w:p w14:paraId="30444583" w14:textId="77777777" w:rsidR="00CB2BD0" w:rsidRPr="00514878" w:rsidRDefault="00CB2BD0" w:rsidP="009F6892">
      <w:pPr>
        <w:rPr>
          <w:rFonts w:cstheme="minorHAnsi"/>
          <w:b w:val="0"/>
          <w:color w:val="061F57" w:themeColor="text2" w:themeShade="BF"/>
        </w:rPr>
      </w:pPr>
    </w:p>
    <w:p w14:paraId="462B8EFA" w14:textId="77777777" w:rsidR="00CB2BD0" w:rsidRPr="00514878" w:rsidRDefault="00570B2C" w:rsidP="009F6892">
      <w:pPr>
        <w:rPr>
          <w:rFonts w:cstheme="minorHAnsi"/>
          <w:b w:val="0"/>
          <w:color w:val="061F57" w:themeColor="text2" w:themeShade="BF"/>
        </w:rPr>
      </w:pPr>
      <w:r w:rsidRPr="00570B2C">
        <w:rPr>
          <w:rFonts w:cstheme="minorHAnsi"/>
          <w:color w:val="061F57" w:themeColor="text2" w:themeShade="BF"/>
        </w:rPr>
        <w:t>Ysgol Henry Richard, Tregaron</w:t>
      </w:r>
      <w:r w:rsidR="00BE309F" w:rsidRPr="00514878">
        <w:rPr>
          <w:rFonts w:cstheme="minorHAnsi"/>
          <w:b w:val="0"/>
          <w:color w:val="061F57" w:themeColor="text2" w:themeShade="BF"/>
        </w:rPr>
        <w:t>; Intergenerational</w:t>
      </w:r>
      <w:r w:rsidR="00CB2BD0" w:rsidRPr="00514878">
        <w:rPr>
          <w:rFonts w:cstheme="minorHAnsi"/>
          <w:b w:val="0"/>
          <w:color w:val="061F57" w:themeColor="text2" w:themeShade="BF"/>
        </w:rPr>
        <w:t xml:space="preserve"> training and awareness session</w:t>
      </w:r>
      <w:r>
        <w:rPr>
          <w:rFonts w:cstheme="minorHAnsi"/>
          <w:b w:val="0"/>
          <w:color w:val="061F57" w:themeColor="text2" w:themeShade="BF"/>
        </w:rPr>
        <w:t>:</w:t>
      </w:r>
      <w:r w:rsidR="00CB2BD0" w:rsidRPr="00514878">
        <w:rPr>
          <w:rFonts w:cstheme="minorHAnsi"/>
          <w:b w:val="0"/>
          <w:color w:val="061F57" w:themeColor="text2" w:themeShade="BF"/>
        </w:rPr>
        <w:t xml:space="preserve">  </w:t>
      </w:r>
    </w:p>
    <w:p w14:paraId="1018E53D" w14:textId="77777777" w:rsidR="005A0484" w:rsidRPr="00514878" w:rsidRDefault="00BE309F" w:rsidP="009F6892">
      <w:pPr>
        <w:rPr>
          <w:rFonts w:cstheme="minorHAnsi"/>
          <w:b w:val="0"/>
          <w:color w:val="061F57" w:themeColor="text2" w:themeShade="BF"/>
        </w:rPr>
      </w:pPr>
      <w:r w:rsidRPr="00514878">
        <w:rPr>
          <w:rFonts w:cstheme="minorHAnsi"/>
          <w:b w:val="0"/>
          <w:color w:val="061F57" w:themeColor="text2" w:themeShade="BF"/>
        </w:rPr>
        <w:t xml:space="preserve">Delivered </w:t>
      </w:r>
      <w:r w:rsidR="009E7C85" w:rsidRPr="00514878">
        <w:rPr>
          <w:rFonts w:cstheme="minorHAnsi"/>
          <w:b w:val="0"/>
          <w:color w:val="061F57" w:themeColor="text2" w:themeShade="BF"/>
        </w:rPr>
        <w:t>9</w:t>
      </w:r>
      <w:r w:rsidR="009E7C85" w:rsidRPr="00514878">
        <w:rPr>
          <w:rFonts w:cstheme="minorHAnsi"/>
          <w:b w:val="0"/>
          <w:color w:val="061F57" w:themeColor="text2" w:themeShade="BF"/>
          <w:vertAlign w:val="superscript"/>
        </w:rPr>
        <w:t>th</w:t>
      </w:r>
      <w:r w:rsidRPr="00514878">
        <w:rPr>
          <w:rFonts w:cstheme="minorHAnsi"/>
          <w:b w:val="0"/>
          <w:color w:val="061F57" w:themeColor="text2" w:themeShade="BF"/>
        </w:rPr>
        <w:t xml:space="preserve"> October 2020 to</w:t>
      </w:r>
      <w:r w:rsidR="009E7C85" w:rsidRPr="00514878">
        <w:rPr>
          <w:rFonts w:cstheme="minorHAnsi"/>
          <w:b w:val="0"/>
          <w:color w:val="061F57" w:themeColor="text2" w:themeShade="BF"/>
        </w:rPr>
        <w:t xml:space="preserve"> </w:t>
      </w:r>
      <w:r w:rsidR="002877FF" w:rsidRPr="00514878">
        <w:rPr>
          <w:rFonts w:cstheme="minorHAnsi"/>
          <w:b w:val="0"/>
          <w:color w:val="061F57" w:themeColor="text2" w:themeShade="BF"/>
        </w:rPr>
        <w:t>18 pupils</w:t>
      </w:r>
      <w:r w:rsidRPr="00514878">
        <w:rPr>
          <w:rFonts w:cstheme="minorHAnsi"/>
          <w:b w:val="0"/>
          <w:color w:val="061F57" w:themeColor="text2" w:themeShade="BF"/>
        </w:rPr>
        <w:t xml:space="preserve"> with two members of staff</w:t>
      </w:r>
      <w:r w:rsidR="002877FF" w:rsidRPr="00514878">
        <w:rPr>
          <w:rFonts w:cstheme="minorHAnsi"/>
          <w:b w:val="0"/>
          <w:color w:val="061F57" w:themeColor="text2" w:themeShade="BF"/>
        </w:rPr>
        <w:t>.</w:t>
      </w:r>
    </w:p>
    <w:p w14:paraId="261F1587" w14:textId="77777777" w:rsidR="00AE5C08" w:rsidRPr="00514878" w:rsidRDefault="00AE5C08" w:rsidP="009F6892">
      <w:pPr>
        <w:rPr>
          <w:rFonts w:cstheme="minorHAnsi"/>
          <w:b w:val="0"/>
          <w:color w:val="061F57" w:themeColor="text2" w:themeShade="BF"/>
        </w:rPr>
      </w:pPr>
    </w:p>
    <w:p w14:paraId="118990A5" w14:textId="77777777" w:rsidR="00AE5C08" w:rsidRPr="00514878" w:rsidRDefault="00AE5C08" w:rsidP="009F6892">
      <w:pPr>
        <w:rPr>
          <w:rFonts w:cstheme="minorHAnsi"/>
          <w:b w:val="0"/>
          <w:color w:val="061F57" w:themeColor="text2" w:themeShade="BF"/>
        </w:rPr>
      </w:pPr>
      <w:r w:rsidRPr="00514878">
        <w:rPr>
          <w:rFonts w:cstheme="minorHAnsi"/>
          <w:b w:val="0"/>
          <w:color w:val="061F57" w:themeColor="text2" w:themeShade="BF"/>
        </w:rPr>
        <w:t>Initially envisaged a full days training for a wide age range of pupils from each of the schools. Planned a half a day interactive, participatory, creative introduction to the project with a range of activities and exercises to facilitate awareness and understanding of Elders needs and abilities as well as a fact finding and ideas generating session to share ownership of the event.</w:t>
      </w:r>
    </w:p>
    <w:p w14:paraId="657ED10C" w14:textId="77777777" w:rsidR="007E5F95" w:rsidRPr="007E5F95" w:rsidRDefault="00016E6F" w:rsidP="009F6892">
      <w:pPr>
        <w:rPr>
          <w:rFonts w:cstheme="minorHAnsi"/>
          <w:color w:val="061F57" w:themeColor="text2" w:themeShade="BF"/>
        </w:rPr>
      </w:pPr>
      <w:r w:rsidRPr="00514878">
        <w:rPr>
          <w:rFonts w:cstheme="minorHAnsi"/>
          <w:color w:val="061F57" w:themeColor="text2" w:themeShade="BF"/>
        </w:rPr>
        <w:t xml:space="preserve"> </w:t>
      </w:r>
    </w:p>
    <w:p w14:paraId="4D26A1A9" w14:textId="77777777" w:rsidR="00FA650D" w:rsidRPr="007E5F95" w:rsidRDefault="00016E6F" w:rsidP="009F6892">
      <w:pPr>
        <w:rPr>
          <w:sz w:val="36"/>
          <w:szCs w:val="36"/>
        </w:rPr>
      </w:pPr>
      <w:r w:rsidRPr="00514878">
        <w:rPr>
          <w:sz w:val="36"/>
          <w:szCs w:val="36"/>
        </w:rPr>
        <w:t>Residential Homes</w:t>
      </w:r>
      <w:r w:rsidR="008E7898" w:rsidRPr="00514878">
        <w:rPr>
          <w:sz w:val="36"/>
          <w:szCs w:val="36"/>
        </w:rPr>
        <w:t>,</w:t>
      </w:r>
      <w:r w:rsidR="006159EE" w:rsidRPr="00514878">
        <w:rPr>
          <w:sz w:val="36"/>
          <w:szCs w:val="36"/>
        </w:rPr>
        <w:t xml:space="preserve"> Ideas G</w:t>
      </w:r>
      <w:r w:rsidR="00402501" w:rsidRPr="00514878">
        <w:rPr>
          <w:sz w:val="36"/>
          <w:szCs w:val="36"/>
        </w:rPr>
        <w:t>eneration</w:t>
      </w:r>
      <w:r w:rsidRPr="00514878">
        <w:rPr>
          <w:sz w:val="36"/>
          <w:szCs w:val="36"/>
        </w:rPr>
        <w:t>:</w:t>
      </w:r>
    </w:p>
    <w:p w14:paraId="5E14A43D" w14:textId="77777777" w:rsidR="00402501" w:rsidRPr="00570B2C" w:rsidRDefault="00402501" w:rsidP="00570B2C">
      <w:pPr>
        <w:rPr>
          <w:color w:val="061F57" w:themeColor="text2" w:themeShade="BF"/>
        </w:rPr>
      </w:pPr>
      <w:r w:rsidRPr="00570B2C">
        <w:rPr>
          <w:color w:val="061F57" w:themeColor="text2" w:themeShade="BF"/>
        </w:rPr>
        <w:t>Hafan y Wau</w:t>
      </w:r>
      <w:r w:rsidR="005A0484" w:rsidRPr="00570B2C">
        <w:rPr>
          <w:color w:val="061F57" w:themeColor="text2" w:themeShade="BF"/>
        </w:rPr>
        <w:t>n, A</w:t>
      </w:r>
      <w:r w:rsidRPr="00570B2C">
        <w:rPr>
          <w:color w:val="061F57" w:themeColor="text2" w:themeShade="BF"/>
        </w:rPr>
        <w:t>berystwyth;</w:t>
      </w:r>
    </w:p>
    <w:p w14:paraId="58ED9BD0" w14:textId="77777777" w:rsidR="005A0484" w:rsidRDefault="009E7C85" w:rsidP="00570B2C">
      <w:pPr>
        <w:rPr>
          <w:b w:val="0"/>
          <w:color w:val="061F57" w:themeColor="text2" w:themeShade="BF"/>
        </w:rPr>
      </w:pPr>
      <w:r w:rsidRPr="00570B2C">
        <w:rPr>
          <w:b w:val="0"/>
          <w:color w:val="061F57" w:themeColor="text2" w:themeShade="BF"/>
        </w:rPr>
        <w:t>10</w:t>
      </w:r>
      <w:r w:rsidRPr="00570B2C">
        <w:rPr>
          <w:b w:val="0"/>
          <w:color w:val="061F57" w:themeColor="text2" w:themeShade="BF"/>
          <w:vertAlign w:val="superscript"/>
        </w:rPr>
        <w:t>th</w:t>
      </w:r>
      <w:r w:rsidRPr="00570B2C">
        <w:rPr>
          <w:b w:val="0"/>
          <w:color w:val="061F57" w:themeColor="text2" w:themeShade="BF"/>
        </w:rPr>
        <w:t xml:space="preserve"> October 2020 with</w:t>
      </w:r>
      <w:r w:rsidR="00AE5C08" w:rsidRPr="00570B2C">
        <w:rPr>
          <w:b w:val="0"/>
          <w:color w:val="061F57" w:themeColor="text2" w:themeShade="BF"/>
        </w:rPr>
        <w:t xml:space="preserve"> centre</w:t>
      </w:r>
      <w:r w:rsidR="001C7B44" w:rsidRPr="00570B2C">
        <w:rPr>
          <w:b w:val="0"/>
          <w:color w:val="061F57" w:themeColor="text2" w:themeShade="BF"/>
        </w:rPr>
        <w:t xml:space="preserve"> manager and activities officer and 3 members of staff. (1 male / 4 female)</w:t>
      </w:r>
    </w:p>
    <w:p w14:paraId="2E7F6ABB" w14:textId="77777777" w:rsidR="00570B2C" w:rsidRPr="00570B2C" w:rsidRDefault="00570B2C" w:rsidP="00570B2C">
      <w:pPr>
        <w:rPr>
          <w:b w:val="0"/>
          <w:color w:val="061F57" w:themeColor="text2" w:themeShade="BF"/>
        </w:rPr>
      </w:pPr>
    </w:p>
    <w:p w14:paraId="692E5E8C" w14:textId="77777777" w:rsidR="00402501" w:rsidRPr="00570B2C" w:rsidRDefault="00402501" w:rsidP="00570B2C">
      <w:pPr>
        <w:rPr>
          <w:color w:val="061F57" w:themeColor="text2" w:themeShade="BF"/>
        </w:rPr>
      </w:pPr>
      <w:r w:rsidRPr="00570B2C">
        <w:rPr>
          <w:color w:val="061F57" w:themeColor="text2" w:themeShade="BF"/>
        </w:rPr>
        <w:t>Brynti</w:t>
      </w:r>
      <w:r w:rsidR="005A0484" w:rsidRPr="00570B2C">
        <w:rPr>
          <w:color w:val="061F57" w:themeColor="text2" w:themeShade="BF"/>
        </w:rPr>
        <w:t>rion, T</w:t>
      </w:r>
      <w:r w:rsidRPr="00570B2C">
        <w:rPr>
          <w:color w:val="061F57" w:themeColor="text2" w:themeShade="BF"/>
        </w:rPr>
        <w:t>regaron;</w:t>
      </w:r>
    </w:p>
    <w:p w14:paraId="32EE202A" w14:textId="77777777" w:rsidR="005A0484" w:rsidRDefault="00570B2C" w:rsidP="00570B2C">
      <w:pPr>
        <w:rPr>
          <w:b w:val="0"/>
          <w:color w:val="061F57" w:themeColor="text2" w:themeShade="BF"/>
        </w:rPr>
      </w:pPr>
      <w:r w:rsidRPr="00570B2C">
        <w:rPr>
          <w:b w:val="0"/>
          <w:color w:val="061F57" w:themeColor="text2" w:themeShade="BF"/>
        </w:rPr>
        <w:t>3</w:t>
      </w:r>
      <w:r w:rsidR="009E7C85" w:rsidRPr="00570B2C">
        <w:rPr>
          <w:b w:val="0"/>
          <w:color w:val="061F57" w:themeColor="text2" w:themeShade="BF"/>
        </w:rPr>
        <w:t>0</w:t>
      </w:r>
      <w:r w:rsidR="009E7C85" w:rsidRPr="00570B2C">
        <w:rPr>
          <w:b w:val="0"/>
          <w:color w:val="061F57" w:themeColor="text2" w:themeShade="BF"/>
          <w:vertAlign w:val="superscript"/>
        </w:rPr>
        <w:t>th</w:t>
      </w:r>
      <w:r w:rsidR="009E7C85" w:rsidRPr="00570B2C">
        <w:rPr>
          <w:b w:val="0"/>
          <w:color w:val="061F57" w:themeColor="text2" w:themeShade="BF"/>
        </w:rPr>
        <w:t xml:space="preserve"> September 2020 with</w:t>
      </w:r>
      <w:r w:rsidR="006159EE" w:rsidRPr="00570B2C">
        <w:rPr>
          <w:b w:val="0"/>
          <w:color w:val="061F57" w:themeColor="text2" w:themeShade="BF"/>
        </w:rPr>
        <w:t xml:space="preserve"> 12 residents (2 male/ 10 female) and 5 staff – female.</w:t>
      </w:r>
    </w:p>
    <w:p w14:paraId="7454B609" w14:textId="77777777" w:rsidR="00570B2C" w:rsidRPr="00570B2C" w:rsidRDefault="00570B2C" w:rsidP="00570B2C">
      <w:pPr>
        <w:rPr>
          <w:b w:val="0"/>
          <w:color w:val="061F57" w:themeColor="text2" w:themeShade="BF"/>
        </w:rPr>
      </w:pPr>
    </w:p>
    <w:p w14:paraId="70D85BBF" w14:textId="77777777" w:rsidR="00402501" w:rsidRPr="00570B2C" w:rsidRDefault="00402501" w:rsidP="00570B2C">
      <w:pPr>
        <w:rPr>
          <w:color w:val="061F57" w:themeColor="text2" w:themeShade="BF"/>
        </w:rPr>
      </w:pPr>
      <w:r w:rsidRPr="00570B2C">
        <w:rPr>
          <w:color w:val="061F57" w:themeColor="text2" w:themeShade="BF"/>
        </w:rPr>
        <w:t>Hafa</w:t>
      </w:r>
      <w:r w:rsidR="005A0484" w:rsidRPr="00570B2C">
        <w:rPr>
          <w:color w:val="061F57" w:themeColor="text2" w:themeShade="BF"/>
        </w:rPr>
        <w:t>n Deg, L</w:t>
      </w:r>
      <w:r w:rsidRPr="00570B2C">
        <w:rPr>
          <w:color w:val="061F57" w:themeColor="text2" w:themeShade="BF"/>
        </w:rPr>
        <w:t>ampeter;</w:t>
      </w:r>
    </w:p>
    <w:p w14:paraId="37449E8E" w14:textId="77777777" w:rsidR="005A0484" w:rsidRPr="00570B2C" w:rsidRDefault="006159EE" w:rsidP="00570B2C">
      <w:pPr>
        <w:rPr>
          <w:b w:val="0"/>
          <w:color w:val="061F57" w:themeColor="text2" w:themeShade="BF"/>
        </w:rPr>
      </w:pPr>
      <w:r w:rsidRPr="00570B2C">
        <w:rPr>
          <w:b w:val="0"/>
          <w:color w:val="061F57" w:themeColor="text2" w:themeShade="BF"/>
        </w:rPr>
        <w:t>9</w:t>
      </w:r>
      <w:r w:rsidRPr="00570B2C">
        <w:rPr>
          <w:b w:val="0"/>
          <w:color w:val="061F57" w:themeColor="text2" w:themeShade="BF"/>
          <w:vertAlign w:val="superscript"/>
        </w:rPr>
        <w:t>th</w:t>
      </w:r>
      <w:r w:rsidRPr="00570B2C">
        <w:rPr>
          <w:b w:val="0"/>
          <w:color w:val="061F57" w:themeColor="text2" w:themeShade="BF"/>
        </w:rPr>
        <w:t xml:space="preserve"> September 2020 with </w:t>
      </w:r>
      <w:r w:rsidR="00AE5C08" w:rsidRPr="00570B2C">
        <w:rPr>
          <w:b w:val="0"/>
          <w:color w:val="061F57" w:themeColor="text2" w:themeShade="BF"/>
        </w:rPr>
        <w:t>centre manager and 2 members of staff</w:t>
      </w:r>
    </w:p>
    <w:p w14:paraId="5E838447" w14:textId="77777777" w:rsidR="005A0484" w:rsidRPr="00514878" w:rsidRDefault="005A0484" w:rsidP="009F6892">
      <w:pPr>
        <w:rPr>
          <w:b w:val="0"/>
          <w:color w:val="061F57" w:themeColor="text2" w:themeShade="BF"/>
        </w:rPr>
      </w:pPr>
    </w:p>
    <w:p w14:paraId="767677B3" w14:textId="77777777" w:rsidR="00FD7A34" w:rsidRPr="00514878" w:rsidRDefault="001C7B44" w:rsidP="009F6892">
      <w:pPr>
        <w:rPr>
          <w:b w:val="0"/>
          <w:color w:val="061F57" w:themeColor="text2" w:themeShade="BF"/>
        </w:rPr>
      </w:pPr>
      <w:r w:rsidRPr="00514878">
        <w:rPr>
          <w:b w:val="0"/>
          <w:color w:val="061F57" w:themeColor="text2" w:themeShade="BF"/>
        </w:rPr>
        <w:t>Fact finding and ideas generatin</w:t>
      </w:r>
      <w:r w:rsidR="00402501" w:rsidRPr="00514878">
        <w:rPr>
          <w:b w:val="0"/>
          <w:color w:val="061F57" w:themeColor="text2" w:themeShade="BF"/>
        </w:rPr>
        <w:t>g meetings</w:t>
      </w:r>
      <w:r w:rsidR="007455BE" w:rsidRPr="00514878">
        <w:rPr>
          <w:b w:val="0"/>
          <w:color w:val="061F57" w:themeColor="text2" w:themeShade="BF"/>
        </w:rPr>
        <w:t>, sharing ideas and ways forward</w:t>
      </w:r>
      <w:r w:rsidR="00402501" w:rsidRPr="00514878">
        <w:rPr>
          <w:b w:val="0"/>
          <w:color w:val="061F57" w:themeColor="text2" w:themeShade="BF"/>
        </w:rPr>
        <w:t xml:space="preserve"> with mainly staff alongside meeting</w:t>
      </w:r>
      <w:r w:rsidR="007455BE" w:rsidRPr="00514878">
        <w:rPr>
          <w:b w:val="0"/>
          <w:color w:val="061F57" w:themeColor="text2" w:themeShade="BF"/>
        </w:rPr>
        <w:t>s</w:t>
      </w:r>
      <w:r w:rsidRPr="00514878">
        <w:rPr>
          <w:b w:val="0"/>
          <w:color w:val="061F57" w:themeColor="text2" w:themeShade="BF"/>
        </w:rPr>
        <w:t xml:space="preserve"> with residents. </w:t>
      </w:r>
    </w:p>
    <w:p w14:paraId="39DAFB0C" w14:textId="77777777" w:rsidR="007E5F95" w:rsidRDefault="007E5F95" w:rsidP="009F6892">
      <w:pPr>
        <w:rPr>
          <w:color w:val="061F57" w:themeColor="text2" w:themeShade="BF"/>
          <w:sz w:val="36"/>
          <w:szCs w:val="36"/>
        </w:rPr>
      </w:pPr>
    </w:p>
    <w:p w14:paraId="20DDE04A" w14:textId="77777777" w:rsidR="00FA650D" w:rsidRPr="007E5F95" w:rsidRDefault="00016E6F" w:rsidP="009F6892">
      <w:pPr>
        <w:rPr>
          <w:color w:val="061F57" w:themeColor="text2" w:themeShade="BF"/>
          <w:sz w:val="36"/>
          <w:szCs w:val="36"/>
        </w:rPr>
      </w:pPr>
      <w:r w:rsidRPr="00514878">
        <w:rPr>
          <w:color w:val="061F57" w:themeColor="text2" w:themeShade="BF"/>
          <w:sz w:val="36"/>
          <w:szCs w:val="36"/>
        </w:rPr>
        <w:lastRenderedPageBreak/>
        <w:t>Tea Party</w:t>
      </w:r>
      <w:r w:rsidR="007455BE" w:rsidRPr="00514878">
        <w:rPr>
          <w:color w:val="061F57" w:themeColor="text2" w:themeShade="BF"/>
          <w:sz w:val="36"/>
          <w:szCs w:val="36"/>
        </w:rPr>
        <w:t xml:space="preserve"> events</w:t>
      </w:r>
      <w:r w:rsidRPr="00514878">
        <w:rPr>
          <w:color w:val="061F57" w:themeColor="text2" w:themeShade="BF"/>
          <w:sz w:val="36"/>
          <w:szCs w:val="36"/>
        </w:rPr>
        <w:t>:</w:t>
      </w:r>
      <w:r w:rsidR="007455BE" w:rsidRPr="00514878">
        <w:rPr>
          <w:color w:val="061F57" w:themeColor="text2" w:themeShade="BF"/>
          <w:sz w:val="36"/>
          <w:szCs w:val="36"/>
        </w:rPr>
        <w:t xml:space="preserve"> Intergenerational Interventions  </w:t>
      </w:r>
    </w:p>
    <w:p w14:paraId="7AF2440E" w14:textId="77777777" w:rsidR="007455BE" w:rsidRPr="00514878" w:rsidRDefault="007455BE" w:rsidP="009F6892">
      <w:pPr>
        <w:rPr>
          <w:b w:val="0"/>
          <w:color w:val="061F57" w:themeColor="text2" w:themeShade="BF"/>
        </w:rPr>
      </w:pPr>
      <w:r w:rsidRPr="00514878">
        <w:rPr>
          <w:b w:val="0"/>
          <w:color w:val="061F57" w:themeColor="text2" w:themeShade="BF"/>
        </w:rPr>
        <w:t>Hafan Waun residents, staff and pupils of</w:t>
      </w:r>
      <w:r w:rsidR="005A0484" w:rsidRPr="00514878">
        <w:rPr>
          <w:b w:val="0"/>
          <w:color w:val="061F57" w:themeColor="text2" w:themeShade="BF"/>
        </w:rPr>
        <w:t xml:space="preserve"> Penglais School, Aberystwyth</w:t>
      </w:r>
      <w:r w:rsidR="009E7C85" w:rsidRPr="00514878">
        <w:rPr>
          <w:b w:val="0"/>
          <w:color w:val="061F57" w:themeColor="text2" w:themeShade="BF"/>
        </w:rPr>
        <w:t xml:space="preserve">, </w:t>
      </w:r>
    </w:p>
    <w:p w14:paraId="3B29D0BC" w14:textId="494AADF5" w:rsidR="007455BE" w:rsidRPr="00514878" w:rsidRDefault="009E7C85" w:rsidP="009F6892">
      <w:pPr>
        <w:rPr>
          <w:b w:val="0"/>
          <w:color w:val="061F57" w:themeColor="text2" w:themeShade="BF"/>
        </w:rPr>
      </w:pPr>
      <w:r w:rsidRPr="00514878">
        <w:rPr>
          <w:b w:val="0"/>
          <w:color w:val="061F57" w:themeColor="text2" w:themeShade="BF"/>
        </w:rPr>
        <w:t>11</w:t>
      </w:r>
      <w:r w:rsidRPr="00514878">
        <w:rPr>
          <w:b w:val="0"/>
          <w:color w:val="061F57" w:themeColor="text2" w:themeShade="BF"/>
          <w:vertAlign w:val="superscript"/>
        </w:rPr>
        <w:t>th</w:t>
      </w:r>
      <w:r w:rsidRPr="00514878">
        <w:rPr>
          <w:b w:val="0"/>
          <w:color w:val="061F57" w:themeColor="text2" w:themeShade="BF"/>
        </w:rPr>
        <w:t xml:space="preserve"> October 2020 with</w:t>
      </w:r>
      <w:r w:rsidR="007455BE" w:rsidRPr="00514878">
        <w:rPr>
          <w:b w:val="0"/>
          <w:color w:val="061F57" w:themeColor="text2" w:themeShade="BF"/>
        </w:rPr>
        <w:t xml:space="preserve"> 14 </w:t>
      </w:r>
      <w:r w:rsidR="00BF2CB0" w:rsidRPr="00514878">
        <w:rPr>
          <w:b w:val="0"/>
          <w:color w:val="061F57" w:themeColor="text2" w:themeShade="BF"/>
        </w:rPr>
        <w:t>pupil’s</w:t>
      </w:r>
      <w:r w:rsidR="007455BE" w:rsidRPr="00514878">
        <w:rPr>
          <w:b w:val="0"/>
          <w:color w:val="061F57" w:themeColor="text2" w:themeShade="BF"/>
        </w:rPr>
        <w:t xml:space="preserve"> morning ‘elevensies tea party’</w:t>
      </w:r>
      <w:r w:rsidR="002877FF" w:rsidRPr="00514878">
        <w:rPr>
          <w:b w:val="0"/>
          <w:color w:val="061F57" w:themeColor="text2" w:themeShade="BF"/>
        </w:rPr>
        <w:t xml:space="preserve">. (5 males / 9 females) </w:t>
      </w:r>
    </w:p>
    <w:p w14:paraId="4E399BAE" w14:textId="09CA43E7" w:rsidR="002877FF" w:rsidRPr="00514878" w:rsidRDefault="007455BE" w:rsidP="009F6892">
      <w:pPr>
        <w:rPr>
          <w:b w:val="0"/>
          <w:color w:val="061F57" w:themeColor="text2" w:themeShade="BF"/>
        </w:rPr>
      </w:pPr>
      <w:r w:rsidRPr="00514878">
        <w:rPr>
          <w:b w:val="0"/>
          <w:color w:val="061F57" w:themeColor="text2" w:themeShade="BF"/>
        </w:rPr>
        <w:t xml:space="preserve">18 pupils for the afternoon Tea </w:t>
      </w:r>
      <w:r w:rsidR="00BF2CB0" w:rsidRPr="00514878">
        <w:rPr>
          <w:b w:val="0"/>
          <w:color w:val="061F57" w:themeColor="text2" w:themeShade="BF"/>
        </w:rPr>
        <w:t>Party.</w:t>
      </w:r>
      <w:r w:rsidR="002877FF" w:rsidRPr="00514878">
        <w:rPr>
          <w:b w:val="0"/>
          <w:color w:val="061F57" w:themeColor="text2" w:themeShade="BF"/>
        </w:rPr>
        <w:t xml:space="preserve"> (5 males / 13 females)</w:t>
      </w:r>
      <w:r w:rsidR="00507DFA" w:rsidRPr="00514878">
        <w:rPr>
          <w:b w:val="0"/>
          <w:color w:val="061F57" w:themeColor="text2" w:themeShade="BF"/>
        </w:rPr>
        <w:t xml:space="preserve"> </w:t>
      </w:r>
      <w:r w:rsidR="00A116C1" w:rsidRPr="00514878">
        <w:rPr>
          <w:b w:val="0"/>
          <w:color w:val="061F57" w:themeColor="text2" w:themeShade="BF"/>
        </w:rPr>
        <w:t xml:space="preserve">Residents involved not counted as there was a </w:t>
      </w:r>
      <w:r w:rsidRPr="00514878">
        <w:rPr>
          <w:b w:val="0"/>
          <w:color w:val="061F57" w:themeColor="text2" w:themeShade="BF"/>
        </w:rPr>
        <w:t>continuous flow of</w:t>
      </w:r>
      <w:r w:rsidR="00507DFA" w:rsidRPr="00514878">
        <w:rPr>
          <w:b w:val="0"/>
          <w:color w:val="061F57" w:themeColor="text2" w:themeShade="BF"/>
        </w:rPr>
        <w:t xml:space="preserve"> residents</w:t>
      </w:r>
      <w:r w:rsidR="00A116C1" w:rsidRPr="00514878">
        <w:rPr>
          <w:b w:val="0"/>
          <w:color w:val="061F57" w:themeColor="text2" w:themeShade="BF"/>
        </w:rPr>
        <w:t xml:space="preserve"> throughout the day approximately 45 – </w:t>
      </w:r>
      <w:r w:rsidR="00BF2CB0" w:rsidRPr="00514878">
        <w:rPr>
          <w:b w:val="0"/>
          <w:color w:val="061F57" w:themeColor="text2" w:themeShade="BF"/>
        </w:rPr>
        <w:t>50,</w:t>
      </w:r>
      <w:r w:rsidR="00507DFA" w:rsidRPr="00514878">
        <w:rPr>
          <w:b w:val="0"/>
          <w:color w:val="061F57" w:themeColor="text2" w:themeShade="BF"/>
        </w:rPr>
        <w:t xml:space="preserve"> 6 community visitors.</w:t>
      </w:r>
    </w:p>
    <w:p w14:paraId="131644D2" w14:textId="77777777" w:rsidR="005A0484" w:rsidRPr="00514878" w:rsidRDefault="005A0484" w:rsidP="009F6892">
      <w:pPr>
        <w:rPr>
          <w:b w:val="0"/>
          <w:color w:val="061F57" w:themeColor="text2" w:themeShade="BF"/>
        </w:rPr>
      </w:pPr>
      <w:r w:rsidRPr="00514878">
        <w:rPr>
          <w:b w:val="0"/>
          <w:color w:val="061F57" w:themeColor="text2" w:themeShade="BF"/>
        </w:rPr>
        <w:tab/>
      </w:r>
    </w:p>
    <w:p w14:paraId="585AE143" w14:textId="7FB51216" w:rsidR="005A0484" w:rsidRPr="00514878" w:rsidRDefault="005A0484" w:rsidP="009F6892">
      <w:pPr>
        <w:rPr>
          <w:b w:val="0"/>
          <w:color w:val="061F57" w:themeColor="text2" w:themeShade="BF"/>
        </w:rPr>
      </w:pPr>
      <w:r w:rsidRPr="00514878">
        <w:rPr>
          <w:b w:val="0"/>
          <w:color w:val="061F57" w:themeColor="text2" w:themeShade="BF"/>
        </w:rPr>
        <w:t>Br</w:t>
      </w:r>
      <w:r w:rsidR="007455BE" w:rsidRPr="00514878">
        <w:rPr>
          <w:b w:val="0"/>
          <w:color w:val="061F57" w:themeColor="text2" w:themeShade="BF"/>
        </w:rPr>
        <w:t>ynt</w:t>
      </w:r>
      <w:r w:rsidR="00BF2CB0">
        <w:rPr>
          <w:b w:val="0"/>
          <w:color w:val="061F57" w:themeColor="text2" w:themeShade="BF"/>
        </w:rPr>
        <w:t>i</w:t>
      </w:r>
      <w:r w:rsidR="007455BE" w:rsidRPr="00514878">
        <w:rPr>
          <w:b w:val="0"/>
          <w:color w:val="061F57" w:themeColor="text2" w:themeShade="BF"/>
        </w:rPr>
        <w:t xml:space="preserve">rion, Tregaron with pupils of </w:t>
      </w:r>
      <w:r w:rsidR="00570B2C">
        <w:rPr>
          <w:b w:val="0"/>
          <w:color w:val="061F57" w:themeColor="text2" w:themeShade="BF"/>
        </w:rPr>
        <w:t xml:space="preserve">Ysgol </w:t>
      </w:r>
      <w:r w:rsidR="007455BE" w:rsidRPr="00514878">
        <w:rPr>
          <w:b w:val="0"/>
          <w:color w:val="061F57" w:themeColor="text2" w:themeShade="BF"/>
        </w:rPr>
        <w:t>Henry Richard</w:t>
      </w:r>
      <w:r w:rsidR="00570B2C">
        <w:rPr>
          <w:b w:val="0"/>
          <w:color w:val="061F57" w:themeColor="text2" w:themeShade="BF"/>
        </w:rPr>
        <w:t>,</w:t>
      </w:r>
      <w:r w:rsidRPr="00514878">
        <w:rPr>
          <w:b w:val="0"/>
          <w:color w:val="061F57" w:themeColor="text2" w:themeShade="BF"/>
        </w:rPr>
        <w:t xml:space="preserve"> Tregaron</w:t>
      </w:r>
      <w:r w:rsidR="009E7C85" w:rsidRPr="00514878">
        <w:rPr>
          <w:b w:val="0"/>
          <w:color w:val="061F57" w:themeColor="text2" w:themeShade="BF"/>
        </w:rPr>
        <w:t>, 16</w:t>
      </w:r>
      <w:r w:rsidR="009E7C85" w:rsidRPr="00514878">
        <w:rPr>
          <w:b w:val="0"/>
          <w:color w:val="061F57" w:themeColor="text2" w:themeShade="BF"/>
          <w:vertAlign w:val="superscript"/>
        </w:rPr>
        <w:t>th</w:t>
      </w:r>
      <w:r w:rsidR="009E7C85" w:rsidRPr="00514878">
        <w:rPr>
          <w:b w:val="0"/>
          <w:color w:val="061F57" w:themeColor="text2" w:themeShade="BF"/>
        </w:rPr>
        <w:t xml:space="preserve"> December 2020 with </w:t>
      </w:r>
      <w:r w:rsidR="0037277E" w:rsidRPr="00514878">
        <w:rPr>
          <w:b w:val="0"/>
          <w:color w:val="061F57" w:themeColor="text2" w:themeShade="BF"/>
        </w:rPr>
        <w:t xml:space="preserve">10 pupils (1 male / 9 female) and </w:t>
      </w:r>
      <w:r w:rsidR="006159EE" w:rsidRPr="00514878">
        <w:rPr>
          <w:b w:val="0"/>
          <w:color w:val="061F57" w:themeColor="text2" w:themeShade="BF"/>
        </w:rPr>
        <w:t>12 residents (female) 5 sta</w:t>
      </w:r>
      <w:r w:rsidR="007455BE" w:rsidRPr="00514878">
        <w:rPr>
          <w:b w:val="0"/>
          <w:color w:val="061F57" w:themeColor="text2" w:themeShade="BF"/>
        </w:rPr>
        <w:t>ff (female), 1 visitor (female)</w:t>
      </w:r>
    </w:p>
    <w:p w14:paraId="3180B14A" w14:textId="77777777" w:rsidR="00507DFA" w:rsidRPr="00514878" w:rsidRDefault="00507DFA" w:rsidP="009F6892">
      <w:pPr>
        <w:rPr>
          <w:b w:val="0"/>
          <w:color w:val="061F57" w:themeColor="text2" w:themeShade="BF"/>
        </w:rPr>
      </w:pPr>
    </w:p>
    <w:p w14:paraId="311E3794" w14:textId="3CF0CB95" w:rsidR="007455BE" w:rsidRPr="00514878" w:rsidRDefault="005A0484" w:rsidP="009F6892">
      <w:pPr>
        <w:rPr>
          <w:b w:val="0"/>
          <w:color w:val="061F57" w:themeColor="text2" w:themeShade="BF"/>
        </w:rPr>
      </w:pPr>
      <w:r w:rsidRPr="00514878">
        <w:rPr>
          <w:b w:val="0"/>
          <w:color w:val="061F57" w:themeColor="text2" w:themeShade="BF"/>
        </w:rPr>
        <w:t>Haf</w:t>
      </w:r>
      <w:r w:rsidR="00BF2CB0">
        <w:rPr>
          <w:b w:val="0"/>
          <w:color w:val="061F57" w:themeColor="text2" w:themeShade="BF"/>
        </w:rPr>
        <w:t>a</w:t>
      </w:r>
      <w:r w:rsidRPr="00514878">
        <w:rPr>
          <w:b w:val="0"/>
          <w:color w:val="061F57" w:themeColor="text2" w:themeShade="BF"/>
        </w:rPr>
        <w:t>n Deg, Lam</w:t>
      </w:r>
      <w:r w:rsidR="007455BE" w:rsidRPr="00514878">
        <w:rPr>
          <w:b w:val="0"/>
          <w:color w:val="061F57" w:themeColor="text2" w:themeShade="BF"/>
        </w:rPr>
        <w:t>peter with pupils of Ysgol Bro Pedr</w:t>
      </w:r>
      <w:r w:rsidR="00570B2C">
        <w:rPr>
          <w:b w:val="0"/>
          <w:color w:val="061F57" w:themeColor="text2" w:themeShade="BF"/>
        </w:rPr>
        <w:t>,</w:t>
      </w:r>
      <w:r w:rsidRPr="00514878">
        <w:rPr>
          <w:b w:val="0"/>
          <w:color w:val="061F57" w:themeColor="text2" w:themeShade="BF"/>
        </w:rPr>
        <w:t xml:space="preserve"> L</w:t>
      </w:r>
      <w:r w:rsidR="009E7C85" w:rsidRPr="00514878">
        <w:rPr>
          <w:b w:val="0"/>
          <w:color w:val="061F57" w:themeColor="text2" w:themeShade="BF"/>
        </w:rPr>
        <w:t>ampeter, 14</w:t>
      </w:r>
      <w:r w:rsidR="009E7C85" w:rsidRPr="00514878">
        <w:rPr>
          <w:b w:val="0"/>
          <w:color w:val="061F57" w:themeColor="text2" w:themeShade="BF"/>
          <w:vertAlign w:val="superscript"/>
        </w:rPr>
        <w:t>th</w:t>
      </w:r>
      <w:r w:rsidR="007455BE" w:rsidRPr="00514878">
        <w:rPr>
          <w:b w:val="0"/>
          <w:color w:val="061F57" w:themeColor="text2" w:themeShade="BF"/>
        </w:rPr>
        <w:t xml:space="preserve"> October 2020 </w:t>
      </w:r>
    </w:p>
    <w:p w14:paraId="6F46FE7B" w14:textId="77777777" w:rsidR="007455BE" w:rsidRPr="00514878" w:rsidRDefault="00507DFA" w:rsidP="009F6892">
      <w:pPr>
        <w:rPr>
          <w:b w:val="0"/>
          <w:color w:val="061F57" w:themeColor="text2" w:themeShade="BF"/>
        </w:rPr>
      </w:pPr>
      <w:r w:rsidRPr="00514878">
        <w:rPr>
          <w:b w:val="0"/>
          <w:color w:val="061F57" w:themeColor="text2" w:themeShade="BF"/>
        </w:rPr>
        <w:t>12 pupils</w:t>
      </w:r>
      <w:r w:rsidR="007455BE" w:rsidRPr="00514878">
        <w:rPr>
          <w:b w:val="0"/>
          <w:color w:val="061F57" w:themeColor="text2" w:themeShade="BF"/>
        </w:rPr>
        <w:t xml:space="preserve"> morning and afternoon (3 male / 9 female), two staff members,</w:t>
      </w:r>
    </w:p>
    <w:p w14:paraId="119DAD19" w14:textId="76ECDBC5" w:rsidR="005A0484" w:rsidRPr="00514878" w:rsidRDefault="00507DFA" w:rsidP="009F6892">
      <w:pPr>
        <w:spacing w:before="240"/>
        <w:rPr>
          <w:b w:val="0"/>
          <w:color w:val="061F57" w:themeColor="text2" w:themeShade="BF"/>
        </w:rPr>
      </w:pPr>
      <w:r w:rsidRPr="00514878">
        <w:rPr>
          <w:b w:val="0"/>
          <w:color w:val="061F57" w:themeColor="text2" w:themeShade="BF"/>
        </w:rPr>
        <w:t xml:space="preserve">19 </w:t>
      </w:r>
      <w:r w:rsidR="007455BE" w:rsidRPr="00514878">
        <w:rPr>
          <w:b w:val="0"/>
          <w:color w:val="061F57" w:themeColor="text2" w:themeShade="BF"/>
        </w:rPr>
        <w:t xml:space="preserve">Hafan Deg </w:t>
      </w:r>
      <w:r w:rsidRPr="00514878">
        <w:rPr>
          <w:b w:val="0"/>
          <w:color w:val="061F57" w:themeColor="text2" w:themeShade="BF"/>
        </w:rPr>
        <w:t>residents</w:t>
      </w:r>
      <w:r w:rsidR="007455BE" w:rsidRPr="00514878">
        <w:rPr>
          <w:b w:val="0"/>
          <w:color w:val="061F57" w:themeColor="text2" w:themeShade="BF"/>
        </w:rPr>
        <w:t xml:space="preserve"> (5 male / 14 female</w:t>
      </w:r>
      <w:r w:rsidR="00BF2CB0" w:rsidRPr="00514878">
        <w:rPr>
          <w:b w:val="0"/>
          <w:color w:val="061F57" w:themeColor="text2" w:themeShade="BF"/>
        </w:rPr>
        <w:t>), three</w:t>
      </w:r>
      <w:r w:rsidR="007455BE" w:rsidRPr="00514878">
        <w:rPr>
          <w:b w:val="0"/>
          <w:color w:val="061F57" w:themeColor="text2" w:themeShade="BF"/>
        </w:rPr>
        <w:t xml:space="preserve"> members of the dementia support group with </w:t>
      </w:r>
      <w:r w:rsidR="00BF2CB0" w:rsidRPr="00514878">
        <w:rPr>
          <w:b w:val="0"/>
          <w:color w:val="061F57" w:themeColor="text2" w:themeShade="BF"/>
        </w:rPr>
        <w:t>coordinator, 5</w:t>
      </w:r>
      <w:r w:rsidRPr="00514878">
        <w:rPr>
          <w:b w:val="0"/>
          <w:color w:val="061F57" w:themeColor="text2" w:themeShade="BF"/>
        </w:rPr>
        <w:t xml:space="preserve"> </w:t>
      </w:r>
      <w:r w:rsidR="007455BE" w:rsidRPr="00514878">
        <w:rPr>
          <w:b w:val="0"/>
          <w:color w:val="061F57" w:themeColor="text2" w:themeShade="BF"/>
        </w:rPr>
        <w:t xml:space="preserve">Hafan Deg </w:t>
      </w:r>
      <w:r w:rsidR="006A4B77" w:rsidRPr="00514878">
        <w:rPr>
          <w:b w:val="0"/>
          <w:color w:val="061F57" w:themeColor="text2" w:themeShade="BF"/>
        </w:rPr>
        <w:t>staff –</w:t>
      </w:r>
      <w:r w:rsidR="00570B2C">
        <w:rPr>
          <w:b w:val="0"/>
          <w:color w:val="061F57" w:themeColor="text2" w:themeShade="BF"/>
        </w:rPr>
        <w:t xml:space="preserve"> </w:t>
      </w:r>
      <w:r w:rsidR="00BF2CB0" w:rsidRPr="00514878">
        <w:rPr>
          <w:b w:val="0"/>
          <w:color w:val="061F57" w:themeColor="text2" w:themeShade="BF"/>
        </w:rPr>
        <w:t>(female</w:t>
      </w:r>
      <w:r w:rsidR="006A4B77" w:rsidRPr="00514878">
        <w:rPr>
          <w:b w:val="0"/>
          <w:color w:val="061F57" w:themeColor="text2" w:themeShade="BF"/>
        </w:rPr>
        <w:t xml:space="preserve">), </w:t>
      </w:r>
      <w:r w:rsidR="00BF2CB0" w:rsidRPr="00514878">
        <w:rPr>
          <w:b w:val="0"/>
          <w:color w:val="061F57" w:themeColor="text2" w:themeShade="BF"/>
        </w:rPr>
        <w:t>4 visitors</w:t>
      </w:r>
      <w:r w:rsidRPr="00514878">
        <w:rPr>
          <w:b w:val="0"/>
          <w:color w:val="061F57" w:themeColor="text2" w:themeShade="BF"/>
        </w:rPr>
        <w:t xml:space="preserve"> </w:t>
      </w:r>
      <w:r w:rsidR="006A4B77" w:rsidRPr="00514878">
        <w:rPr>
          <w:b w:val="0"/>
          <w:color w:val="061F57" w:themeColor="text2" w:themeShade="BF"/>
        </w:rPr>
        <w:t>–</w:t>
      </w:r>
      <w:r w:rsidRPr="00514878">
        <w:rPr>
          <w:b w:val="0"/>
          <w:color w:val="061F57" w:themeColor="text2" w:themeShade="BF"/>
        </w:rPr>
        <w:t xml:space="preserve"> </w:t>
      </w:r>
      <w:r w:rsidR="006A4B77" w:rsidRPr="00514878">
        <w:rPr>
          <w:b w:val="0"/>
          <w:color w:val="061F57" w:themeColor="text2" w:themeShade="BF"/>
        </w:rPr>
        <w:t xml:space="preserve">two male, two </w:t>
      </w:r>
      <w:r w:rsidR="00BF2CB0" w:rsidRPr="00514878">
        <w:rPr>
          <w:b w:val="0"/>
          <w:color w:val="061F57" w:themeColor="text2" w:themeShade="BF"/>
        </w:rPr>
        <w:t>females</w:t>
      </w:r>
      <w:r w:rsidRPr="00514878">
        <w:rPr>
          <w:b w:val="0"/>
          <w:color w:val="061F57" w:themeColor="text2" w:themeShade="BF"/>
        </w:rPr>
        <w:t>.</w:t>
      </w:r>
      <w:r w:rsidR="006A4B77" w:rsidRPr="00514878">
        <w:rPr>
          <w:b w:val="0"/>
          <w:color w:val="061F57" w:themeColor="text2" w:themeShade="BF"/>
        </w:rPr>
        <w:t xml:space="preserve">) </w:t>
      </w:r>
    </w:p>
    <w:p w14:paraId="690647A9" w14:textId="77777777" w:rsidR="005A0484" w:rsidRPr="00514878" w:rsidRDefault="005A0484" w:rsidP="009F6892">
      <w:pPr>
        <w:rPr>
          <w:b w:val="0"/>
          <w:color w:val="061F57" w:themeColor="text2" w:themeShade="BF"/>
        </w:rPr>
      </w:pPr>
    </w:p>
    <w:p w14:paraId="30F80559" w14:textId="77777777" w:rsidR="005A0484" w:rsidRDefault="00A0057A" w:rsidP="009F6892">
      <w:pPr>
        <w:rPr>
          <w:b w:val="0"/>
          <w:color w:val="061F57" w:themeColor="text2" w:themeShade="BF"/>
        </w:rPr>
      </w:pPr>
      <w:r w:rsidRPr="00514878">
        <w:rPr>
          <w:b w:val="0"/>
          <w:color w:val="061F57" w:themeColor="text2" w:themeShade="BF"/>
        </w:rPr>
        <w:t xml:space="preserve">Taking the idea of an afternoon tea party as suggested by several residents and members of staff and a number of school pupils as an overall theme and framework for an excuse to gather and meet up. We took </w:t>
      </w:r>
      <w:r w:rsidR="00F360FF" w:rsidRPr="00514878">
        <w:rPr>
          <w:b w:val="0"/>
          <w:color w:val="061F57" w:themeColor="text2" w:themeShade="BF"/>
        </w:rPr>
        <w:t xml:space="preserve">along a </w:t>
      </w:r>
      <w:r w:rsidRPr="00514878">
        <w:rPr>
          <w:b w:val="0"/>
          <w:color w:val="061F57" w:themeColor="text2" w:themeShade="BF"/>
        </w:rPr>
        <w:t>range of acti</w:t>
      </w:r>
      <w:r w:rsidR="00EB2CBC" w:rsidRPr="00514878">
        <w:rPr>
          <w:b w:val="0"/>
          <w:color w:val="061F57" w:themeColor="text2" w:themeShade="BF"/>
        </w:rPr>
        <w:t xml:space="preserve">vities as part and parcel of </w:t>
      </w:r>
      <w:r w:rsidR="00F360FF" w:rsidRPr="00514878">
        <w:rPr>
          <w:b w:val="0"/>
          <w:color w:val="061F57" w:themeColor="text2" w:themeShade="BF"/>
        </w:rPr>
        <w:t xml:space="preserve">preparation for </w:t>
      </w:r>
      <w:r w:rsidR="00EB2CBC" w:rsidRPr="00514878">
        <w:rPr>
          <w:b w:val="0"/>
          <w:color w:val="061F57" w:themeColor="text2" w:themeShade="BF"/>
        </w:rPr>
        <w:t xml:space="preserve">a party which people could identify with; </w:t>
      </w:r>
      <w:r w:rsidR="006A4B77" w:rsidRPr="00514878">
        <w:rPr>
          <w:b w:val="0"/>
          <w:color w:val="061F57" w:themeColor="text2" w:themeShade="BF"/>
        </w:rPr>
        <w:t xml:space="preserve">Butter making using an old churn. Crafts activities such as </w:t>
      </w:r>
      <w:r w:rsidR="00EB2CBC" w:rsidRPr="00514878">
        <w:rPr>
          <w:b w:val="0"/>
          <w:color w:val="061F57" w:themeColor="text2" w:themeShade="BF"/>
        </w:rPr>
        <w:t xml:space="preserve">card making, invitations, decorations, </w:t>
      </w:r>
      <w:r w:rsidR="006A4B77" w:rsidRPr="00514878">
        <w:rPr>
          <w:b w:val="0"/>
          <w:color w:val="061F57" w:themeColor="text2" w:themeShade="BF"/>
        </w:rPr>
        <w:t xml:space="preserve">party </w:t>
      </w:r>
      <w:r w:rsidR="00EB2CBC" w:rsidRPr="00514878">
        <w:rPr>
          <w:b w:val="0"/>
          <w:color w:val="061F57" w:themeColor="text2" w:themeShade="BF"/>
        </w:rPr>
        <w:t>food and drink preparation</w:t>
      </w:r>
      <w:r w:rsidR="006A4B77" w:rsidRPr="00514878">
        <w:rPr>
          <w:b w:val="0"/>
          <w:color w:val="061F57" w:themeColor="text2" w:themeShade="BF"/>
        </w:rPr>
        <w:t xml:space="preserve">. </w:t>
      </w:r>
      <w:r w:rsidR="00EB2CBC" w:rsidRPr="00514878">
        <w:rPr>
          <w:b w:val="0"/>
          <w:color w:val="061F57" w:themeColor="text2" w:themeShade="BF"/>
        </w:rPr>
        <w:t>A range of artifacts, memorabilia, games and creative activities through which participants could connect and hold conversations together.</w:t>
      </w:r>
    </w:p>
    <w:p w14:paraId="35F1F0D6" w14:textId="77777777" w:rsidR="00E9143A" w:rsidRDefault="00E9143A" w:rsidP="009F6892">
      <w:pPr>
        <w:rPr>
          <w:b w:val="0"/>
          <w:color w:val="061F57" w:themeColor="text2" w:themeShade="BF"/>
        </w:rPr>
      </w:pPr>
    </w:p>
    <w:p w14:paraId="1DB122DA" w14:textId="77777777" w:rsidR="00E9143A" w:rsidRDefault="00E9143A" w:rsidP="00E9143A">
      <w:pPr>
        <w:jc w:val="center"/>
        <w:rPr>
          <w:b w:val="0"/>
          <w:color w:val="061F57" w:themeColor="text2" w:themeShade="BF"/>
        </w:rPr>
      </w:pPr>
      <w:r>
        <w:rPr>
          <w:noProof/>
          <w:lang w:val="en-GB" w:eastAsia="en-GB"/>
        </w:rPr>
        <w:lastRenderedPageBreak/>
        <w:drawing>
          <wp:inline distT="0" distB="0" distL="0" distR="0" wp14:anchorId="60B904D6" wp14:editId="34FB661A">
            <wp:extent cx="3885565" cy="2914389"/>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ill sharing.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3909" cy="2920648"/>
                    </a:xfrm>
                    <a:prstGeom prst="rect">
                      <a:avLst/>
                    </a:prstGeom>
                  </pic:spPr>
                </pic:pic>
              </a:graphicData>
            </a:graphic>
          </wp:inline>
        </w:drawing>
      </w:r>
    </w:p>
    <w:p w14:paraId="2F92C842" w14:textId="77777777" w:rsidR="00E9143A" w:rsidRDefault="00E9143A" w:rsidP="009F6892">
      <w:pPr>
        <w:rPr>
          <w:b w:val="0"/>
          <w:color w:val="061F57" w:themeColor="text2" w:themeShade="BF"/>
        </w:rPr>
      </w:pPr>
    </w:p>
    <w:p w14:paraId="2D195542" w14:textId="77777777" w:rsidR="00E9143A" w:rsidRPr="00514878" w:rsidRDefault="00E9143A" w:rsidP="00E9143A">
      <w:pPr>
        <w:jc w:val="center"/>
        <w:rPr>
          <w:b w:val="0"/>
          <w:color w:val="061F57" w:themeColor="text2" w:themeShade="BF"/>
        </w:rPr>
      </w:pPr>
    </w:p>
    <w:p w14:paraId="3FE8912E" w14:textId="77777777" w:rsidR="00BB2365" w:rsidRDefault="00BB2365" w:rsidP="009F6892"/>
    <w:p w14:paraId="58166122" w14:textId="77777777" w:rsidR="00DD4178" w:rsidRPr="007E5F95" w:rsidRDefault="0079331F" w:rsidP="009F6892">
      <w:pPr>
        <w:rPr>
          <w:rFonts w:cstheme="minorHAnsi"/>
          <w:color w:val="061F57" w:themeColor="text2" w:themeShade="BF"/>
          <w:sz w:val="36"/>
          <w:szCs w:val="36"/>
        </w:rPr>
      </w:pPr>
      <w:r w:rsidRPr="00514878">
        <w:rPr>
          <w:rFonts w:cstheme="minorHAnsi"/>
          <w:color w:val="061F57" w:themeColor="text2" w:themeShade="BF"/>
          <w:sz w:val="36"/>
          <w:szCs w:val="36"/>
        </w:rPr>
        <w:t>What worked</w:t>
      </w:r>
    </w:p>
    <w:p w14:paraId="6D9943DE" w14:textId="77777777" w:rsidR="002B2E4E" w:rsidRPr="00514878" w:rsidRDefault="00DD4178" w:rsidP="009F6892">
      <w:pPr>
        <w:pStyle w:val="ListParagraph"/>
        <w:numPr>
          <w:ilvl w:val="0"/>
          <w:numId w:val="10"/>
        </w:numPr>
        <w:rPr>
          <w:color w:val="061F57" w:themeColor="text2" w:themeShade="BF"/>
          <w:szCs w:val="28"/>
        </w:rPr>
      </w:pPr>
      <w:r w:rsidRPr="00514878">
        <w:rPr>
          <w:color w:val="061F57" w:themeColor="text2" w:themeShade="BF"/>
          <w:szCs w:val="28"/>
        </w:rPr>
        <w:t xml:space="preserve">Schools. </w:t>
      </w:r>
    </w:p>
    <w:p w14:paraId="2BCD98C8" w14:textId="77777777" w:rsidR="0017600B" w:rsidRPr="00514878" w:rsidRDefault="006E3185" w:rsidP="009F6892">
      <w:pPr>
        <w:pStyle w:val="ListParagraph"/>
        <w:rPr>
          <w:color w:val="061F57" w:themeColor="text2" w:themeShade="BF"/>
          <w:szCs w:val="28"/>
        </w:rPr>
      </w:pPr>
      <w:r w:rsidRPr="00514878">
        <w:rPr>
          <w:b w:val="0"/>
          <w:color w:val="061F57" w:themeColor="text2" w:themeShade="BF"/>
          <w:szCs w:val="28"/>
        </w:rPr>
        <w:t xml:space="preserve">In a packed 45 minute training </w:t>
      </w:r>
      <w:r w:rsidR="0017600B" w:rsidRPr="00514878">
        <w:rPr>
          <w:b w:val="0"/>
          <w:color w:val="061F57" w:themeColor="text2" w:themeShade="BF"/>
          <w:szCs w:val="28"/>
        </w:rPr>
        <w:t>period in each school:</w:t>
      </w:r>
    </w:p>
    <w:p w14:paraId="096AF153" w14:textId="77777777" w:rsidR="0017600B" w:rsidRPr="00514878" w:rsidRDefault="0017600B" w:rsidP="009F6892">
      <w:pPr>
        <w:pStyle w:val="ListParagraph"/>
        <w:numPr>
          <w:ilvl w:val="0"/>
          <w:numId w:val="14"/>
        </w:numPr>
        <w:rPr>
          <w:b w:val="0"/>
          <w:color w:val="061F57" w:themeColor="text2" w:themeShade="BF"/>
          <w:szCs w:val="28"/>
        </w:rPr>
      </w:pPr>
      <w:r w:rsidRPr="00514878">
        <w:rPr>
          <w:b w:val="0"/>
          <w:color w:val="061F57" w:themeColor="text2" w:themeShade="BF"/>
          <w:szCs w:val="28"/>
        </w:rPr>
        <w:t>Pupils really engaged and fully participated in induction sessions.</w:t>
      </w:r>
    </w:p>
    <w:p w14:paraId="66B8A743" w14:textId="77777777" w:rsidR="0017600B" w:rsidRPr="00514878" w:rsidRDefault="0017600B" w:rsidP="009F6892">
      <w:pPr>
        <w:pStyle w:val="ListParagraph"/>
        <w:numPr>
          <w:ilvl w:val="0"/>
          <w:numId w:val="14"/>
        </w:numPr>
        <w:rPr>
          <w:b w:val="0"/>
          <w:color w:val="061F57" w:themeColor="text2" w:themeShade="BF"/>
          <w:szCs w:val="28"/>
        </w:rPr>
      </w:pPr>
      <w:r w:rsidRPr="00514878">
        <w:rPr>
          <w:b w:val="0"/>
          <w:color w:val="061F57" w:themeColor="text2" w:themeShade="BF"/>
          <w:szCs w:val="28"/>
        </w:rPr>
        <w:t>Pupils took on an ‘ownership’ of project.</w:t>
      </w:r>
    </w:p>
    <w:p w14:paraId="54F59253" w14:textId="77777777" w:rsidR="0017600B" w:rsidRPr="00514878" w:rsidRDefault="0017600B" w:rsidP="009F6892">
      <w:pPr>
        <w:pStyle w:val="ListParagraph"/>
        <w:numPr>
          <w:ilvl w:val="0"/>
          <w:numId w:val="14"/>
        </w:numPr>
        <w:rPr>
          <w:b w:val="0"/>
          <w:color w:val="061F57" w:themeColor="text2" w:themeShade="BF"/>
          <w:szCs w:val="28"/>
        </w:rPr>
      </w:pPr>
      <w:r w:rsidRPr="00514878">
        <w:rPr>
          <w:b w:val="0"/>
          <w:color w:val="061F57" w:themeColor="text2" w:themeShade="BF"/>
          <w:szCs w:val="28"/>
        </w:rPr>
        <w:t>Pupils came up with a variety of ideas and suggestions for event.</w:t>
      </w:r>
    </w:p>
    <w:p w14:paraId="6BFB63F3" w14:textId="77777777" w:rsidR="0017600B" w:rsidRPr="00514878" w:rsidRDefault="0017600B" w:rsidP="009F6892">
      <w:pPr>
        <w:pStyle w:val="ListParagraph"/>
        <w:numPr>
          <w:ilvl w:val="0"/>
          <w:numId w:val="14"/>
        </w:numPr>
        <w:rPr>
          <w:b w:val="0"/>
          <w:color w:val="061F57" w:themeColor="text2" w:themeShade="BF"/>
          <w:szCs w:val="28"/>
        </w:rPr>
      </w:pPr>
      <w:r w:rsidRPr="00514878">
        <w:rPr>
          <w:b w:val="0"/>
          <w:color w:val="061F57" w:themeColor="text2" w:themeShade="BF"/>
          <w:szCs w:val="28"/>
        </w:rPr>
        <w:t>Some pupils rehearsed entertainment</w:t>
      </w:r>
      <w:r w:rsidR="00374B54" w:rsidRPr="00514878">
        <w:rPr>
          <w:b w:val="0"/>
          <w:color w:val="061F57" w:themeColor="text2" w:themeShade="BF"/>
          <w:szCs w:val="28"/>
        </w:rPr>
        <w:t xml:space="preserve"> pieces in own time, some pupils researched topics and some practiced art skills in own time as part of preparation for meeting up with Elders.</w:t>
      </w:r>
    </w:p>
    <w:p w14:paraId="26364D67" w14:textId="77777777" w:rsidR="003E119B" w:rsidRPr="00514878" w:rsidRDefault="003E119B" w:rsidP="009F6892">
      <w:pPr>
        <w:pStyle w:val="ListParagraph"/>
        <w:numPr>
          <w:ilvl w:val="0"/>
          <w:numId w:val="14"/>
        </w:numPr>
        <w:rPr>
          <w:b w:val="0"/>
          <w:color w:val="061F57" w:themeColor="text2" w:themeShade="BF"/>
          <w:szCs w:val="28"/>
        </w:rPr>
      </w:pPr>
      <w:r w:rsidRPr="00514878">
        <w:rPr>
          <w:b w:val="0"/>
          <w:color w:val="061F57" w:themeColor="text2" w:themeShade="BF"/>
          <w:szCs w:val="28"/>
        </w:rPr>
        <w:t>Through the training the pupils embodied a much deeper understanding of working with Elders as people.</w:t>
      </w:r>
    </w:p>
    <w:p w14:paraId="0C442018" w14:textId="77777777" w:rsidR="00374B54" w:rsidRPr="00514878" w:rsidRDefault="00374B54" w:rsidP="009F6892">
      <w:pPr>
        <w:pStyle w:val="ListParagraph"/>
        <w:rPr>
          <w:b w:val="0"/>
          <w:color w:val="061F57" w:themeColor="text2" w:themeShade="BF"/>
          <w:szCs w:val="28"/>
        </w:rPr>
      </w:pPr>
    </w:p>
    <w:p w14:paraId="2C8FEA9F" w14:textId="77777777" w:rsidR="00DD4178" w:rsidRPr="00514878" w:rsidRDefault="00DD4178" w:rsidP="009F6892">
      <w:pPr>
        <w:pStyle w:val="ListParagraph"/>
        <w:numPr>
          <w:ilvl w:val="0"/>
          <w:numId w:val="10"/>
        </w:numPr>
        <w:rPr>
          <w:color w:val="061F57" w:themeColor="text2" w:themeShade="BF"/>
          <w:szCs w:val="28"/>
        </w:rPr>
      </w:pPr>
      <w:r w:rsidRPr="00514878">
        <w:rPr>
          <w:color w:val="061F57" w:themeColor="text2" w:themeShade="BF"/>
          <w:szCs w:val="28"/>
        </w:rPr>
        <w:t>Residential homes.</w:t>
      </w:r>
    </w:p>
    <w:p w14:paraId="2828AE8E" w14:textId="77777777" w:rsidR="00374B54" w:rsidRPr="00514878" w:rsidRDefault="00961959" w:rsidP="009F6892">
      <w:pPr>
        <w:ind w:left="360"/>
        <w:rPr>
          <w:b w:val="0"/>
          <w:color w:val="061F57" w:themeColor="text2" w:themeShade="BF"/>
          <w:szCs w:val="28"/>
        </w:rPr>
      </w:pPr>
      <w:r w:rsidRPr="00514878">
        <w:rPr>
          <w:b w:val="0"/>
          <w:color w:val="061F57" w:themeColor="text2" w:themeShade="BF"/>
          <w:szCs w:val="28"/>
        </w:rPr>
        <w:t>Staff:</w:t>
      </w:r>
    </w:p>
    <w:p w14:paraId="3BBD3A6E" w14:textId="77777777" w:rsidR="00961959" w:rsidRPr="00514878" w:rsidRDefault="00961959" w:rsidP="009F6892">
      <w:pPr>
        <w:ind w:left="360"/>
        <w:rPr>
          <w:b w:val="0"/>
          <w:color w:val="061F57" w:themeColor="text2" w:themeShade="BF"/>
          <w:szCs w:val="28"/>
        </w:rPr>
      </w:pPr>
      <w:r w:rsidRPr="00514878">
        <w:rPr>
          <w:b w:val="0"/>
          <w:color w:val="061F57" w:themeColor="text2" w:themeShade="BF"/>
          <w:szCs w:val="28"/>
        </w:rPr>
        <w:t>In 30 minute meetings all staff were:</w:t>
      </w:r>
    </w:p>
    <w:p w14:paraId="65775451" w14:textId="77777777" w:rsidR="00961959" w:rsidRPr="00514878" w:rsidRDefault="00961959" w:rsidP="009F6892">
      <w:pPr>
        <w:pStyle w:val="ListParagraph"/>
        <w:numPr>
          <w:ilvl w:val="0"/>
          <w:numId w:val="12"/>
        </w:numPr>
        <w:rPr>
          <w:b w:val="0"/>
          <w:color w:val="061F57" w:themeColor="text2" w:themeShade="BF"/>
          <w:szCs w:val="28"/>
        </w:rPr>
      </w:pPr>
      <w:r w:rsidRPr="00514878">
        <w:rPr>
          <w:b w:val="0"/>
          <w:color w:val="061F57" w:themeColor="text2" w:themeShade="BF"/>
          <w:szCs w:val="28"/>
        </w:rPr>
        <w:t>Very interested and supportive of idea.</w:t>
      </w:r>
    </w:p>
    <w:p w14:paraId="2DEA96C5" w14:textId="77777777" w:rsidR="00961959" w:rsidRPr="00514878" w:rsidRDefault="00961959" w:rsidP="009F6892">
      <w:pPr>
        <w:pStyle w:val="ListParagraph"/>
        <w:numPr>
          <w:ilvl w:val="0"/>
          <w:numId w:val="12"/>
        </w:numPr>
        <w:rPr>
          <w:b w:val="0"/>
          <w:color w:val="061F57" w:themeColor="text2" w:themeShade="BF"/>
          <w:szCs w:val="28"/>
        </w:rPr>
      </w:pPr>
      <w:r w:rsidRPr="00514878">
        <w:rPr>
          <w:b w:val="0"/>
          <w:color w:val="061F57" w:themeColor="text2" w:themeShade="BF"/>
          <w:szCs w:val="28"/>
        </w:rPr>
        <w:t xml:space="preserve">Willingly offered up their knowledge, skills, thoughts and ideas. </w:t>
      </w:r>
    </w:p>
    <w:p w14:paraId="1BA6DA43" w14:textId="77777777" w:rsidR="00961959" w:rsidRPr="00514878" w:rsidRDefault="00961959" w:rsidP="009F6892">
      <w:pPr>
        <w:pStyle w:val="ListParagraph"/>
        <w:numPr>
          <w:ilvl w:val="0"/>
          <w:numId w:val="12"/>
        </w:numPr>
        <w:rPr>
          <w:b w:val="0"/>
          <w:color w:val="061F57" w:themeColor="text2" w:themeShade="BF"/>
          <w:szCs w:val="28"/>
        </w:rPr>
      </w:pPr>
      <w:r w:rsidRPr="00514878">
        <w:rPr>
          <w:b w:val="0"/>
          <w:color w:val="061F57" w:themeColor="text2" w:themeShade="BF"/>
          <w:szCs w:val="28"/>
        </w:rPr>
        <w:t>Really welcomed the initiative.</w:t>
      </w:r>
    </w:p>
    <w:p w14:paraId="6B0FF5E2" w14:textId="77777777" w:rsidR="00961959" w:rsidRPr="00514878" w:rsidRDefault="00961959" w:rsidP="009F6892">
      <w:pPr>
        <w:pStyle w:val="ListParagraph"/>
        <w:numPr>
          <w:ilvl w:val="0"/>
          <w:numId w:val="12"/>
        </w:numPr>
        <w:rPr>
          <w:b w:val="0"/>
          <w:color w:val="061F57" w:themeColor="text2" w:themeShade="BF"/>
          <w:szCs w:val="28"/>
        </w:rPr>
      </w:pPr>
      <w:r w:rsidRPr="00514878">
        <w:rPr>
          <w:b w:val="0"/>
          <w:color w:val="061F57" w:themeColor="text2" w:themeShade="BF"/>
          <w:szCs w:val="28"/>
        </w:rPr>
        <w:lastRenderedPageBreak/>
        <w:t>Highlighted a strong desire to get greater community involvement.</w:t>
      </w:r>
    </w:p>
    <w:p w14:paraId="5E58CC1F" w14:textId="77777777" w:rsidR="00961959" w:rsidRPr="00514878" w:rsidRDefault="00961959" w:rsidP="009F6892">
      <w:pPr>
        <w:ind w:left="360"/>
        <w:rPr>
          <w:b w:val="0"/>
          <w:color w:val="061F57" w:themeColor="text2" w:themeShade="BF"/>
          <w:szCs w:val="28"/>
        </w:rPr>
      </w:pPr>
    </w:p>
    <w:p w14:paraId="0F9BA632" w14:textId="77777777" w:rsidR="00961959" w:rsidRPr="00514878" w:rsidRDefault="00961959" w:rsidP="009F6892">
      <w:pPr>
        <w:ind w:left="360"/>
        <w:rPr>
          <w:b w:val="0"/>
          <w:color w:val="061F57" w:themeColor="text2" w:themeShade="BF"/>
          <w:szCs w:val="28"/>
        </w:rPr>
      </w:pPr>
      <w:r w:rsidRPr="00514878">
        <w:rPr>
          <w:b w:val="0"/>
          <w:color w:val="061F57" w:themeColor="text2" w:themeShade="BF"/>
          <w:szCs w:val="28"/>
        </w:rPr>
        <w:t>Residents:</w:t>
      </w:r>
    </w:p>
    <w:p w14:paraId="614372FA" w14:textId="77777777" w:rsidR="00961959" w:rsidRPr="00514878" w:rsidRDefault="00961959" w:rsidP="009F6892">
      <w:pPr>
        <w:ind w:left="360"/>
        <w:rPr>
          <w:b w:val="0"/>
          <w:color w:val="061F57" w:themeColor="text2" w:themeShade="BF"/>
          <w:szCs w:val="28"/>
        </w:rPr>
      </w:pPr>
      <w:r w:rsidRPr="00514878">
        <w:rPr>
          <w:b w:val="0"/>
          <w:color w:val="061F57" w:themeColor="text2" w:themeShade="BF"/>
          <w:szCs w:val="28"/>
        </w:rPr>
        <w:t>In a 3 hour reminiscence intervention session at one home:</w:t>
      </w:r>
    </w:p>
    <w:p w14:paraId="739EBE1A" w14:textId="77777777" w:rsidR="00961959" w:rsidRPr="00514878" w:rsidRDefault="00961959" w:rsidP="009F6892">
      <w:pPr>
        <w:pStyle w:val="ListParagraph"/>
        <w:numPr>
          <w:ilvl w:val="0"/>
          <w:numId w:val="13"/>
        </w:numPr>
        <w:rPr>
          <w:b w:val="0"/>
          <w:color w:val="061F57" w:themeColor="text2" w:themeShade="BF"/>
          <w:szCs w:val="28"/>
        </w:rPr>
      </w:pPr>
      <w:r w:rsidRPr="00514878">
        <w:rPr>
          <w:b w:val="0"/>
          <w:color w:val="061F57" w:themeColor="text2" w:themeShade="BF"/>
          <w:szCs w:val="28"/>
        </w:rPr>
        <w:t>Residents (and staff) were thoroughly engaged.</w:t>
      </w:r>
    </w:p>
    <w:p w14:paraId="2BEFF11E" w14:textId="77777777" w:rsidR="00961959" w:rsidRPr="00514878" w:rsidRDefault="00961959" w:rsidP="009F6892">
      <w:pPr>
        <w:pStyle w:val="ListParagraph"/>
        <w:numPr>
          <w:ilvl w:val="0"/>
          <w:numId w:val="13"/>
        </w:numPr>
        <w:rPr>
          <w:b w:val="0"/>
          <w:color w:val="061F57" w:themeColor="text2" w:themeShade="BF"/>
          <w:szCs w:val="28"/>
        </w:rPr>
      </w:pPr>
      <w:r w:rsidRPr="00514878">
        <w:rPr>
          <w:b w:val="0"/>
          <w:color w:val="061F57" w:themeColor="text2" w:themeShade="BF"/>
          <w:szCs w:val="28"/>
        </w:rPr>
        <w:t>Welcomed team in</w:t>
      </w:r>
    </w:p>
    <w:p w14:paraId="2F01E789" w14:textId="77777777" w:rsidR="00961959" w:rsidRPr="00514878" w:rsidRDefault="00961959" w:rsidP="009F6892">
      <w:pPr>
        <w:pStyle w:val="ListParagraph"/>
        <w:numPr>
          <w:ilvl w:val="0"/>
          <w:numId w:val="13"/>
        </w:numPr>
        <w:rPr>
          <w:b w:val="0"/>
          <w:color w:val="061F57" w:themeColor="text2" w:themeShade="BF"/>
          <w:szCs w:val="28"/>
        </w:rPr>
      </w:pPr>
      <w:r w:rsidRPr="00514878">
        <w:rPr>
          <w:b w:val="0"/>
          <w:color w:val="061F57" w:themeColor="text2" w:themeShade="BF"/>
          <w:szCs w:val="28"/>
        </w:rPr>
        <w:t>Shared a great deal of memories, conversations and stories.</w:t>
      </w:r>
    </w:p>
    <w:p w14:paraId="771C523A" w14:textId="77777777" w:rsidR="00961959" w:rsidRPr="00514878" w:rsidRDefault="00961959" w:rsidP="009F6892">
      <w:pPr>
        <w:pStyle w:val="ListParagraph"/>
        <w:numPr>
          <w:ilvl w:val="0"/>
          <w:numId w:val="13"/>
        </w:numPr>
        <w:rPr>
          <w:b w:val="0"/>
          <w:color w:val="061F57" w:themeColor="text2" w:themeShade="BF"/>
          <w:szCs w:val="28"/>
        </w:rPr>
      </w:pPr>
      <w:r w:rsidRPr="00514878">
        <w:rPr>
          <w:b w:val="0"/>
          <w:color w:val="061F57" w:themeColor="text2" w:themeShade="BF"/>
          <w:szCs w:val="28"/>
        </w:rPr>
        <w:t xml:space="preserve">Gave some ideas and suggestions for the </w:t>
      </w:r>
      <w:r w:rsidR="005532A5" w:rsidRPr="00514878">
        <w:rPr>
          <w:b w:val="0"/>
          <w:color w:val="061F57" w:themeColor="text2" w:themeShade="BF"/>
          <w:szCs w:val="28"/>
        </w:rPr>
        <w:t xml:space="preserve">event </w:t>
      </w:r>
      <w:r w:rsidRPr="00514878">
        <w:rPr>
          <w:b w:val="0"/>
          <w:color w:val="061F57" w:themeColor="text2" w:themeShade="BF"/>
          <w:szCs w:val="28"/>
        </w:rPr>
        <w:t>day</w:t>
      </w:r>
      <w:r w:rsidR="005532A5" w:rsidRPr="00514878">
        <w:rPr>
          <w:b w:val="0"/>
          <w:color w:val="061F57" w:themeColor="text2" w:themeShade="BF"/>
          <w:szCs w:val="28"/>
        </w:rPr>
        <w:t>, came up with the idea of a vintage tea party</w:t>
      </w:r>
      <w:r w:rsidRPr="00514878">
        <w:rPr>
          <w:b w:val="0"/>
          <w:color w:val="061F57" w:themeColor="text2" w:themeShade="BF"/>
          <w:szCs w:val="28"/>
        </w:rPr>
        <w:t>.</w:t>
      </w:r>
    </w:p>
    <w:p w14:paraId="148B64A6" w14:textId="77777777" w:rsidR="00374B54" w:rsidRPr="00514878" w:rsidRDefault="002B2E4E" w:rsidP="009F6892">
      <w:pPr>
        <w:pStyle w:val="ListParagraph"/>
        <w:numPr>
          <w:ilvl w:val="0"/>
          <w:numId w:val="13"/>
        </w:numPr>
        <w:rPr>
          <w:b w:val="0"/>
          <w:color w:val="061F57" w:themeColor="text2" w:themeShade="BF"/>
          <w:szCs w:val="28"/>
        </w:rPr>
      </w:pPr>
      <w:r w:rsidRPr="00514878">
        <w:rPr>
          <w:b w:val="0"/>
          <w:color w:val="061F57" w:themeColor="text2" w:themeShade="BF"/>
          <w:szCs w:val="28"/>
        </w:rPr>
        <w:t xml:space="preserve">The majority were </w:t>
      </w:r>
      <w:r w:rsidR="005532A5" w:rsidRPr="00514878">
        <w:rPr>
          <w:b w:val="0"/>
          <w:color w:val="061F57" w:themeColor="text2" w:themeShade="BF"/>
          <w:szCs w:val="28"/>
        </w:rPr>
        <w:t xml:space="preserve">engaged and </w:t>
      </w:r>
      <w:r w:rsidRPr="00514878">
        <w:rPr>
          <w:b w:val="0"/>
          <w:color w:val="061F57" w:themeColor="text2" w:themeShade="BF"/>
          <w:szCs w:val="28"/>
        </w:rPr>
        <w:t>k</w:t>
      </w:r>
      <w:r w:rsidR="00961959" w:rsidRPr="00514878">
        <w:rPr>
          <w:b w:val="0"/>
          <w:color w:val="061F57" w:themeColor="text2" w:themeShade="BF"/>
          <w:szCs w:val="28"/>
        </w:rPr>
        <w:t>een to be part of the project.</w:t>
      </w:r>
    </w:p>
    <w:p w14:paraId="42A0E53C" w14:textId="77777777" w:rsidR="002B2E4E" w:rsidRPr="00514878" w:rsidRDefault="002B2E4E" w:rsidP="009F6892">
      <w:pPr>
        <w:rPr>
          <w:color w:val="061F57" w:themeColor="text2" w:themeShade="BF"/>
          <w:szCs w:val="28"/>
        </w:rPr>
      </w:pPr>
    </w:p>
    <w:p w14:paraId="3186F9BA" w14:textId="77777777" w:rsidR="00DD4178" w:rsidRPr="00514878" w:rsidRDefault="00DD4178" w:rsidP="009F6892">
      <w:pPr>
        <w:pStyle w:val="ListParagraph"/>
        <w:numPr>
          <w:ilvl w:val="0"/>
          <w:numId w:val="10"/>
        </w:numPr>
        <w:rPr>
          <w:color w:val="061F57" w:themeColor="text2" w:themeShade="BF"/>
          <w:szCs w:val="28"/>
        </w:rPr>
      </w:pPr>
      <w:r w:rsidRPr="00514878">
        <w:rPr>
          <w:color w:val="061F57" w:themeColor="text2" w:themeShade="BF"/>
          <w:szCs w:val="28"/>
        </w:rPr>
        <w:t>Intergenerational ‘tea party’ day events.</w:t>
      </w:r>
    </w:p>
    <w:p w14:paraId="222720A0" w14:textId="77777777" w:rsidR="007250C4" w:rsidRPr="00514878" w:rsidRDefault="007250C4" w:rsidP="009F6892">
      <w:pPr>
        <w:pStyle w:val="ListParagraph"/>
        <w:rPr>
          <w:b w:val="0"/>
          <w:color w:val="061F57" w:themeColor="text2" w:themeShade="BF"/>
          <w:szCs w:val="28"/>
        </w:rPr>
      </w:pPr>
      <w:r w:rsidRPr="00514878">
        <w:rPr>
          <w:b w:val="0"/>
          <w:color w:val="061F57" w:themeColor="text2" w:themeShade="BF"/>
          <w:szCs w:val="28"/>
        </w:rPr>
        <w:t>In a full day intergenerational ‘tea party’ event at all three venues:</w:t>
      </w:r>
    </w:p>
    <w:p w14:paraId="521B5B9D" w14:textId="77777777" w:rsidR="007250C4" w:rsidRPr="00514878" w:rsidRDefault="00222B2E" w:rsidP="009F6892">
      <w:pPr>
        <w:pStyle w:val="ListParagraph"/>
        <w:numPr>
          <w:ilvl w:val="0"/>
          <w:numId w:val="15"/>
        </w:numPr>
        <w:rPr>
          <w:b w:val="0"/>
          <w:color w:val="061F57" w:themeColor="text2" w:themeShade="BF"/>
          <w:szCs w:val="28"/>
        </w:rPr>
      </w:pPr>
      <w:r w:rsidRPr="00514878">
        <w:rPr>
          <w:b w:val="0"/>
          <w:color w:val="061F57" w:themeColor="text2" w:themeShade="BF"/>
          <w:szCs w:val="28"/>
        </w:rPr>
        <w:t xml:space="preserve">Participation and involvement was very high, surpassed </w:t>
      </w:r>
      <w:r w:rsidR="005532A5" w:rsidRPr="00514878">
        <w:rPr>
          <w:b w:val="0"/>
          <w:color w:val="061F57" w:themeColor="text2" w:themeShade="BF"/>
          <w:szCs w:val="28"/>
        </w:rPr>
        <w:t xml:space="preserve">all </w:t>
      </w:r>
      <w:r w:rsidRPr="00514878">
        <w:rPr>
          <w:b w:val="0"/>
          <w:color w:val="061F57" w:themeColor="text2" w:themeShade="BF"/>
          <w:szCs w:val="28"/>
        </w:rPr>
        <w:t>staff expectations.</w:t>
      </w:r>
    </w:p>
    <w:p w14:paraId="7E96666E" w14:textId="77777777" w:rsidR="00222B2E" w:rsidRPr="00514878" w:rsidRDefault="00222B2E" w:rsidP="009F6892">
      <w:pPr>
        <w:pStyle w:val="ListParagraph"/>
        <w:numPr>
          <w:ilvl w:val="0"/>
          <w:numId w:val="15"/>
        </w:numPr>
        <w:rPr>
          <w:b w:val="0"/>
          <w:color w:val="061F57" w:themeColor="text2" w:themeShade="BF"/>
          <w:szCs w:val="28"/>
        </w:rPr>
      </w:pPr>
      <w:r w:rsidRPr="00514878">
        <w:rPr>
          <w:b w:val="0"/>
          <w:color w:val="061F57" w:themeColor="text2" w:themeShade="BF"/>
          <w:szCs w:val="28"/>
        </w:rPr>
        <w:t>Lots of interaction, conversations, sharing and laughter</w:t>
      </w:r>
      <w:r w:rsidR="005532A5" w:rsidRPr="00514878">
        <w:rPr>
          <w:b w:val="0"/>
          <w:color w:val="061F57" w:themeColor="text2" w:themeShade="BF"/>
          <w:szCs w:val="28"/>
        </w:rPr>
        <w:t xml:space="preserve"> between the generations</w:t>
      </w:r>
      <w:r w:rsidRPr="00514878">
        <w:rPr>
          <w:b w:val="0"/>
          <w:color w:val="061F57" w:themeColor="text2" w:themeShade="BF"/>
          <w:szCs w:val="28"/>
        </w:rPr>
        <w:t>.</w:t>
      </w:r>
    </w:p>
    <w:p w14:paraId="6AE48657" w14:textId="77777777" w:rsidR="00222B2E" w:rsidRPr="00514878" w:rsidRDefault="00222B2E" w:rsidP="009F6892">
      <w:pPr>
        <w:pStyle w:val="ListParagraph"/>
        <w:numPr>
          <w:ilvl w:val="0"/>
          <w:numId w:val="15"/>
        </w:numPr>
        <w:rPr>
          <w:b w:val="0"/>
          <w:color w:val="061F57" w:themeColor="text2" w:themeShade="BF"/>
          <w:szCs w:val="28"/>
        </w:rPr>
      </w:pPr>
      <w:r w:rsidRPr="00514878">
        <w:rPr>
          <w:b w:val="0"/>
          <w:color w:val="061F57" w:themeColor="text2" w:themeShade="BF"/>
          <w:szCs w:val="28"/>
        </w:rPr>
        <w:t>Very positive feedback from Elders, Young People, staff and visitors.</w:t>
      </w:r>
    </w:p>
    <w:p w14:paraId="5C02A586" w14:textId="77777777" w:rsidR="00222B2E" w:rsidRPr="00514878" w:rsidRDefault="00222B2E" w:rsidP="009F6892">
      <w:pPr>
        <w:pStyle w:val="ListParagraph"/>
        <w:numPr>
          <w:ilvl w:val="0"/>
          <w:numId w:val="15"/>
        </w:numPr>
        <w:rPr>
          <w:b w:val="0"/>
          <w:color w:val="061F57" w:themeColor="text2" w:themeShade="BF"/>
          <w:szCs w:val="28"/>
        </w:rPr>
      </w:pPr>
      <w:r w:rsidRPr="00514878">
        <w:rPr>
          <w:b w:val="0"/>
          <w:color w:val="061F57" w:themeColor="text2" w:themeShade="BF"/>
          <w:szCs w:val="28"/>
        </w:rPr>
        <w:t>Enjoyment in participating.</w:t>
      </w:r>
    </w:p>
    <w:p w14:paraId="6C94F180" w14:textId="77777777" w:rsidR="005532A5" w:rsidRPr="00514878" w:rsidRDefault="005532A5" w:rsidP="009F6892">
      <w:pPr>
        <w:pStyle w:val="ListParagraph"/>
        <w:numPr>
          <w:ilvl w:val="0"/>
          <w:numId w:val="15"/>
        </w:numPr>
        <w:rPr>
          <w:b w:val="0"/>
          <w:color w:val="061F57" w:themeColor="text2" w:themeShade="BF"/>
          <w:szCs w:val="28"/>
        </w:rPr>
      </w:pPr>
      <w:r w:rsidRPr="00514878">
        <w:rPr>
          <w:b w:val="0"/>
          <w:color w:val="061F57" w:themeColor="text2" w:themeShade="BF"/>
          <w:szCs w:val="28"/>
        </w:rPr>
        <w:t>Residents came out of their rooms to find out what all the buzz was about</w:t>
      </w:r>
    </w:p>
    <w:p w14:paraId="2901A3F4" w14:textId="0DD42885" w:rsidR="006C6FA5" w:rsidRPr="00514878" w:rsidRDefault="006C6FA5" w:rsidP="009F6892">
      <w:pPr>
        <w:pStyle w:val="ListParagraph"/>
        <w:numPr>
          <w:ilvl w:val="0"/>
          <w:numId w:val="15"/>
        </w:numPr>
        <w:rPr>
          <w:b w:val="0"/>
          <w:color w:val="061F57" w:themeColor="text2" w:themeShade="BF"/>
          <w:szCs w:val="28"/>
        </w:rPr>
      </w:pPr>
      <w:r w:rsidRPr="00514878">
        <w:rPr>
          <w:b w:val="0"/>
          <w:color w:val="061F57" w:themeColor="text2" w:themeShade="BF"/>
          <w:szCs w:val="28"/>
        </w:rPr>
        <w:t xml:space="preserve">It worked very well having the events at the Day Centres because it was so accessible on the whole for staff to support </w:t>
      </w:r>
      <w:r w:rsidR="00BF2CB0" w:rsidRPr="00514878">
        <w:rPr>
          <w:b w:val="0"/>
          <w:color w:val="061F57" w:themeColor="text2" w:themeShade="BF"/>
          <w:szCs w:val="28"/>
        </w:rPr>
        <w:t>residents</w:t>
      </w:r>
      <w:r w:rsidRPr="00514878">
        <w:rPr>
          <w:b w:val="0"/>
          <w:color w:val="061F57" w:themeColor="text2" w:themeShade="BF"/>
          <w:szCs w:val="28"/>
        </w:rPr>
        <w:t xml:space="preserve"> to access the </w:t>
      </w:r>
      <w:r w:rsidR="00BF2CB0" w:rsidRPr="00514878">
        <w:rPr>
          <w:b w:val="0"/>
          <w:color w:val="061F57" w:themeColor="text2" w:themeShade="BF"/>
          <w:szCs w:val="28"/>
        </w:rPr>
        <w:t>day’s</w:t>
      </w:r>
      <w:r w:rsidRPr="00514878">
        <w:rPr>
          <w:b w:val="0"/>
          <w:color w:val="061F57" w:themeColor="text2" w:themeShade="BF"/>
          <w:szCs w:val="28"/>
        </w:rPr>
        <w:t xml:space="preserve"> events, mobile residents could pop in independently and enjoy the activities. Had the events been at the village halls as initially planned we would have reached just a small percentage of the elders from the homes and day centres  though we would have reached more people from the community </w:t>
      </w:r>
    </w:p>
    <w:p w14:paraId="3EFB8336" w14:textId="77777777" w:rsidR="002B2E4E" w:rsidRPr="00514878" w:rsidRDefault="002B2E4E" w:rsidP="009F6892">
      <w:pPr>
        <w:pStyle w:val="ListParagraph"/>
        <w:rPr>
          <w:b w:val="0"/>
          <w:color w:val="061F57" w:themeColor="text2" w:themeShade="BF"/>
          <w:szCs w:val="28"/>
        </w:rPr>
      </w:pPr>
    </w:p>
    <w:p w14:paraId="51E5719A" w14:textId="77777777" w:rsidR="00DD4178" w:rsidRPr="00514878" w:rsidRDefault="00DD4178" w:rsidP="009F6892">
      <w:pPr>
        <w:pStyle w:val="ListParagraph"/>
        <w:numPr>
          <w:ilvl w:val="0"/>
          <w:numId w:val="10"/>
        </w:numPr>
        <w:rPr>
          <w:color w:val="061F57" w:themeColor="text2" w:themeShade="BF"/>
          <w:szCs w:val="28"/>
        </w:rPr>
      </w:pPr>
      <w:r w:rsidRPr="00514878">
        <w:rPr>
          <w:color w:val="061F57" w:themeColor="text2" w:themeShade="BF"/>
          <w:szCs w:val="28"/>
        </w:rPr>
        <w:t>Partner organisations.</w:t>
      </w:r>
    </w:p>
    <w:p w14:paraId="6A44099E" w14:textId="77777777" w:rsidR="00314FF1" w:rsidRPr="00514878" w:rsidRDefault="00D31AD0" w:rsidP="009F6892">
      <w:pPr>
        <w:pStyle w:val="ListParagraph"/>
        <w:numPr>
          <w:ilvl w:val="0"/>
          <w:numId w:val="16"/>
        </w:numPr>
        <w:rPr>
          <w:b w:val="0"/>
          <w:color w:val="061F57" w:themeColor="text2" w:themeShade="BF"/>
          <w:szCs w:val="28"/>
        </w:rPr>
      </w:pPr>
      <w:r w:rsidRPr="00514878">
        <w:rPr>
          <w:b w:val="0"/>
          <w:color w:val="061F57" w:themeColor="text2" w:themeShade="BF"/>
          <w:szCs w:val="28"/>
        </w:rPr>
        <w:t xml:space="preserve">Cementing </w:t>
      </w:r>
      <w:r w:rsidR="00314FF1" w:rsidRPr="00514878">
        <w:rPr>
          <w:b w:val="0"/>
          <w:color w:val="061F57" w:themeColor="text2" w:themeShade="BF"/>
          <w:szCs w:val="28"/>
        </w:rPr>
        <w:t>working relationships.</w:t>
      </w:r>
    </w:p>
    <w:p w14:paraId="4F31E916" w14:textId="77777777" w:rsidR="00222B2E" w:rsidRDefault="00314FF1" w:rsidP="009F6892">
      <w:pPr>
        <w:pStyle w:val="ListParagraph"/>
        <w:numPr>
          <w:ilvl w:val="0"/>
          <w:numId w:val="16"/>
        </w:numPr>
        <w:rPr>
          <w:b w:val="0"/>
          <w:color w:val="061F57" w:themeColor="text2" w:themeShade="BF"/>
          <w:szCs w:val="28"/>
        </w:rPr>
      </w:pPr>
      <w:r w:rsidRPr="00514878">
        <w:rPr>
          <w:b w:val="0"/>
          <w:color w:val="061F57" w:themeColor="text2" w:themeShade="BF"/>
          <w:szCs w:val="28"/>
        </w:rPr>
        <w:t>Initiating new partnerships.</w:t>
      </w:r>
      <w:r w:rsidR="00D31AD0" w:rsidRPr="00514878">
        <w:rPr>
          <w:b w:val="0"/>
          <w:color w:val="061F57" w:themeColor="text2" w:themeShade="BF"/>
          <w:szCs w:val="28"/>
        </w:rPr>
        <w:t xml:space="preserve"> </w:t>
      </w:r>
    </w:p>
    <w:p w14:paraId="48C7C00B" w14:textId="77777777" w:rsidR="006D6081" w:rsidRDefault="006D6081" w:rsidP="006D6081">
      <w:pPr>
        <w:rPr>
          <w:b w:val="0"/>
          <w:color w:val="061F57" w:themeColor="text2" w:themeShade="BF"/>
          <w:szCs w:val="28"/>
        </w:rPr>
      </w:pPr>
    </w:p>
    <w:p w14:paraId="321F31AD" w14:textId="77777777" w:rsidR="006D6081" w:rsidRDefault="006D6081" w:rsidP="006D6081">
      <w:pPr>
        <w:rPr>
          <w:b w:val="0"/>
          <w:color w:val="061F57" w:themeColor="text2" w:themeShade="BF"/>
          <w:szCs w:val="28"/>
        </w:rPr>
      </w:pPr>
    </w:p>
    <w:p w14:paraId="71C17EDB" w14:textId="77777777" w:rsidR="006D6081" w:rsidRPr="006D6081" w:rsidRDefault="006D6081" w:rsidP="006D6081">
      <w:pPr>
        <w:jc w:val="center"/>
        <w:rPr>
          <w:b w:val="0"/>
          <w:color w:val="061F57" w:themeColor="text2" w:themeShade="BF"/>
          <w:szCs w:val="28"/>
        </w:rPr>
      </w:pPr>
      <w:r>
        <w:rPr>
          <w:b w:val="0"/>
          <w:noProof/>
          <w:lang w:val="en-GB" w:eastAsia="en-GB"/>
        </w:rPr>
        <w:lastRenderedPageBreak/>
        <w:drawing>
          <wp:inline distT="0" distB="0" distL="0" distR="0" wp14:anchorId="2B88BD8D" wp14:editId="37DC965A">
            <wp:extent cx="4588889" cy="28740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lon lan.JPG"/>
                    <pic:cNvPicPr/>
                  </pic:nvPicPr>
                  <pic:blipFill>
                    <a:blip r:embed="rId16">
                      <a:extLst>
                        <a:ext uri="{28A0092B-C50C-407E-A947-70E740481C1C}">
                          <a14:useLocalDpi xmlns:a14="http://schemas.microsoft.com/office/drawing/2010/main" val="0"/>
                        </a:ext>
                      </a:extLst>
                    </a:blip>
                    <a:stretch>
                      <a:fillRect/>
                    </a:stretch>
                  </pic:blipFill>
                  <pic:spPr>
                    <a:xfrm>
                      <a:off x="0" y="0"/>
                      <a:ext cx="4600760" cy="2881445"/>
                    </a:xfrm>
                    <a:prstGeom prst="rect">
                      <a:avLst/>
                    </a:prstGeom>
                  </pic:spPr>
                </pic:pic>
              </a:graphicData>
            </a:graphic>
          </wp:inline>
        </w:drawing>
      </w:r>
    </w:p>
    <w:p w14:paraId="272C7C90" w14:textId="77777777" w:rsidR="00314FF1" w:rsidRDefault="00314FF1" w:rsidP="009F6892">
      <w:pPr>
        <w:rPr>
          <w:b w:val="0"/>
        </w:rPr>
      </w:pPr>
    </w:p>
    <w:p w14:paraId="70B37474" w14:textId="77777777" w:rsidR="00DD4178" w:rsidRPr="007E5F95" w:rsidRDefault="0071722F" w:rsidP="007E5F95">
      <w:pPr>
        <w:rPr>
          <w:rFonts w:cstheme="minorHAnsi"/>
          <w:color w:val="061F57" w:themeColor="text2" w:themeShade="BF"/>
          <w:sz w:val="36"/>
          <w:szCs w:val="36"/>
        </w:rPr>
      </w:pPr>
      <w:r>
        <w:t xml:space="preserve"> </w:t>
      </w:r>
      <w:r w:rsidR="0079331F" w:rsidRPr="00514878">
        <w:rPr>
          <w:rFonts w:cstheme="minorHAnsi"/>
          <w:color w:val="061F57" w:themeColor="text2" w:themeShade="BF"/>
          <w:sz w:val="36"/>
          <w:szCs w:val="36"/>
        </w:rPr>
        <w:t>What did not work</w:t>
      </w:r>
      <w:r w:rsidR="00DD4178" w:rsidRPr="00514878">
        <w:rPr>
          <w:rFonts w:cstheme="minorHAnsi"/>
          <w:color w:val="061F57" w:themeColor="text2" w:themeShade="BF"/>
          <w:sz w:val="36"/>
          <w:szCs w:val="36"/>
        </w:rPr>
        <w:t xml:space="preserve"> </w:t>
      </w:r>
    </w:p>
    <w:p w14:paraId="2F8785AB" w14:textId="77777777" w:rsidR="00E70726" w:rsidRPr="00514878" w:rsidRDefault="00DD4178" w:rsidP="009F6892">
      <w:pPr>
        <w:pStyle w:val="ListParagraph"/>
        <w:numPr>
          <w:ilvl w:val="0"/>
          <w:numId w:val="10"/>
        </w:numPr>
        <w:rPr>
          <w:color w:val="061F57" w:themeColor="text2" w:themeShade="BF"/>
        </w:rPr>
      </w:pPr>
      <w:r w:rsidRPr="00514878">
        <w:rPr>
          <w:color w:val="061F57" w:themeColor="text2" w:themeShade="BF"/>
        </w:rPr>
        <w:t>Schools.</w:t>
      </w:r>
    </w:p>
    <w:p w14:paraId="7D1FD0F3" w14:textId="77777777" w:rsidR="00E70726" w:rsidRPr="00514878" w:rsidRDefault="00E70726" w:rsidP="009F6892">
      <w:pPr>
        <w:pStyle w:val="ListParagraph"/>
        <w:numPr>
          <w:ilvl w:val="0"/>
          <w:numId w:val="17"/>
        </w:numPr>
        <w:rPr>
          <w:b w:val="0"/>
          <w:color w:val="061F57" w:themeColor="text2" w:themeShade="BF"/>
        </w:rPr>
      </w:pPr>
      <w:r w:rsidRPr="00514878">
        <w:rPr>
          <w:b w:val="0"/>
          <w:color w:val="061F57" w:themeColor="text2" w:themeShade="BF"/>
        </w:rPr>
        <w:t>Initial difficulty getting into schools.</w:t>
      </w:r>
    </w:p>
    <w:p w14:paraId="48A006B1" w14:textId="77777777" w:rsidR="00E70726" w:rsidRPr="00514878" w:rsidRDefault="00E70726" w:rsidP="009F6892">
      <w:pPr>
        <w:pStyle w:val="ListParagraph"/>
        <w:numPr>
          <w:ilvl w:val="0"/>
          <w:numId w:val="17"/>
        </w:numPr>
        <w:rPr>
          <w:b w:val="0"/>
          <w:color w:val="061F57" w:themeColor="text2" w:themeShade="BF"/>
        </w:rPr>
      </w:pPr>
      <w:r w:rsidRPr="00514878">
        <w:rPr>
          <w:b w:val="0"/>
          <w:color w:val="061F57" w:themeColor="text2" w:themeShade="BF"/>
        </w:rPr>
        <w:t>Difficulty getting a substantial time slot</w:t>
      </w:r>
      <w:r w:rsidR="00674B76" w:rsidRPr="00514878">
        <w:rPr>
          <w:b w:val="0"/>
          <w:color w:val="061F57" w:themeColor="text2" w:themeShade="BF"/>
        </w:rPr>
        <w:t xml:space="preserve"> due to busy schedules</w:t>
      </w:r>
      <w:r w:rsidRPr="00514878">
        <w:rPr>
          <w:b w:val="0"/>
          <w:color w:val="061F57" w:themeColor="text2" w:themeShade="BF"/>
        </w:rPr>
        <w:t>.</w:t>
      </w:r>
    </w:p>
    <w:p w14:paraId="3E2D9D6D" w14:textId="77777777" w:rsidR="00E70726" w:rsidRPr="00514878" w:rsidRDefault="00E70726" w:rsidP="009F6892">
      <w:pPr>
        <w:pStyle w:val="ListParagraph"/>
        <w:numPr>
          <w:ilvl w:val="0"/>
          <w:numId w:val="17"/>
        </w:numPr>
        <w:rPr>
          <w:b w:val="0"/>
          <w:color w:val="061F57" w:themeColor="text2" w:themeShade="BF"/>
        </w:rPr>
      </w:pPr>
      <w:r w:rsidRPr="00514878">
        <w:rPr>
          <w:b w:val="0"/>
          <w:color w:val="061F57" w:themeColor="text2" w:themeShade="BF"/>
        </w:rPr>
        <w:t>Some confusion</w:t>
      </w:r>
      <w:r w:rsidR="00674B76" w:rsidRPr="00514878">
        <w:rPr>
          <w:b w:val="0"/>
          <w:color w:val="061F57" w:themeColor="text2" w:themeShade="BF"/>
        </w:rPr>
        <w:t xml:space="preserve"> </w:t>
      </w:r>
      <w:r w:rsidR="00795CAF" w:rsidRPr="00514878">
        <w:rPr>
          <w:b w:val="0"/>
          <w:color w:val="061F57" w:themeColor="text2" w:themeShade="BF"/>
        </w:rPr>
        <w:t xml:space="preserve">as </w:t>
      </w:r>
      <w:r w:rsidR="006C6FA5" w:rsidRPr="00514878">
        <w:rPr>
          <w:b w:val="0"/>
          <w:color w:val="061F57" w:themeColor="text2" w:themeShade="BF"/>
        </w:rPr>
        <w:t xml:space="preserve">some </w:t>
      </w:r>
      <w:r w:rsidR="00795CAF" w:rsidRPr="00514878">
        <w:rPr>
          <w:b w:val="0"/>
          <w:color w:val="061F57" w:themeColor="text2" w:themeShade="BF"/>
        </w:rPr>
        <w:t>members of staff had fixed ideas after seeing a recent</w:t>
      </w:r>
      <w:r w:rsidR="006C6FA5" w:rsidRPr="00514878">
        <w:rPr>
          <w:b w:val="0"/>
          <w:color w:val="061F57" w:themeColor="text2" w:themeShade="BF"/>
        </w:rPr>
        <w:t xml:space="preserve"> television program</w:t>
      </w:r>
      <w:r w:rsidR="00795CAF" w:rsidRPr="00514878">
        <w:rPr>
          <w:b w:val="0"/>
          <w:color w:val="061F57" w:themeColor="text2" w:themeShade="BF"/>
        </w:rPr>
        <w:t>me</w:t>
      </w:r>
      <w:r w:rsidR="006C6FA5" w:rsidRPr="00514878">
        <w:rPr>
          <w:b w:val="0"/>
          <w:color w:val="061F57" w:themeColor="text2" w:themeShade="BF"/>
        </w:rPr>
        <w:t xml:space="preserve"> demonstrating one method of </w:t>
      </w:r>
      <w:r w:rsidR="00674B76" w:rsidRPr="00514878">
        <w:rPr>
          <w:b w:val="0"/>
          <w:color w:val="061F57" w:themeColor="text2" w:themeShade="BF"/>
        </w:rPr>
        <w:t>intergenerational working,</w:t>
      </w:r>
      <w:r w:rsidR="006C6FA5" w:rsidRPr="00514878">
        <w:rPr>
          <w:b w:val="0"/>
          <w:color w:val="061F57" w:themeColor="text2" w:themeShade="BF"/>
        </w:rPr>
        <w:t xml:space="preserve"> curriculum being very structured there was a bit of confusion</w:t>
      </w:r>
      <w:r w:rsidR="00795CAF" w:rsidRPr="00514878">
        <w:rPr>
          <w:b w:val="0"/>
          <w:color w:val="061F57" w:themeColor="text2" w:themeShade="BF"/>
        </w:rPr>
        <w:t xml:space="preserve"> about </w:t>
      </w:r>
      <w:r w:rsidR="006C6FA5" w:rsidRPr="00514878">
        <w:rPr>
          <w:b w:val="0"/>
          <w:color w:val="061F57" w:themeColor="text2" w:themeShade="BF"/>
        </w:rPr>
        <w:t xml:space="preserve">delivering a flexible </w:t>
      </w:r>
      <w:r w:rsidR="00795CAF" w:rsidRPr="00514878">
        <w:rPr>
          <w:b w:val="0"/>
          <w:color w:val="061F57" w:themeColor="text2" w:themeShade="BF"/>
        </w:rPr>
        <w:t xml:space="preserve">co-production </w:t>
      </w:r>
      <w:r w:rsidR="006C6FA5" w:rsidRPr="00514878">
        <w:rPr>
          <w:b w:val="0"/>
          <w:color w:val="061F57" w:themeColor="text2" w:themeShade="BF"/>
        </w:rPr>
        <w:t>framework, encouraging and supporting things to evolve led by pupils and residents</w:t>
      </w:r>
      <w:r w:rsidR="00674B76" w:rsidRPr="00514878">
        <w:rPr>
          <w:b w:val="0"/>
          <w:color w:val="061F57" w:themeColor="text2" w:themeShade="BF"/>
        </w:rPr>
        <w:t xml:space="preserve"> but this is something that we can work with </w:t>
      </w:r>
    </w:p>
    <w:p w14:paraId="76FD325D" w14:textId="77777777" w:rsidR="00795CAF" w:rsidRPr="00514878" w:rsidRDefault="00674B76" w:rsidP="009F6892">
      <w:pPr>
        <w:pStyle w:val="ListParagraph"/>
        <w:numPr>
          <w:ilvl w:val="0"/>
          <w:numId w:val="17"/>
        </w:numPr>
        <w:rPr>
          <w:b w:val="0"/>
          <w:color w:val="061F57" w:themeColor="text2" w:themeShade="BF"/>
        </w:rPr>
      </w:pPr>
      <w:r w:rsidRPr="00514878">
        <w:rPr>
          <w:b w:val="0"/>
          <w:color w:val="061F57" w:themeColor="text2" w:themeShade="BF"/>
        </w:rPr>
        <w:t>more</w:t>
      </w:r>
      <w:r w:rsidR="00795CAF" w:rsidRPr="00514878">
        <w:rPr>
          <w:b w:val="0"/>
          <w:color w:val="061F57" w:themeColor="text2" w:themeShade="BF"/>
        </w:rPr>
        <w:t xml:space="preserve"> time </w:t>
      </w:r>
      <w:r w:rsidRPr="00514878">
        <w:rPr>
          <w:b w:val="0"/>
          <w:color w:val="061F57" w:themeColor="text2" w:themeShade="BF"/>
        </w:rPr>
        <w:t xml:space="preserve">needed </w:t>
      </w:r>
      <w:r w:rsidR="00795CAF" w:rsidRPr="00514878">
        <w:rPr>
          <w:b w:val="0"/>
          <w:color w:val="061F57" w:themeColor="text2" w:themeShade="BF"/>
        </w:rPr>
        <w:t>building the relationship with schools before running project</w:t>
      </w:r>
      <w:r w:rsidRPr="00514878">
        <w:rPr>
          <w:b w:val="0"/>
          <w:color w:val="061F57" w:themeColor="text2" w:themeShade="BF"/>
        </w:rPr>
        <w:t>, this was a very useful learning point for us, as in the past schools have really wanted us to work with their pupils so we weren’t anticipating any difficulty with that engagement</w:t>
      </w:r>
      <w:r w:rsidR="00795CAF" w:rsidRPr="00514878">
        <w:rPr>
          <w:b w:val="0"/>
          <w:color w:val="061F57" w:themeColor="text2" w:themeShade="BF"/>
        </w:rPr>
        <w:t>.</w:t>
      </w:r>
    </w:p>
    <w:p w14:paraId="6A821CD5" w14:textId="77777777" w:rsidR="00DD4178" w:rsidRPr="00514878" w:rsidRDefault="00DD4178" w:rsidP="009F6892">
      <w:pPr>
        <w:rPr>
          <w:color w:val="061F57" w:themeColor="text2" w:themeShade="BF"/>
        </w:rPr>
      </w:pPr>
    </w:p>
    <w:p w14:paraId="1C990BBF" w14:textId="77777777" w:rsidR="00795CAF" w:rsidRPr="00514878" w:rsidRDefault="00795CAF" w:rsidP="009F6892">
      <w:pPr>
        <w:rPr>
          <w:color w:val="061F57" w:themeColor="text2" w:themeShade="BF"/>
        </w:rPr>
      </w:pPr>
    </w:p>
    <w:p w14:paraId="3664553C" w14:textId="77777777" w:rsidR="00DD4178" w:rsidRPr="00514878" w:rsidRDefault="00DD4178" w:rsidP="009F6892">
      <w:pPr>
        <w:pStyle w:val="ListParagraph"/>
        <w:numPr>
          <w:ilvl w:val="0"/>
          <w:numId w:val="10"/>
        </w:numPr>
        <w:rPr>
          <w:color w:val="061F57" w:themeColor="text2" w:themeShade="BF"/>
        </w:rPr>
      </w:pPr>
      <w:r w:rsidRPr="00514878">
        <w:rPr>
          <w:color w:val="061F57" w:themeColor="text2" w:themeShade="BF"/>
        </w:rPr>
        <w:t>Residential homes.</w:t>
      </w:r>
    </w:p>
    <w:p w14:paraId="4226B723" w14:textId="5D782030" w:rsidR="00E70726" w:rsidRPr="00514878" w:rsidRDefault="007311F6" w:rsidP="009F6892">
      <w:pPr>
        <w:pStyle w:val="ListParagraph"/>
        <w:numPr>
          <w:ilvl w:val="0"/>
          <w:numId w:val="18"/>
        </w:numPr>
        <w:rPr>
          <w:b w:val="0"/>
          <w:color w:val="061F57" w:themeColor="text2" w:themeShade="BF"/>
        </w:rPr>
      </w:pPr>
      <w:r w:rsidRPr="00514878">
        <w:rPr>
          <w:b w:val="0"/>
          <w:color w:val="061F57" w:themeColor="text2" w:themeShade="BF"/>
        </w:rPr>
        <w:t>Lack of s</w:t>
      </w:r>
      <w:r w:rsidR="003E119B" w:rsidRPr="00514878">
        <w:rPr>
          <w:b w:val="0"/>
          <w:color w:val="061F57" w:themeColor="text2" w:themeShade="BF"/>
        </w:rPr>
        <w:t>pace in venues to do the larger scale work (</w:t>
      </w:r>
      <w:r w:rsidR="00BF2CB0" w:rsidRPr="00514878">
        <w:rPr>
          <w:b w:val="0"/>
          <w:color w:val="061F57" w:themeColor="text2" w:themeShade="BF"/>
        </w:rPr>
        <w:t>i.e.,</w:t>
      </w:r>
      <w:r w:rsidR="003E119B" w:rsidRPr="00514878">
        <w:rPr>
          <w:b w:val="0"/>
          <w:color w:val="061F57" w:themeColor="text2" w:themeShade="BF"/>
        </w:rPr>
        <w:t xml:space="preserve"> Historical timeline.)</w:t>
      </w:r>
    </w:p>
    <w:p w14:paraId="624C9979" w14:textId="77777777" w:rsidR="00C71124" w:rsidRPr="00570B2C" w:rsidRDefault="00674B76" w:rsidP="00570B2C">
      <w:pPr>
        <w:pStyle w:val="ListParagraph"/>
        <w:numPr>
          <w:ilvl w:val="0"/>
          <w:numId w:val="18"/>
        </w:numPr>
        <w:rPr>
          <w:b w:val="0"/>
          <w:color w:val="061F57" w:themeColor="text2" w:themeShade="BF"/>
        </w:rPr>
      </w:pPr>
      <w:r w:rsidRPr="00514878">
        <w:rPr>
          <w:b w:val="0"/>
          <w:color w:val="061F57" w:themeColor="text2" w:themeShade="BF"/>
        </w:rPr>
        <w:lastRenderedPageBreak/>
        <w:t>A large percentage of</w:t>
      </w:r>
      <w:r w:rsidR="003E119B" w:rsidRPr="00514878">
        <w:rPr>
          <w:b w:val="0"/>
          <w:color w:val="061F57" w:themeColor="text2" w:themeShade="BF"/>
        </w:rPr>
        <w:t xml:space="preserve"> residents so far along a dementia journey, information and ideas gathering not viable.</w:t>
      </w:r>
      <w:r w:rsidRPr="00514878">
        <w:rPr>
          <w:b w:val="0"/>
          <w:color w:val="061F57" w:themeColor="text2" w:themeShade="BF"/>
        </w:rPr>
        <w:t xml:space="preserve"> </w:t>
      </w:r>
    </w:p>
    <w:p w14:paraId="2FA8960B" w14:textId="77777777" w:rsidR="00DD4178" w:rsidRPr="00514878" w:rsidRDefault="00DD4178" w:rsidP="009F6892">
      <w:pPr>
        <w:pStyle w:val="ListParagraph"/>
        <w:numPr>
          <w:ilvl w:val="0"/>
          <w:numId w:val="10"/>
        </w:numPr>
        <w:rPr>
          <w:color w:val="061F57" w:themeColor="text2" w:themeShade="BF"/>
        </w:rPr>
      </w:pPr>
      <w:r w:rsidRPr="00514878">
        <w:rPr>
          <w:color w:val="061F57" w:themeColor="text2" w:themeShade="BF"/>
        </w:rPr>
        <w:t>Intergenerational ‘tea party’ day events.</w:t>
      </w:r>
    </w:p>
    <w:p w14:paraId="7190EABA" w14:textId="47D8040C" w:rsidR="00C71124" w:rsidRPr="00514878" w:rsidRDefault="00C71124" w:rsidP="009F6892">
      <w:pPr>
        <w:pStyle w:val="ListParagraph"/>
        <w:numPr>
          <w:ilvl w:val="0"/>
          <w:numId w:val="18"/>
        </w:numPr>
        <w:rPr>
          <w:b w:val="0"/>
          <w:color w:val="061F57" w:themeColor="text2" w:themeShade="BF"/>
        </w:rPr>
      </w:pPr>
      <w:r w:rsidRPr="00514878">
        <w:rPr>
          <w:b w:val="0"/>
          <w:color w:val="061F57" w:themeColor="text2" w:themeShade="BF"/>
        </w:rPr>
        <w:t xml:space="preserve">space a bit of an issue with the numbers of people wanting to engage and ensuring there were no trip hazards, ensuring space for mobility frames, wheelchairs </w:t>
      </w:r>
      <w:r w:rsidR="00BF2CB0" w:rsidRPr="00514878">
        <w:rPr>
          <w:b w:val="0"/>
          <w:color w:val="061F57" w:themeColor="text2" w:themeShade="BF"/>
        </w:rPr>
        <w:t>etc.</w:t>
      </w:r>
      <w:r w:rsidRPr="00514878">
        <w:rPr>
          <w:b w:val="0"/>
          <w:color w:val="061F57" w:themeColor="text2" w:themeShade="BF"/>
        </w:rPr>
        <w:t xml:space="preserve"> </w:t>
      </w:r>
    </w:p>
    <w:p w14:paraId="5F89CD64" w14:textId="77777777" w:rsidR="00C71124" w:rsidRPr="00514878" w:rsidRDefault="00C71124" w:rsidP="009F6892">
      <w:pPr>
        <w:pStyle w:val="ListParagraph"/>
        <w:numPr>
          <w:ilvl w:val="0"/>
          <w:numId w:val="18"/>
        </w:numPr>
        <w:rPr>
          <w:b w:val="0"/>
          <w:color w:val="061F57" w:themeColor="text2" w:themeShade="BF"/>
        </w:rPr>
      </w:pPr>
      <w:r w:rsidRPr="00514878">
        <w:rPr>
          <w:b w:val="0"/>
          <w:color w:val="061F57" w:themeColor="text2" w:themeShade="BF"/>
        </w:rPr>
        <w:t xml:space="preserve">Slight challenges negotiating changing the layout of tables and chairs to create a friendly sociable café style feel to the events </w:t>
      </w:r>
    </w:p>
    <w:p w14:paraId="44995DDA" w14:textId="77777777" w:rsidR="0071722F" w:rsidRPr="00514878" w:rsidRDefault="0071722F" w:rsidP="009F6892">
      <w:pPr>
        <w:rPr>
          <w:b w:val="0"/>
          <w:color w:val="061F57" w:themeColor="text2" w:themeShade="BF"/>
        </w:rPr>
      </w:pPr>
    </w:p>
    <w:p w14:paraId="4AB25CF2" w14:textId="77777777" w:rsidR="003E119B" w:rsidRPr="00514878" w:rsidRDefault="003E119B" w:rsidP="009F6892">
      <w:pPr>
        <w:rPr>
          <w:color w:val="061F57" w:themeColor="text2" w:themeShade="BF"/>
        </w:rPr>
      </w:pPr>
    </w:p>
    <w:p w14:paraId="37A48735" w14:textId="77777777" w:rsidR="008E7898" w:rsidRPr="00514878" w:rsidRDefault="008E7898" w:rsidP="009F6892">
      <w:pPr>
        <w:pStyle w:val="ListParagraph"/>
        <w:numPr>
          <w:ilvl w:val="0"/>
          <w:numId w:val="10"/>
        </w:numPr>
        <w:rPr>
          <w:color w:val="061F57" w:themeColor="text2" w:themeShade="BF"/>
        </w:rPr>
      </w:pPr>
      <w:r w:rsidRPr="00514878">
        <w:rPr>
          <w:color w:val="061F57" w:themeColor="text2" w:themeShade="BF"/>
        </w:rPr>
        <w:t xml:space="preserve">Final Tea party,  film sharing event at three residential centres </w:t>
      </w:r>
    </w:p>
    <w:p w14:paraId="3DE3C72F" w14:textId="4029B142" w:rsidR="008E7898" w:rsidRPr="00514878" w:rsidRDefault="0071722F" w:rsidP="009F6892">
      <w:pPr>
        <w:pStyle w:val="ListParagraph"/>
        <w:numPr>
          <w:ilvl w:val="0"/>
          <w:numId w:val="23"/>
        </w:numPr>
        <w:rPr>
          <w:b w:val="0"/>
          <w:color w:val="061F57" w:themeColor="text2" w:themeShade="BF"/>
        </w:rPr>
      </w:pPr>
      <w:r w:rsidRPr="00514878">
        <w:rPr>
          <w:b w:val="0"/>
          <w:color w:val="061F57" w:themeColor="text2" w:themeShade="BF"/>
        </w:rPr>
        <w:t xml:space="preserve">Three </w:t>
      </w:r>
      <w:r w:rsidR="008E7898" w:rsidRPr="00514878">
        <w:rPr>
          <w:b w:val="0"/>
          <w:color w:val="061F57" w:themeColor="text2" w:themeShade="BF"/>
        </w:rPr>
        <w:t xml:space="preserve">films were created in partnership with a UWSTD Third year film and media student using the photographs and film clips from the Tea Party events, the plan was to invite the pupils back to the centres and share the films with all involved however in the early days of our awareness of Covid </w:t>
      </w:r>
      <w:r w:rsidR="00EE0A4A" w:rsidRPr="00514878">
        <w:rPr>
          <w:b w:val="0"/>
          <w:color w:val="061F57" w:themeColor="text2" w:themeShade="BF"/>
        </w:rPr>
        <w:t>19 we were having concerns as to</w:t>
      </w:r>
      <w:r w:rsidR="008E7898" w:rsidRPr="00514878">
        <w:rPr>
          <w:b w:val="0"/>
          <w:color w:val="061F57" w:themeColor="text2" w:themeShade="BF"/>
        </w:rPr>
        <w:t xml:space="preserve"> whether intergenerational working was </w:t>
      </w:r>
      <w:r w:rsidR="00EE0A4A" w:rsidRPr="00514878">
        <w:rPr>
          <w:b w:val="0"/>
          <w:color w:val="061F57" w:themeColor="text2" w:themeShade="BF"/>
        </w:rPr>
        <w:t xml:space="preserve">still </w:t>
      </w:r>
      <w:r w:rsidR="008E7898" w:rsidRPr="00514878">
        <w:rPr>
          <w:b w:val="0"/>
          <w:color w:val="061F57" w:themeColor="text2" w:themeShade="BF"/>
        </w:rPr>
        <w:t xml:space="preserve">advisable, within a short time the Care Homes were closed for the safety of the residents.  So the links to the films were forwarded to the care homes </w:t>
      </w:r>
      <w:r w:rsidR="00EE0A4A" w:rsidRPr="00514878">
        <w:rPr>
          <w:b w:val="0"/>
          <w:color w:val="061F57" w:themeColor="text2" w:themeShade="BF"/>
        </w:rPr>
        <w:t xml:space="preserve">with the suggestion that perhaps a tea party event could be held. </w:t>
      </w:r>
      <w:r w:rsidR="00BF2CB0" w:rsidRPr="00514878">
        <w:rPr>
          <w:b w:val="0"/>
          <w:color w:val="061F57" w:themeColor="text2" w:themeShade="BF"/>
        </w:rPr>
        <w:t>However,</w:t>
      </w:r>
      <w:r w:rsidR="00EE0A4A" w:rsidRPr="00514878">
        <w:rPr>
          <w:b w:val="0"/>
          <w:color w:val="061F57" w:themeColor="text2" w:themeShade="BF"/>
        </w:rPr>
        <w:t xml:space="preserve"> things were very uncertain in early March as we had </w:t>
      </w:r>
      <w:r w:rsidR="00BF2CB0" w:rsidRPr="00514878">
        <w:rPr>
          <w:b w:val="0"/>
          <w:color w:val="061F57" w:themeColor="text2" w:themeShade="BF"/>
        </w:rPr>
        <w:t>no</w:t>
      </w:r>
      <w:r w:rsidR="00EE0A4A" w:rsidRPr="00514878">
        <w:rPr>
          <w:b w:val="0"/>
          <w:color w:val="061F57" w:themeColor="text2" w:themeShade="BF"/>
        </w:rPr>
        <w:t xml:space="preserve"> idea how long the issue would continue or how serious COVID would turn out to be </w:t>
      </w:r>
      <w:r w:rsidR="008E7898" w:rsidRPr="00514878">
        <w:rPr>
          <w:b w:val="0"/>
          <w:color w:val="061F57" w:themeColor="text2" w:themeShade="BF"/>
        </w:rPr>
        <w:t xml:space="preserve">      </w:t>
      </w:r>
    </w:p>
    <w:p w14:paraId="665D2220" w14:textId="77777777" w:rsidR="008E7898" w:rsidRPr="00514878" w:rsidRDefault="008E7898" w:rsidP="009F6892">
      <w:pPr>
        <w:pStyle w:val="ListParagraph"/>
        <w:rPr>
          <w:color w:val="061F57" w:themeColor="text2" w:themeShade="BF"/>
        </w:rPr>
      </w:pPr>
    </w:p>
    <w:p w14:paraId="1DF30D7A" w14:textId="77777777" w:rsidR="00DD4178" w:rsidRPr="00514878" w:rsidRDefault="00DD4178" w:rsidP="009F6892">
      <w:pPr>
        <w:pStyle w:val="ListParagraph"/>
        <w:numPr>
          <w:ilvl w:val="0"/>
          <w:numId w:val="10"/>
        </w:numPr>
        <w:rPr>
          <w:color w:val="061F57" w:themeColor="text2" w:themeShade="BF"/>
        </w:rPr>
      </w:pPr>
      <w:r w:rsidRPr="00514878">
        <w:rPr>
          <w:color w:val="061F57" w:themeColor="text2" w:themeShade="BF"/>
        </w:rPr>
        <w:t>Partner organisations.</w:t>
      </w:r>
    </w:p>
    <w:p w14:paraId="1058D1B9" w14:textId="77777777" w:rsidR="007311F6" w:rsidRPr="00514878" w:rsidRDefault="007311F6" w:rsidP="009F6892">
      <w:pPr>
        <w:pStyle w:val="ListParagraph"/>
        <w:numPr>
          <w:ilvl w:val="0"/>
          <w:numId w:val="19"/>
        </w:numPr>
        <w:rPr>
          <w:b w:val="0"/>
          <w:color w:val="061F57" w:themeColor="text2" w:themeShade="BF"/>
        </w:rPr>
      </w:pPr>
      <w:r w:rsidRPr="00514878">
        <w:rPr>
          <w:b w:val="0"/>
          <w:color w:val="061F57" w:themeColor="text2" w:themeShade="BF"/>
        </w:rPr>
        <w:t>More time needed to build relationships than initially anticipated.</w:t>
      </w:r>
    </w:p>
    <w:p w14:paraId="3A7255DD" w14:textId="77777777" w:rsidR="007311F6" w:rsidRPr="00514878" w:rsidRDefault="007311F6" w:rsidP="009F6892">
      <w:pPr>
        <w:pStyle w:val="ListParagraph"/>
        <w:rPr>
          <w:b w:val="0"/>
          <w:color w:val="061F57" w:themeColor="text2" w:themeShade="BF"/>
        </w:rPr>
      </w:pPr>
    </w:p>
    <w:p w14:paraId="4F54C6D7" w14:textId="77777777" w:rsidR="00DD4178" w:rsidRPr="00514878" w:rsidRDefault="00DD4178" w:rsidP="009F6892">
      <w:pPr>
        <w:pStyle w:val="ListParagraph"/>
        <w:numPr>
          <w:ilvl w:val="0"/>
          <w:numId w:val="10"/>
        </w:numPr>
        <w:rPr>
          <w:color w:val="061F57" w:themeColor="text2" w:themeShade="BF"/>
        </w:rPr>
      </w:pPr>
      <w:r w:rsidRPr="00514878">
        <w:rPr>
          <w:color w:val="061F57" w:themeColor="text2" w:themeShade="BF"/>
        </w:rPr>
        <w:t>Third sector groups, community organisations.</w:t>
      </w:r>
    </w:p>
    <w:p w14:paraId="025D11DB" w14:textId="77777777" w:rsidR="007311F6" w:rsidRPr="00514878" w:rsidRDefault="007311F6" w:rsidP="009F6892">
      <w:pPr>
        <w:pStyle w:val="ListParagraph"/>
        <w:numPr>
          <w:ilvl w:val="0"/>
          <w:numId w:val="20"/>
        </w:numPr>
        <w:rPr>
          <w:b w:val="0"/>
          <w:color w:val="061F57" w:themeColor="text2" w:themeShade="BF"/>
        </w:rPr>
      </w:pPr>
      <w:r w:rsidRPr="00514878">
        <w:rPr>
          <w:b w:val="0"/>
          <w:color w:val="061F57" w:themeColor="text2" w:themeShade="BF"/>
        </w:rPr>
        <w:t xml:space="preserve">Despite numerous approaches, incredibly difficult to get </w:t>
      </w:r>
      <w:r w:rsidR="005532A5" w:rsidRPr="00514878">
        <w:rPr>
          <w:b w:val="0"/>
          <w:color w:val="061F57" w:themeColor="text2" w:themeShade="BF"/>
        </w:rPr>
        <w:t xml:space="preserve">responses, </w:t>
      </w:r>
      <w:r w:rsidRPr="00514878">
        <w:rPr>
          <w:b w:val="0"/>
          <w:color w:val="061F57" w:themeColor="text2" w:themeShade="BF"/>
        </w:rPr>
        <w:t>engagement from groups and organisations.</w:t>
      </w:r>
    </w:p>
    <w:p w14:paraId="4782B9AD" w14:textId="77777777" w:rsidR="007E5F95" w:rsidRPr="006D6081" w:rsidRDefault="007311F6" w:rsidP="009F6892">
      <w:pPr>
        <w:pStyle w:val="ListParagraph"/>
        <w:numPr>
          <w:ilvl w:val="0"/>
          <w:numId w:val="20"/>
        </w:numPr>
        <w:rPr>
          <w:b w:val="0"/>
          <w:color w:val="061F57" w:themeColor="text2" w:themeShade="BF"/>
        </w:rPr>
      </w:pPr>
      <w:r w:rsidRPr="00514878">
        <w:rPr>
          <w:b w:val="0"/>
          <w:color w:val="061F57" w:themeColor="text2" w:themeShade="BF"/>
        </w:rPr>
        <w:t>A lot longer lead in time needed to build</w:t>
      </w:r>
      <w:r w:rsidR="005532A5" w:rsidRPr="00514878">
        <w:rPr>
          <w:b w:val="0"/>
          <w:color w:val="061F57" w:themeColor="text2" w:themeShade="BF"/>
        </w:rPr>
        <w:t xml:space="preserve"> connections and relationships, and find slots</w:t>
      </w:r>
      <w:r w:rsidRPr="00514878">
        <w:rPr>
          <w:b w:val="0"/>
          <w:color w:val="061F57" w:themeColor="text2" w:themeShade="BF"/>
        </w:rPr>
        <w:t xml:space="preserve"> in each organisations and groups busy timetables.</w:t>
      </w:r>
    </w:p>
    <w:p w14:paraId="7D1A07C0" w14:textId="77777777" w:rsidR="007E5F95" w:rsidRDefault="007E5F95" w:rsidP="009F6892">
      <w:pPr>
        <w:rPr>
          <w:rFonts w:cstheme="minorHAnsi"/>
          <w:color w:val="061F57" w:themeColor="text2" w:themeShade="BF"/>
          <w:sz w:val="36"/>
          <w:szCs w:val="36"/>
        </w:rPr>
      </w:pPr>
    </w:p>
    <w:p w14:paraId="6AA842CA" w14:textId="77777777" w:rsidR="00570B2C" w:rsidRDefault="00570B2C" w:rsidP="009F6892">
      <w:pPr>
        <w:rPr>
          <w:rFonts w:cstheme="minorHAnsi"/>
          <w:color w:val="061F57" w:themeColor="text2" w:themeShade="BF"/>
          <w:sz w:val="36"/>
          <w:szCs w:val="36"/>
        </w:rPr>
      </w:pPr>
    </w:p>
    <w:p w14:paraId="54172AE7" w14:textId="77777777" w:rsidR="00570B2C" w:rsidRDefault="00570B2C" w:rsidP="009F6892">
      <w:pPr>
        <w:rPr>
          <w:rFonts w:cstheme="minorHAnsi"/>
          <w:color w:val="061F57" w:themeColor="text2" w:themeShade="BF"/>
          <w:sz w:val="36"/>
          <w:szCs w:val="36"/>
        </w:rPr>
      </w:pPr>
    </w:p>
    <w:p w14:paraId="17D5D2DC" w14:textId="77777777" w:rsidR="00570B2C" w:rsidRDefault="00570B2C" w:rsidP="009F6892">
      <w:pPr>
        <w:rPr>
          <w:rFonts w:cstheme="minorHAnsi"/>
          <w:color w:val="061F57" w:themeColor="text2" w:themeShade="BF"/>
          <w:sz w:val="36"/>
          <w:szCs w:val="36"/>
        </w:rPr>
      </w:pPr>
    </w:p>
    <w:p w14:paraId="01070DD4" w14:textId="77777777" w:rsidR="00FD7A34" w:rsidRDefault="00A81DE1" w:rsidP="009F6892">
      <w:pPr>
        <w:rPr>
          <w:rFonts w:cstheme="minorHAnsi"/>
          <w:color w:val="061F57" w:themeColor="text2" w:themeShade="BF"/>
          <w:sz w:val="36"/>
          <w:szCs w:val="36"/>
        </w:rPr>
      </w:pPr>
      <w:r w:rsidRPr="00514878">
        <w:rPr>
          <w:rFonts w:cstheme="minorHAnsi"/>
          <w:color w:val="061F57" w:themeColor="text2" w:themeShade="BF"/>
          <w:sz w:val="36"/>
          <w:szCs w:val="36"/>
        </w:rPr>
        <w:t>Conclusions</w:t>
      </w:r>
    </w:p>
    <w:p w14:paraId="06AA3192" w14:textId="77777777" w:rsidR="00570B2C" w:rsidRPr="007E5F95" w:rsidRDefault="00570B2C" w:rsidP="009F6892">
      <w:pPr>
        <w:rPr>
          <w:rFonts w:cstheme="minorHAnsi"/>
          <w:color w:val="061F57" w:themeColor="text2" w:themeShade="BF"/>
          <w:sz w:val="36"/>
          <w:szCs w:val="36"/>
        </w:rPr>
      </w:pPr>
    </w:p>
    <w:p w14:paraId="4A3C6051" w14:textId="09954939" w:rsidR="00FD7A34" w:rsidRPr="00514878" w:rsidRDefault="00FD7A34" w:rsidP="009F6892">
      <w:pPr>
        <w:rPr>
          <w:rFonts w:cstheme="minorHAnsi"/>
          <w:b w:val="0"/>
          <w:color w:val="061F57" w:themeColor="text2" w:themeShade="BF"/>
          <w:szCs w:val="28"/>
        </w:rPr>
      </w:pPr>
      <w:r w:rsidRPr="00514878">
        <w:rPr>
          <w:rFonts w:cstheme="minorHAnsi"/>
          <w:b w:val="0"/>
          <w:color w:val="061F57" w:themeColor="text2" w:themeShade="BF"/>
          <w:szCs w:val="28"/>
        </w:rPr>
        <w:t xml:space="preserve">Although the project was a lot smaller in scale than originally envisaged. (located at each of the residential centres and not in each regions community centre – </w:t>
      </w:r>
      <w:r w:rsidR="006C6FA5" w:rsidRPr="00514878">
        <w:rPr>
          <w:rFonts w:cstheme="minorHAnsi"/>
          <w:b w:val="0"/>
          <w:color w:val="061F57" w:themeColor="text2" w:themeShade="BF"/>
          <w:szCs w:val="28"/>
        </w:rPr>
        <w:t xml:space="preserve">this was requested by the residential </w:t>
      </w:r>
      <w:r w:rsidR="00BF2CB0" w:rsidRPr="00514878">
        <w:rPr>
          <w:rFonts w:cstheme="minorHAnsi"/>
          <w:b w:val="0"/>
          <w:color w:val="061F57" w:themeColor="text2" w:themeShade="BF"/>
          <w:szCs w:val="28"/>
        </w:rPr>
        <w:t>homes)</w:t>
      </w:r>
      <w:r w:rsidR="00A74624" w:rsidRPr="00514878">
        <w:rPr>
          <w:rFonts w:cstheme="minorHAnsi"/>
          <w:b w:val="0"/>
          <w:color w:val="061F57" w:themeColor="text2" w:themeShade="BF"/>
          <w:szCs w:val="28"/>
        </w:rPr>
        <w:t>;</w:t>
      </w:r>
      <w:r w:rsidRPr="00514878">
        <w:rPr>
          <w:rFonts w:cstheme="minorHAnsi"/>
          <w:b w:val="0"/>
          <w:color w:val="061F57" w:themeColor="text2" w:themeShade="BF"/>
          <w:szCs w:val="28"/>
        </w:rPr>
        <w:t xml:space="preserve"> and although there were difficulties in getting into the schools</w:t>
      </w:r>
      <w:r w:rsidR="00A74624" w:rsidRPr="00514878">
        <w:rPr>
          <w:rFonts w:cstheme="minorHAnsi"/>
          <w:b w:val="0"/>
          <w:color w:val="061F57" w:themeColor="text2" w:themeShade="BF"/>
          <w:szCs w:val="28"/>
        </w:rPr>
        <w:t xml:space="preserve">. (A4W are used to schools welcoming us in straight away); and a real struggle to get third sector organisations, clubs and societies to engage. The </w:t>
      </w:r>
      <w:r w:rsidR="00F24DD3" w:rsidRPr="00514878">
        <w:rPr>
          <w:rFonts w:cstheme="minorHAnsi"/>
          <w:b w:val="0"/>
          <w:color w:val="061F57" w:themeColor="text2" w:themeShade="BF"/>
          <w:szCs w:val="28"/>
        </w:rPr>
        <w:t>pilot</w:t>
      </w:r>
      <w:r w:rsidR="00A74624" w:rsidRPr="00514878">
        <w:rPr>
          <w:rFonts w:cstheme="minorHAnsi"/>
          <w:b w:val="0"/>
          <w:color w:val="061F57" w:themeColor="text2" w:themeShade="BF"/>
          <w:szCs w:val="28"/>
        </w:rPr>
        <w:t xml:space="preserve"> project was a great success with Elders, School pupils, residential centre staff, School staff, A4W staff and family members overwhelmingly actively participating, engaging and gaining a great deal from having done so.</w:t>
      </w:r>
    </w:p>
    <w:p w14:paraId="0947E432" w14:textId="77777777" w:rsidR="00A74624" w:rsidRPr="00514878" w:rsidRDefault="00A74624" w:rsidP="009F6892">
      <w:pPr>
        <w:rPr>
          <w:rFonts w:cstheme="minorHAnsi"/>
          <w:b w:val="0"/>
          <w:color w:val="061F57" w:themeColor="text2" w:themeShade="BF"/>
          <w:szCs w:val="28"/>
        </w:rPr>
      </w:pPr>
    </w:p>
    <w:p w14:paraId="260A0172" w14:textId="77777777" w:rsidR="00A74624" w:rsidRPr="00514878" w:rsidRDefault="00A6571D" w:rsidP="009F6892">
      <w:pPr>
        <w:rPr>
          <w:rFonts w:cstheme="minorHAnsi"/>
          <w:b w:val="0"/>
          <w:color w:val="061F57" w:themeColor="text2" w:themeShade="BF"/>
          <w:szCs w:val="28"/>
        </w:rPr>
      </w:pPr>
      <w:r w:rsidRPr="00514878">
        <w:rPr>
          <w:rFonts w:cstheme="minorHAnsi"/>
          <w:b w:val="0"/>
          <w:color w:val="061F57" w:themeColor="text2" w:themeShade="BF"/>
          <w:szCs w:val="28"/>
        </w:rPr>
        <w:t>There appears to be a real desire for far more intergeneration</w:t>
      </w:r>
      <w:r w:rsidR="0071722F" w:rsidRPr="00514878">
        <w:rPr>
          <w:rFonts w:cstheme="minorHAnsi"/>
          <w:b w:val="0"/>
          <w:color w:val="061F57" w:themeColor="text2" w:themeShade="BF"/>
          <w:szCs w:val="28"/>
        </w:rPr>
        <w:t>a</w:t>
      </w:r>
      <w:r w:rsidRPr="00514878">
        <w:rPr>
          <w:rFonts w:cstheme="minorHAnsi"/>
          <w:b w:val="0"/>
          <w:color w:val="061F57" w:themeColor="text2" w:themeShade="BF"/>
          <w:szCs w:val="28"/>
        </w:rPr>
        <w:t>l connections and contact. There are real changes in perceptions, understanding, awareness and pre-conceived ideas on all sides of the generational and professional divides, evident by the feedback in the appendix.</w:t>
      </w:r>
    </w:p>
    <w:p w14:paraId="68E63D7D" w14:textId="77777777" w:rsidR="00A6571D" w:rsidRPr="00514878" w:rsidRDefault="00A6571D" w:rsidP="009F6892">
      <w:pPr>
        <w:rPr>
          <w:rFonts w:cstheme="minorHAnsi"/>
          <w:b w:val="0"/>
          <w:color w:val="061F57" w:themeColor="text2" w:themeShade="BF"/>
          <w:szCs w:val="28"/>
        </w:rPr>
      </w:pPr>
    </w:p>
    <w:p w14:paraId="63D1E4C3" w14:textId="77777777" w:rsidR="00A6571D" w:rsidRPr="00514878" w:rsidRDefault="00A6571D" w:rsidP="009F6892">
      <w:pPr>
        <w:rPr>
          <w:rFonts w:cstheme="minorHAnsi"/>
          <w:b w:val="0"/>
          <w:color w:val="061F57" w:themeColor="text2" w:themeShade="BF"/>
          <w:szCs w:val="28"/>
        </w:rPr>
      </w:pPr>
      <w:r w:rsidRPr="00514878">
        <w:rPr>
          <w:rFonts w:cstheme="minorHAnsi"/>
          <w:b w:val="0"/>
          <w:color w:val="061F57" w:themeColor="text2" w:themeShade="BF"/>
          <w:szCs w:val="28"/>
        </w:rPr>
        <w:t xml:space="preserve">There is a great </w:t>
      </w:r>
      <w:r w:rsidR="00747C36" w:rsidRPr="00514878">
        <w:rPr>
          <w:rFonts w:cstheme="minorHAnsi"/>
          <w:b w:val="0"/>
          <w:color w:val="061F57" w:themeColor="text2" w:themeShade="BF"/>
          <w:szCs w:val="28"/>
        </w:rPr>
        <w:t xml:space="preserve">untapped </w:t>
      </w:r>
      <w:r w:rsidRPr="00514878">
        <w:rPr>
          <w:rFonts w:cstheme="minorHAnsi"/>
          <w:b w:val="0"/>
          <w:color w:val="061F57" w:themeColor="text2" w:themeShade="BF"/>
          <w:szCs w:val="28"/>
        </w:rPr>
        <w:t xml:space="preserve">opportunity to co-produce a series of community interventions with these </w:t>
      </w:r>
      <w:r w:rsidR="00747C36" w:rsidRPr="00514878">
        <w:rPr>
          <w:rFonts w:cstheme="minorHAnsi"/>
          <w:b w:val="0"/>
          <w:color w:val="061F57" w:themeColor="text2" w:themeShade="BF"/>
          <w:szCs w:val="28"/>
        </w:rPr>
        <w:t>participants and other organisations that would not only be welcome from all</w:t>
      </w:r>
      <w:r w:rsidR="003A7F33" w:rsidRPr="00514878">
        <w:rPr>
          <w:rFonts w:cstheme="minorHAnsi"/>
          <w:b w:val="0"/>
          <w:color w:val="061F57" w:themeColor="text2" w:themeShade="BF"/>
          <w:szCs w:val="28"/>
        </w:rPr>
        <w:t>,</w:t>
      </w:r>
      <w:r w:rsidR="00747C36" w:rsidRPr="00514878">
        <w:rPr>
          <w:rFonts w:cstheme="minorHAnsi"/>
          <w:b w:val="0"/>
          <w:color w:val="061F57" w:themeColor="text2" w:themeShade="BF"/>
          <w:szCs w:val="28"/>
        </w:rPr>
        <w:t xml:space="preserve"> but </w:t>
      </w:r>
      <w:r w:rsidR="003A7F33" w:rsidRPr="00514878">
        <w:rPr>
          <w:rFonts w:cstheme="minorHAnsi"/>
          <w:b w:val="0"/>
          <w:color w:val="061F57" w:themeColor="text2" w:themeShade="BF"/>
          <w:szCs w:val="28"/>
        </w:rPr>
        <w:t xml:space="preserve">also </w:t>
      </w:r>
      <w:r w:rsidR="00747C36" w:rsidRPr="00514878">
        <w:rPr>
          <w:rFonts w:cstheme="minorHAnsi"/>
          <w:b w:val="0"/>
          <w:color w:val="061F57" w:themeColor="text2" w:themeShade="BF"/>
          <w:szCs w:val="28"/>
        </w:rPr>
        <w:t xml:space="preserve">of incredible value, life enhancing and enriching experience for </w:t>
      </w:r>
      <w:r w:rsidR="00C71124" w:rsidRPr="00514878">
        <w:rPr>
          <w:rFonts w:cstheme="minorHAnsi"/>
          <w:b w:val="0"/>
          <w:color w:val="061F57" w:themeColor="text2" w:themeShade="BF"/>
          <w:szCs w:val="28"/>
        </w:rPr>
        <w:t xml:space="preserve">all involved rippling out to </w:t>
      </w:r>
      <w:r w:rsidR="00747C36" w:rsidRPr="00514878">
        <w:rPr>
          <w:rFonts w:cstheme="minorHAnsi"/>
          <w:b w:val="0"/>
          <w:color w:val="061F57" w:themeColor="text2" w:themeShade="BF"/>
          <w:szCs w:val="28"/>
        </w:rPr>
        <w:t xml:space="preserve">the wider community. </w:t>
      </w:r>
    </w:p>
    <w:p w14:paraId="0641EC74" w14:textId="77777777" w:rsidR="007311F6" w:rsidRDefault="007311F6" w:rsidP="009F6892">
      <w:pPr>
        <w:rPr>
          <w:rFonts w:cstheme="minorHAnsi"/>
          <w:szCs w:val="28"/>
        </w:rPr>
      </w:pPr>
    </w:p>
    <w:p w14:paraId="2A18C8ED" w14:textId="77777777" w:rsidR="0071722F" w:rsidRDefault="00E9143A" w:rsidP="00E9143A">
      <w:pPr>
        <w:jc w:val="center"/>
        <w:rPr>
          <w:rFonts w:cstheme="minorHAnsi"/>
          <w:szCs w:val="28"/>
        </w:rPr>
      </w:pPr>
      <w:r>
        <w:rPr>
          <w:rFonts w:cstheme="minorHAnsi"/>
          <w:b w:val="0"/>
          <w:noProof/>
          <w:color w:val="00B0F0"/>
          <w:lang w:val="en-GB" w:eastAsia="en-GB"/>
        </w:rPr>
        <w:lastRenderedPageBreak/>
        <w:drawing>
          <wp:inline distT="0" distB="0" distL="0" distR="0" wp14:anchorId="2480C327" wp14:editId="7ACB7B71">
            <wp:extent cx="3829050" cy="287199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ying attention.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9961" cy="2895184"/>
                    </a:xfrm>
                    <a:prstGeom prst="rect">
                      <a:avLst/>
                    </a:prstGeom>
                  </pic:spPr>
                </pic:pic>
              </a:graphicData>
            </a:graphic>
          </wp:inline>
        </w:drawing>
      </w:r>
    </w:p>
    <w:p w14:paraId="13E0FB13" w14:textId="77777777" w:rsidR="007311F6" w:rsidRPr="00514878" w:rsidRDefault="007311F6" w:rsidP="009F6892">
      <w:pPr>
        <w:rPr>
          <w:rFonts w:cstheme="minorHAnsi"/>
          <w:color w:val="061F57" w:themeColor="text2" w:themeShade="BF"/>
          <w:sz w:val="36"/>
          <w:szCs w:val="36"/>
        </w:rPr>
      </w:pPr>
      <w:r w:rsidRPr="00514878">
        <w:rPr>
          <w:rFonts w:cstheme="minorHAnsi"/>
          <w:color w:val="061F57" w:themeColor="text2" w:themeShade="BF"/>
          <w:sz w:val="36"/>
          <w:szCs w:val="36"/>
        </w:rPr>
        <w:t>Recommendations</w:t>
      </w:r>
    </w:p>
    <w:p w14:paraId="390CCC9D" w14:textId="77777777" w:rsidR="00747C36" w:rsidRDefault="00747C36" w:rsidP="009F6892">
      <w:pPr>
        <w:rPr>
          <w:rFonts w:cstheme="minorHAnsi"/>
          <w:b w:val="0"/>
          <w:szCs w:val="28"/>
        </w:rPr>
      </w:pPr>
    </w:p>
    <w:p w14:paraId="3B126C2A" w14:textId="77777777" w:rsidR="00AF43EB" w:rsidRPr="00514878" w:rsidRDefault="00AF43EB" w:rsidP="009F6892">
      <w:pPr>
        <w:rPr>
          <w:rFonts w:cstheme="minorHAnsi"/>
          <w:color w:val="061F57" w:themeColor="text2" w:themeShade="BF"/>
          <w:szCs w:val="28"/>
        </w:rPr>
      </w:pPr>
      <w:r w:rsidRPr="00514878">
        <w:rPr>
          <w:rFonts w:cstheme="minorHAnsi"/>
          <w:color w:val="061F57" w:themeColor="text2" w:themeShade="BF"/>
          <w:szCs w:val="28"/>
        </w:rPr>
        <w:t>Residential Centres</w:t>
      </w:r>
    </w:p>
    <w:p w14:paraId="4CCC6BE3" w14:textId="77777777" w:rsidR="003A7F33" w:rsidRPr="00514878" w:rsidRDefault="003A7F33" w:rsidP="009F6892">
      <w:pPr>
        <w:rPr>
          <w:rFonts w:cstheme="minorHAnsi"/>
          <w:b w:val="0"/>
          <w:color w:val="061F57" w:themeColor="text2" w:themeShade="BF"/>
          <w:szCs w:val="28"/>
        </w:rPr>
      </w:pPr>
      <w:r w:rsidRPr="00514878">
        <w:rPr>
          <w:rFonts w:cstheme="minorHAnsi"/>
          <w:b w:val="0"/>
          <w:color w:val="061F57" w:themeColor="text2" w:themeShade="BF"/>
          <w:szCs w:val="28"/>
        </w:rPr>
        <w:t>One of the recommendations from residential centre staff and managers is that there is so much more they would like to do with the residents, however they do not have capacity. (Mainly due to number of staff required to support elders with mobility issues, frail and vulnerable). Also, levels of staffing generally are low and financial issues regarding cost of transport, entrance prices, refreshments are more often than not prohibitive. Such things are regarded as non-essential, therefore no budget.</w:t>
      </w:r>
    </w:p>
    <w:p w14:paraId="5953BB21" w14:textId="77777777" w:rsidR="003A7F33" w:rsidRPr="00514878" w:rsidRDefault="003A7F33" w:rsidP="009F6892">
      <w:pPr>
        <w:rPr>
          <w:rFonts w:cstheme="minorHAnsi"/>
          <w:b w:val="0"/>
          <w:color w:val="061F57" w:themeColor="text2" w:themeShade="BF"/>
          <w:szCs w:val="28"/>
        </w:rPr>
      </w:pPr>
    </w:p>
    <w:p w14:paraId="7C3ECEC1" w14:textId="77777777" w:rsidR="003A7F33" w:rsidRPr="00514878" w:rsidRDefault="003A7F33" w:rsidP="009F6892">
      <w:pPr>
        <w:rPr>
          <w:rFonts w:cstheme="minorHAnsi"/>
          <w:b w:val="0"/>
          <w:color w:val="061F57" w:themeColor="text2" w:themeShade="BF"/>
          <w:szCs w:val="28"/>
        </w:rPr>
      </w:pPr>
      <w:r w:rsidRPr="00514878">
        <w:rPr>
          <w:rFonts w:cstheme="minorHAnsi"/>
          <w:b w:val="0"/>
          <w:color w:val="061F57" w:themeColor="text2" w:themeShade="BF"/>
          <w:szCs w:val="28"/>
        </w:rPr>
        <w:t>Centre staff and Managers would warmly welcome more able bodied community members to participate in both indoor and outdoor activities.</w:t>
      </w:r>
      <w:r w:rsidR="00AF43EB" w:rsidRPr="00514878">
        <w:rPr>
          <w:rFonts w:cstheme="minorHAnsi"/>
          <w:b w:val="0"/>
          <w:color w:val="061F57" w:themeColor="text2" w:themeShade="BF"/>
          <w:szCs w:val="28"/>
        </w:rPr>
        <w:t xml:space="preserve"> More integration with wider community</w:t>
      </w:r>
      <w:r w:rsidR="002F4A9E" w:rsidRPr="00514878">
        <w:rPr>
          <w:rFonts w:cstheme="minorHAnsi"/>
          <w:b w:val="0"/>
          <w:color w:val="061F57" w:themeColor="text2" w:themeShade="BF"/>
          <w:szCs w:val="28"/>
        </w:rPr>
        <w:t xml:space="preserve"> would benefit the centres</w:t>
      </w:r>
      <w:r w:rsidR="00AF43EB" w:rsidRPr="00514878">
        <w:rPr>
          <w:rFonts w:cstheme="minorHAnsi"/>
          <w:b w:val="0"/>
          <w:color w:val="061F57" w:themeColor="text2" w:themeShade="BF"/>
          <w:szCs w:val="28"/>
        </w:rPr>
        <w:t>.</w:t>
      </w:r>
    </w:p>
    <w:p w14:paraId="108EC64A" w14:textId="77777777" w:rsidR="00AF43EB" w:rsidRPr="00514878" w:rsidRDefault="00AF43EB" w:rsidP="009F6892">
      <w:pPr>
        <w:rPr>
          <w:rFonts w:cstheme="minorHAnsi"/>
          <w:b w:val="0"/>
          <w:color w:val="061F57" w:themeColor="text2" w:themeShade="BF"/>
          <w:szCs w:val="28"/>
        </w:rPr>
      </w:pPr>
    </w:p>
    <w:p w14:paraId="5059C83E" w14:textId="4D14F401" w:rsidR="00AF43EB" w:rsidRPr="00514878" w:rsidRDefault="00AF43EB" w:rsidP="009F6892">
      <w:pPr>
        <w:rPr>
          <w:rFonts w:cstheme="minorHAnsi"/>
          <w:b w:val="0"/>
          <w:color w:val="061F57" w:themeColor="text2" w:themeShade="BF"/>
          <w:szCs w:val="28"/>
        </w:rPr>
      </w:pPr>
      <w:r w:rsidRPr="00514878">
        <w:rPr>
          <w:rFonts w:cstheme="minorHAnsi"/>
          <w:b w:val="0"/>
          <w:color w:val="061F57" w:themeColor="text2" w:themeShade="BF"/>
          <w:szCs w:val="28"/>
        </w:rPr>
        <w:t xml:space="preserve">All three centres </w:t>
      </w:r>
      <w:r w:rsidR="00833246" w:rsidRPr="00514878">
        <w:rPr>
          <w:rFonts w:cstheme="minorHAnsi"/>
          <w:b w:val="0"/>
          <w:color w:val="061F57" w:themeColor="text2" w:themeShade="BF"/>
          <w:szCs w:val="28"/>
        </w:rPr>
        <w:t>would benefit from com</w:t>
      </w:r>
      <w:r w:rsidR="002F4A9E" w:rsidRPr="00514878">
        <w:rPr>
          <w:rFonts w:cstheme="minorHAnsi"/>
          <w:b w:val="0"/>
          <w:color w:val="061F57" w:themeColor="text2" w:themeShade="BF"/>
          <w:szCs w:val="28"/>
        </w:rPr>
        <w:t xml:space="preserve">munity volunteers </w:t>
      </w:r>
      <w:r w:rsidR="00833246" w:rsidRPr="00514878">
        <w:rPr>
          <w:rFonts w:cstheme="minorHAnsi"/>
          <w:b w:val="0"/>
          <w:color w:val="061F57" w:themeColor="text2" w:themeShade="BF"/>
          <w:szCs w:val="28"/>
        </w:rPr>
        <w:t>with regards to helping residents access the outdoor spaces, volunteers/ community interest groups to help with taking care of the outdoor spaces</w:t>
      </w:r>
      <w:r w:rsidR="002F4A9E" w:rsidRPr="00514878">
        <w:rPr>
          <w:rFonts w:cstheme="minorHAnsi"/>
          <w:b w:val="0"/>
          <w:color w:val="061F57" w:themeColor="text2" w:themeShade="BF"/>
          <w:szCs w:val="28"/>
        </w:rPr>
        <w:t xml:space="preserve">. We discussed a number of ideas and there is of course potential for this to happen with the schools. Bro Pedr would like outdoor learning space – could there be an opportunity for reciprocal working to create this at Hafan </w:t>
      </w:r>
      <w:r w:rsidR="00BF2CB0" w:rsidRPr="00514878">
        <w:rPr>
          <w:rFonts w:cstheme="minorHAnsi"/>
          <w:b w:val="0"/>
          <w:color w:val="061F57" w:themeColor="text2" w:themeShade="BF"/>
          <w:szCs w:val="28"/>
        </w:rPr>
        <w:t>Deg?</w:t>
      </w:r>
      <w:r w:rsidR="002F4A9E" w:rsidRPr="00514878">
        <w:rPr>
          <w:rFonts w:cstheme="minorHAnsi"/>
          <w:b w:val="0"/>
          <w:color w:val="061F57" w:themeColor="text2" w:themeShade="BF"/>
          <w:szCs w:val="28"/>
        </w:rPr>
        <w:t xml:space="preserve"> </w:t>
      </w:r>
    </w:p>
    <w:p w14:paraId="1F63D7AE" w14:textId="77777777" w:rsidR="00E125F6" w:rsidRPr="00514878" w:rsidRDefault="00E125F6" w:rsidP="009F6892">
      <w:pPr>
        <w:rPr>
          <w:rFonts w:cstheme="minorHAnsi"/>
          <w:b w:val="0"/>
          <w:color w:val="061F57" w:themeColor="text2" w:themeShade="BF"/>
          <w:szCs w:val="28"/>
        </w:rPr>
      </w:pPr>
    </w:p>
    <w:p w14:paraId="5455E9EE" w14:textId="77777777" w:rsidR="00E125F6" w:rsidRPr="00514878" w:rsidRDefault="00E125F6" w:rsidP="009F6892">
      <w:pPr>
        <w:rPr>
          <w:rFonts w:cstheme="minorHAnsi"/>
          <w:b w:val="0"/>
          <w:color w:val="061F57" w:themeColor="text2" w:themeShade="BF"/>
          <w:szCs w:val="28"/>
        </w:rPr>
      </w:pPr>
      <w:r w:rsidRPr="00514878">
        <w:rPr>
          <w:rFonts w:cstheme="minorHAnsi"/>
          <w:b w:val="0"/>
          <w:color w:val="061F57" w:themeColor="text2" w:themeShade="BF"/>
          <w:szCs w:val="28"/>
        </w:rPr>
        <w:lastRenderedPageBreak/>
        <w:t xml:space="preserve">A safe framework to enable more community interaction, with volunteers bringing pets in, mainly dogs as many of the residents particularly in Hafan Deg are from a farming background and miss interaction with animals. Insurance and training of the dogs, some kind of certification so that management felt confident of safety.   </w:t>
      </w:r>
    </w:p>
    <w:p w14:paraId="7EFC2061" w14:textId="77777777" w:rsidR="00E125F6" w:rsidRPr="00514878" w:rsidRDefault="00E125F6" w:rsidP="009F6892">
      <w:pPr>
        <w:rPr>
          <w:rFonts w:cstheme="minorHAnsi"/>
          <w:b w:val="0"/>
          <w:color w:val="061F57" w:themeColor="text2" w:themeShade="BF"/>
          <w:szCs w:val="28"/>
        </w:rPr>
      </w:pPr>
      <w:r w:rsidRPr="00514878">
        <w:rPr>
          <w:rFonts w:cstheme="minorHAnsi"/>
          <w:b w:val="0"/>
          <w:color w:val="061F57" w:themeColor="text2" w:themeShade="BF"/>
          <w:szCs w:val="28"/>
        </w:rPr>
        <w:t xml:space="preserve">We also discussed keeping chickens and the therapeutic benefits for residents, however the issue would be capacity again so a community volunteer run project would be the idea option to ensure that it didn’t bring additional pressure on the staff. </w:t>
      </w:r>
    </w:p>
    <w:p w14:paraId="29733009" w14:textId="77777777" w:rsidR="00833246" w:rsidRPr="00514878" w:rsidRDefault="00833246" w:rsidP="009F6892">
      <w:pPr>
        <w:rPr>
          <w:rFonts w:cstheme="minorHAnsi"/>
          <w:b w:val="0"/>
          <w:color w:val="061F57" w:themeColor="text2" w:themeShade="BF"/>
          <w:szCs w:val="28"/>
        </w:rPr>
      </w:pPr>
    </w:p>
    <w:p w14:paraId="43069A6B" w14:textId="77777777" w:rsidR="00AF43EB" w:rsidRPr="00514878" w:rsidRDefault="00AF43EB" w:rsidP="009F6892">
      <w:pPr>
        <w:rPr>
          <w:rFonts w:cstheme="minorHAnsi"/>
          <w:color w:val="061F57" w:themeColor="text2" w:themeShade="BF"/>
          <w:szCs w:val="28"/>
        </w:rPr>
      </w:pPr>
      <w:r w:rsidRPr="00514878">
        <w:rPr>
          <w:rFonts w:cstheme="minorHAnsi"/>
          <w:color w:val="061F57" w:themeColor="text2" w:themeShade="BF"/>
          <w:szCs w:val="28"/>
        </w:rPr>
        <w:t>S</w:t>
      </w:r>
      <w:r w:rsidR="00AF6E47" w:rsidRPr="00514878">
        <w:rPr>
          <w:rFonts w:cstheme="minorHAnsi"/>
          <w:color w:val="061F57" w:themeColor="text2" w:themeShade="BF"/>
          <w:szCs w:val="28"/>
        </w:rPr>
        <w:t>chools</w:t>
      </w:r>
    </w:p>
    <w:p w14:paraId="6F5EC9D8" w14:textId="77777777" w:rsidR="00AF43EB" w:rsidRPr="00514878" w:rsidRDefault="00AF43EB" w:rsidP="009F6892">
      <w:pPr>
        <w:rPr>
          <w:rFonts w:cstheme="minorHAnsi"/>
          <w:b w:val="0"/>
          <w:color w:val="061F57" w:themeColor="text2" w:themeShade="BF"/>
          <w:szCs w:val="28"/>
        </w:rPr>
      </w:pPr>
      <w:r w:rsidRPr="00514878">
        <w:rPr>
          <w:rFonts w:cstheme="minorHAnsi"/>
          <w:b w:val="0"/>
          <w:color w:val="061F57" w:themeColor="text2" w:themeShade="BF"/>
          <w:szCs w:val="28"/>
        </w:rPr>
        <w:t xml:space="preserve">Teachers were really keen to have pupils more connected with elders as it had proved to be an invaluable </w:t>
      </w:r>
      <w:r w:rsidR="00833246" w:rsidRPr="00514878">
        <w:rPr>
          <w:rFonts w:cstheme="minorHAnsi"/>
          <w:b w:val="0"/>
          <w:color w:val="061F57" w:themeColor="text2" w:themeShade="BF"/>
          <w:szCs w:val="28"/>
        </w:rPr>
        <w:t>interactive experience providing learning opportunities</w:t>
      </w:r>
      <w:r w:rsidRPr="00514878">
        <w:rPr>
          <w:rFonts w:cstheme="minorHAnsi"/>
          <w:b w:val="0"/>
          <w:color w:val="061F57" w:themeColor="text2" w:themeShade="BF"/>
          <w:szCs w:val="28"/>
        </w:rPr>
        <w:t xml:space="preserve"> for all.</w:t>
      </w:r>
    </w:p>
    <w:p w14:paraId="22724E8B" w14:textId="77777777" w:rsidR="00AF43EB" w:rsidRPr="00514878" w:rsidRDefault="00AF43EB" w:rsidP="009F6892">
      <w:pPr>
        <w:rPr>
          <w:rFonts w:cstheme="minorHAnsi"/>
          <w:b w:val="0"/>
          <w:color w:val="061F57" w:themeColor="text2" w:themeShade="BF"/>
          <w:szCs w:val="28"/>
        </w:rPr>
      </w:pPr>
    </w:p>
    <w:p w14:paraId="163BF3B4" w14:textId="77777777" w:rsidR="00AF43EB" w:rsidRPr="00514878" w:rsidRDefault="00AF43EB" w:rsidP="009F6892">
      <w:pPr>
        <w:rPr>
          <w:rFonts w:cstheme="minorHAnsi"/>
          <w:b w:val="0"/>
          <w:color w:val="061F57" w:themeColor="text2" w:themeShade="BF"/>
          <w:szCs w:val="28"/>
        </w:rPr>
      </w:pPr>
      <w:r w:rsidRPr="00514878">
        <w:rPr>
          <w:rFonts w:cstheme="minorHAnsi"/>
          <w:b w:val="0"/>
          <w:color w:val="061F57" w:themeColor="text2" w:themeShade="BF"/>
          <w:szCs w:val="28"/>
        </w:rPr>
        <w:t>A call for more projects that they can get involved with in the</w:t>
      </w:r>
      <w:r w:rsidR="00082BAE" w:rsidRPr="00514878">
        <w:rPr>
          <w:rFonts w:cstheme="minorHAnsi"/>
          <w:b w:val="0"/>
          <w:color w:val="061F57" w:themeColor="text2" w:themeShade="BF"/>
          <w:szCs w:val="28"/>
        </w:rPr>
        <w:t>ir local</w:t>
      </w:r>
      <w:r w:rsidRPr="00514878">
        <w:rPr>
          <w:rFonts w:cstheme="minorHAnsi"/>
          <w:b w:val="0"/>
          <w:color w:val="061F57" w:themeColor="text2" w:themeShade="BF"/>
          <w:szCs w:val="28"/>
        </w:rPr>
        <w:t xml:space="preserve"> residential centr</w:t>
      </w:r>
      <w:r w:rsidR="00833246" w:rsidRPr="00514878">
        <w:rPr>
          <w:rFonts w:cstheme="minorHAnsi"/>
          <w:b w:val="0"/>
          <w:color w:val="061F57" w:themeColor="text2" w:themeShade="BF"/>
          <w:szCs w:val="28"/>
        </w:rPr>
        <w:t>es, especially now with</w:t>
      </w:r>
      <w:r w:rsidRPr="00514878">
        <w:rPr>
          <w:rFonts w:cstheme="minorHAnsi"/>
          <w:b w:val="0"/>
          <w:color w:val="061F57" w:themeColor="text2" w:themeShade="BF"/>
          <w:szCs w:val="28"/>
        </w:rPr>
        <w:t xml:space="preserve"> changes in the Welsh curriculum</w:t>
      </w:r>
      <w:r w:rsidR="00833246" w:rsidRPr="00514878">
        <w:rPr>
          <w:rFonts w:cstheme="minorHAnsi"/>
          <w:b w:val="0"/>
          <w:color w:val="061F57" w:themeColor="text2" w:themeShade="BF"/>
          <w:szCs w:val="28"/>
        </w:rPr>
        <w:t xml:space="preserve"> around wellbeing</w:t>
      </w:r>
      <w:r w:rsidRPr="00514878">
        <w:rPr>
          <w:rFonts w:cstheme="minorHAnsi"/>
          <w:b w:val="0"/>
          <w:color w:val="061F57" w:themeColor="text2" w:themeShade="BF"/>
          <w:szCs w:val="28"/>
        </w:rPr>
        <w:t>, would be seen of great benefit to school and pupils.</w:t>
      </w:r>
    </w:p>
    <w:p w14:paraId="150105A1" w14:textId="77777777" w:rsidR="00AF43EB" w:rsidRPr="00514878" w:rsidRDefault="00AF43EB" w:rsidP="009F6892">
      <w:pPr>
        <w:rPr>
          <w:rFonts w:cstheme="minorHAnsi"/>
          <w:b w:val="0"/>
          <w:color w:val="061F57" w:themeColor="text2" w:themeShade="BF"/>
          <w:szCs w:val="28"/>
        </w:rPr>
      </w:pPr>
    </w:p>
    <w:p w14:paraId="63419EAB" w14:textId="77777777" w:rsidR="00AF43EB" w:rsidRPr="00514878" w:rsidRDefault="00AF43EB" w:rsidP="009F6892">
      <w:pPr>
        <w:rPr>
          <w:rFonts w:cstheme="minorHAnsi"/>
          <w:color w:val="061F57" w:themeColor="text2" w:themeShade="BF"/>
          <w:szCs w:val="28"/>
        </w:rPr>
      </w:pPr>
      <w:r w:rsidRPr="00514878">
        <w:rPr>
          <w:rFonts w:cstheme="minorHAnsi"/>
          <w:color w:val="061F57" w:themeColor="text2" w:themeShade="BF"/>
          <w:szCs w:val="28"/>
        </w:rPr>
        <w:t xml:space="preserve">Pupils </w:t>
      </w:r>
    </w:p>
    <w:p w14:paraId="6770F443" w14:textId="77777777" w:rsidR="00082BAE" w:rsidRPr="00514878" w:rsidRDefault="00814C83" w:rsidP="009F6892">
      <w:pPr>
        <w:rPr>
          <w:rFonts w:cstheme="minorHAnsi"/>
          <w:b w:val="0"/>
          <w:color w:val="061F57" w:themeColor="text2" w:themeShade="BF"/>
          <w:szCs w:val="28"/>
        </w:rPr>
      </w:pPr>
      <w:r w:rsidRPr="00514878">
        <w:rPr>
          <w:rFonts w:cstheme="minorHAnsi"/>
          <w:b w:val="0"/>
          <w:color w:val="061F57" w:themeColor="text2" w:themeShade="BF"/>
          <w:szCs w:val="28"/>
        </w:rPr>
        <w:t>A real strong desire to do more of these intergenerational activities that are co-produced and evolve rather than the traditional pre</w:t>
      </w:r>
      <w:r w:rsidR="00E83B28" w:rsidRPr="00514878">
        <w:rPr>
          <w:rFonts w:cstheme="minorHAnsi"/>
          <w:b w:val="0"/>
          <w:color w:val="061F57" w:themeColor="text2" w:themeShade="BF"/>
          <w:szCs w:val="28"/>
        </w:rPr>
        <w:t>scribed way of classroom working</w:t>
      </w:r>
      <w:r w:rsidRPr="00514878">
        <w:rPr>
          <w:rFonts w:cstheme="minorHAnsi"/>
          <w:b w:val="0"/>
          <w:color w:val="061F57" w:themeColor="text2" w:themeShade="BF"/>
          <w:szCs w:val="28"/>
        </w:rPr>
        <w:t>.</w:t>
      </w:r>
    </w:p>
    <w:p w14:paraId="7357AEFD" w14:textId="77777777" w:rsidR="00814C83" w:rsidRPr="00514878" w:rsidRDefault="00814C83" w:rsidP="009F6892">
      <w:pPr>
        <w:rPr>
          <w:rFonts w:cstheme="minorHAnsi"/>
          <w:b w:val="0"/>
          <w:color w:val="061F57" w:themeColor="text2" w:themeShade="BF"/>
          <w:szCs w:val="28"/>
        </w:rPr>
      </w:pPr>
    </w:p>
    <w:p w14:paraId="05E11B65" w14:textId="77777777" w:rsidR="00814C83" w:rsidRPr="00514878" w:rsidRDefault="00814C83" w:rsidP="009F6892">
      <w:pPr>
        <w:rPr>
          <w:rFonts w:cstheme="minorHAnsi"/>
          <w:b w:val="0"/>
          <w:color w:val="061F57" w:themeColor="text2" w:themeShade="BF"/>
          <w:szCs w:val="28"/>
        </w:rPr>
      </w:pPr>
      <w:r w:rsidRPr="00514878">
        <w:rPr>
          <w:rFonts w:cstheme="minorHAnsi"/>
          <w:b w:val="0"/>
          <w:color w:val="061F57" w:themeColor="text2" w:themeShade="BF"/>
          <w:szCs w:val="28"/>
        </w:rPr>
        <w:t>A real interest in sharing skills and knowledge in conversations and activities as well as creating entertainment pieces to show their skills and interests.</w:t>
      </w:r>
    </w:p>
    <w:p w14:paraId="27E4B25B" w14:textId="77777777" w:rsidR="00814C83" w:rsidRPr="00514878" w:rsidRDefault="00814C83" w:rsidP="009F6892">
      <w:pPr>
        <w:rPr>
          <w:rFonts w:cstheme="minorHAnsi"/>
          <w:b w:val="0"/>
          <w:color w:val="061F57" w:themeColor="text2" w:themeShade="BF"/>
          <w:szCs w:val="28"/>
        </w:rPr>
      </w:pPr>
    </w:p>
    <w:p w14:paraId="0B9B1D89" w14:textId="77777777" w:rsidR="00814C83" w:rsidRPr="00514878" w:rsidRDefault="00814C83" w:rsidP="009F6892">
      <w:pPr>
        <w:rPr>
          <w:rFonts w:cstheme="minorHAnsi"/>
          <w:b w:val="0"/>
          <w:color w:val="061F57" w:themeColor="text2" w:themeShade="BF"/>
          <w:szCs w:val="28"/>
        </w:rPr>
      </w:pPr>
    </w:p>
    <w:p w14:paraId="58C8C764" w14:textId="77777777" w:rsidR="00814C83" w:rsidRPr="007E5F95" w:rsidRDefault="00814C83" w:rsidP="009F6892">
      <w:pPr>
        <w:rPr>
          <w:rFonts w:cstheme="minorHAnsi"/>
          <w:color w:val="061F57" w:themeColor="text2" w:themeShade="BF"/>
          <w:szCs w:val="28"/>
        </w:rPr>
      </w:pPr>
      <w:r w:rsidRPr="00514878">
        <w:rPr>
          <w:rFonts w:cstheme="minorHAnsi"/>
          <w:color w:val="061F57" w:themeColor="text2" w:themeShade="BF"/>
          <w:szCs w:val="28"/>
        </w:rPr>
        <w:t xml:space="preserve">A4W </w:t>
      </w:r>
    </w:p>
    <w:p w14:paraId="29963121" w14:textId="77777777" w:rsidR="00814C83" w:rsidRPr="00514878" w:rsidRDefault="00814C83" w:rsidP="009F6892">
      <w:pPr>
        <w:rPr>
          <w:rFonts w:cstheme="minorHAnsi"/>
          <w:b w:val="0"/>
          <w:color w:val="061F57" w:themeColor="text2" w:themeShade="BF"/>
          <w:szCs w:val="28"/>
        </w:rPr>
      </w:pPr>
      <w:r w:rsidRPr="00514878">
        <w:rPr>
          <w:rFonts w:cstheme="minorHAnsi"/>
          <w:b w:val="0"/>
          <w:color w:val="061F57" w:themeColor="text2" w:themeShade="BF"/>
          <w:szCs w:val="28"/>
        </w:rPr>
        <w:t xml:space="preserve">That a longer and more gradual time frame be allowed to build up all the various relationships and networks across the wider community be developed to </w:t>
      </w:r>
      <w:r w:rsidR="00D55B43" w:rsidRPr="00514878">
        <w:rPr>
          <w:rFonts w:cstheme="minorHAnsi"/>
          <w:b w:val="0"/>
          <w:color w:val="061F57" w:themeColor="text2" w:themeShade="BF"/>
          <w:szCs w:val="28"/>
        </w:rPr>
        <w:t>be</w:t>
      </w:r>
      <w:r w:rsidR="00E83B28" w:rsidRPr="00514878">
        <w:rPr>
          <w:rFonts w:cstheme="minorHAnsi"/>
          <w:b w:val="0"/>
          <w:color w:val="061F57" w:themeColor="text2" w:themeShade="BF"/>
          <w:szCs w:val="28"/>
        </w:rPr>
        <w:t>tter enable the</w:t>
      </w:r>
      <w:r w:rsidR="00D55B43" w:rsidRPr="00514878">
        <w:rPr>
          <w:rFonts w:cstheme="minorHAnsi"/>
          <w:b w:val="0"/>
          <w:color w:val="061F57" w:themeColor="text2" w:themeShade="BF"/>
          <w:szCs w:val="28"/>
        </w:rPr>
        <w:t xml:space="preserve"> involvement of</w:t>
      </w:r>
      <w:r w:rsidRPr="00514878">
        <w:rPr>
          <w:rFonts w:cstheme="minorHAnsi"/>
          <w:b w:val="0"/>
          <w:color w:val="061F57" w:themeColor="text2" w:themeShade="BF"/>
          <w:szCs w:val="28"/>
        </w:rPr>
        <w:t xml:space="preserve"> the </w:t>
      </w:r>
      <w:r w:rsidR="00D55B43" w:rsidRPr="00514878">
        <w:rPr>
          <w:rFonts w:cstheme="minorHAnsi"/>
          <w:b w:val="0"/>
          <w:color w:val="061F57" w:themeColor="text2" w:themeShade="BF"/>
          <w:szCs w:val="28"/>
        </w:rPr>
        <w:t xml:space="preserve">various </w:t>
      </w:r>
      <w:r w:rsidRPr="00514878">
        <w:rPr>
          <w:rFonts w:cstheme="minorHAnsi"/>
          <w:b w:val="0"/>
          <w:color w:val="061F57" w:themeColor="text2" w:themeShade="BF"/>
          <w:szCs w:val="28"/>
        </w:rPr>
        <w:t>community groups and organisations.</w:t>
      </w:r>
    </w:p>
    <w:p w14:paraId="01E784C0" w14:textId="77777777" w:rsidR="00814C83" w:rsidRPr="00514878" w:rsidRDefault="00814C83" w:rsidP="009F6892">
      <w:pPr>
        <w:rPr>
          <w:rFonts w:cstheme="minorHAnsi"/>
          <w:b w:val="0"/>
          <w:color w:val="061F57" w:themeColor="text2" w:themeShade="BF"/>
          <w:szCs w:val="28"/>
        </w:rPr>
      </w:pPr>
    </w:p>
    <w:p w14:paraId="29DC7159" w14:textId="77777777" w:rsidR="00814C83" w:rsidRPr="00514878" w:rsidRDefault="00814C83" w:rsidP="009F6892">
      <w:pPr>
        <w:rPr>
          <w:rFonts w:cstheme="minorHAnsi"/>
          <w:b w:val="0"/>
          <w:color w:val="061F57" w:themeColor="text2" w:themeShade="BF"/>
          <w:szCs w:val="28"/>
        </w:rPr>
      </w:pPr>
      <w:r w:rsidRPr="00514878">
        <w:rPr>
          <w:rFonts w:cstheme="minorHAnsi"/>
          <w:b w:val="0"/>
          <w:color w:val="061F57" w:themeColor="text2" w:themeShade="BF"/>
          <w:szCs w:val="28"/>
        </w:rPr>
        <w:t>That an annual co-produced calendar of seasonal events is initiated from the start for a three year period with each residential centre, school and local groups to provide an initial framework for participation and involvement.</w:t>
      </w:r>
    </w:p>
    <w:p w14:paraId="08F534A3" w14:textId="77777777" w:rsidR="00D55B43" w:rsidRPr="00514878" w:rsidRDefault="00D55B43" w:rsidP="009F6892">
      <w:pPr>
        <w:rPr>
          <w:rFonts w:cstheme="minorHAnsi"/>
          <w:b w:val="0"/>
          <w:color w:val="061F57" w:themeColor="text2" w:themeShade="BF"/>
          <w:szCs w:val="28"/>
        </w:rPr>
      </w:pPr>
    </w:p>
    <w:p w14:paraId="41F0F867" w14:textId="77777777" w:rsidR="00A116C1" w:rsidRDefault="00D55B43" w:rsidP="009F6892">
      <w:pPr>
        <w:rPr>
          <w:rFonts w:cstheme="minorHAnsi"/>
          <w:b w:val="0"/>
          <w:color w:val="061F57" w:themeColor="text2" w:themeShade="BF"/>
          <w:szCs w:val="28"/>
        </w:rPr>
      </w:pPr>
      <w:r w:rsidRPr="00514878">
        <w:rPr>
          <w:rFonts w:cstheme="minorHAnsi"/>
          <w:b w:val="0"/>
          <w:color w:val="061F57" w:themeColor="text2" w:themeShade="BF"/>
          <w:szCs w:val="28"/>
        </w:rPr>
        <w:lastRenderedPageBreak/>
        <w:t>That a budget is drawn up that will cover the cost of members of staff from the residential centres, the schools and community groups to attend project development meetings / intergenerational event days.</w:t>
      </w:r>
    </w:p>
    <w:p w14:paraId="5476612E" w14:textId="77777777" w:rsidR="006D6081" w:rsidRDefault="006D6081" w:rsidP="009F6892">
      <w:pPr>
        <w:rPr>
          <w:rFonts w:cstheme="minorHAnsi"/>
          <w:b w:val="0"/>
          <w:color w:val="061F57" w:themeColor="text2" w:themeShade="BF"/>
          <w:szCs w:val="28"/>
        </w:rPr>
      </w:pPr>
    </w:p>
    <w:p w14:paraId="5C7B12C7" w14:textId="77777777" w:rsidR="006D6081" w:rsidRDefault="006D6081" w:rsidP="006D6081">
      <w:pPr>
        <w:jc w:val="center"/>
        <w:rPr>
          <w:rFonts w:cstheme="minorHAnsi"/>
          <w:b w:val="0"/>
          <w:color w:val="061F57" w:themeColor="text2" w:themeShade="BF"/>
          <w:szCs w:val="28"/>
        </w:rPr>
      </w:pPr>
    </w:p>
    <w:p w14:paraId="788C39CD" w14:textId="77777777" w:rsidR="00570B2C" w:rsidRDefault="00570B2C" w:rsidP="009F6892">
      <w:pPr>
        <w:rPr>
          <w:rFonts w:cstheme="minorHAnsi"/>
          <w:color w:val="061F57" w:themeColor="text2" w:themeShade="BF"/>
          <w:sz w:val="52"/>
        </w:rPr>
      </w:pPr>
    </w:p>
    <w:p w14:paraId="369261B0" w14:textId="77777777" w:rsidR="00570B2C" w:rsidRDefault="00570B2C" w:rsidP="009F6892">
      <w:pPr>
        <w:rPr>
          <w:rFonts w:cstheme="minorHAnsi"/>
          <w:color w:val="061F57" w:themeColor="text2" w:themeShade="BF"/>
          <w:sz w:val="52"/>
        </w:rPr>
      </w:pPr>
    </w:p>
    <w:p w14:paraId="28BA6C4A" w14:textId="77777777" w:rsidR="00570B2C" w:rsidRDefault="00570B2C" w:rsidP="009F6892">
      <w:pPr>
        <w:rPr>
          <w:rFonts w:cstheme="minorHAnsi"/>
          <w:color w:val="061F57" w:themeColor="text2" w:themeShade="BF"/>
          <w:sz w:val="52"/>
        </w:rPr>
      </w:pPr>
    </w:p>
    <w:p w14:paraId="12D91413" w14:textId="77777777" w:rsidR="00570B2C" w:rsidRDefault="00570B2C" w:rsidP="009F6892">
      <w:pPr>
        <w:rPr>
          <w:rFonts w:cstheme="minorHAnsi"/>
          <w:color w:val="061F57" w:themeColor="text2" w:themeShade="BF"/>
          <w:sz w:val="52"/>
        </w:rPr>
      </w:pPr>
    </w:p>
    <w:p w14:paraId="2CE3D16E" w14:textId="77777777" w:rsidR="007311F6" w:rsidRPr="00514878" w:rsidRDefault="007311F6" w:rsidP="009F6892">
      <w:pPr>
        <w:rPr>
          <w:rFonts w:cstheme="minorHAnsi"/>
          <w:color w:val="061F57" w:themeColor="text2" w:themeShade="BF"/>
          <w:sz w:val="52"/>
        </w:rPr>
      </w:pPr>
      <w:r w:rsidRPr="00514878">
        <w:rPr>
          <w:rFonts w:cstheme="minorHAnsi"/>
          <w:color w:val="061F57" w:themeColor="text2" w:themeShade="BF"/>
          <w:sz w:val="52"/>
        </w:rPr>
        <w:t>Appendix</w:t>
      </w:r>
      <w:r w:rsidR="00747C36" w:rsidRPr="00514878">
        <w:rPr>
          <w:rFonts w:cstheme="minorHAnsi"/>
          <w:color w:val="061F57" w:themeColor="text2" w:themeShade="BF"/>
          <w:sz w:val="52"/>
        </w:rPr>
        <w:t xml:space="preserve"> 1</w:t>
      </w:r>
    </w:p>
    <w:p w14:paraId="3AE6291A" w14:textId="77777777" w:rsidR="002D77EC" w:rsidRDefault="002D77EC" w:rsidP="009F6892">
      <w:pPr>
        <w:spacing w:after="160"/>
        <w:rPr>
          <w:rFonts w:eastAsiaTheme="minorHAnsi" w:cstheme="minorHAnsi"/>
          <w:color w:val="061F57" w:themeColor="text2" w:themeShade="BF"/>
          <w:sz w:val="36"/>
          <w:szCs w:val="36"/>
        </w:rPr>
      </w:pPr>
      <w:r w:rsidRPr="00514878">
        <w:rPr>
          <w:rFonts w:eastAsiaTheme="minorHAnsi" w:cstheme="minorHAnsi"/>
          <w:color w:val="061F57" w:themeColor="text2" w:themeShade="BF"/>
          <w:sz w:val="36"/>
          <w:szCs w:val="36"/>
        </w:rPr>
        <w:t xml:space="preserve">Bryntirion Residential Centre and </w:t>
      </w:r>
      <w:r w:rsidR="00FB3D48" w:rsidRPr="00514878">
        <w:rPr>
          <w:rFonts w:eastAsiaTheme="minorHAnsi" w:cstheme="minorHAnsi"/>
          <w:color w:val="061F57" w:themeColor="text2" w:themeShade="BF"/>
          <w:sz w:val="36"/>
          <w:szCs w:val="36"/>
        </w:rPr>
        <w:t xml:space="preserve">Ysgol Henry Richard </w:t>
      </w:r>
      <w:r w:rsidRPr="00514878">
        <w:rPr>
          <w:rFonts w:eastAsiaTheme="minorHAnsi" w:cstheme="minorHAnsi"/>
          <w:color w:val="061F57" w:themeColor="text2" w:themeShade="BF"/>
          <w:sz w:val="36"/>
          <w:szCs w:val="36"/>
        </w:rPr>
        <w:t>intervention day</w:t>
      </w:r>
      <w:r w:rsidR="00FB3D48" w:rsidRPr="00514878">
        <w:rPr>
          <w:rFonts w:eastAsiaTheme="minorHAnsi" w:cstheme="minorHAnsi"/>
          <w:color w:val="061F57" w:themeColor="text2" w:themeShade="BF"/>
          <w:sz w:val="36"/>
          <w:szCs w:val="36"/>
        </w:rPr>
        <w:t xml:space="preserve"> feedback</w:t>
      </w:r>
      <w:r w:rsidRPr="00514878">
        <w:rPr>
          <w:rFonts w:eastAsiaTheme="minorHAnsi" w:cstheme="minorHAnsi"/>
          <w:color w:val="061F57" w:themeColor="text2" w:themeShade="BF"/>
          <w:sz w:val="36"/>
          <w:szCs w:val="36"/>
        </w:rPr>
        <w:t>.</w:t>
      </w:r>
    </w:p>
    <w:p w14:paraId="2AC39081" w14:textId="77777777" w:rsidR="00E9143A" w:rsidRDefault="00E9143A" w:rsidP="009F6892">
      <w:pPr>
        <w:spacing w:after="160"/>
        <w:rPr>
          <w:rFonts w:eastAsiaTheme="minorHAnsi" w:cstheme="minorHAnsi"/>
          <w:color w:val="061F57" w:themeColor="text2" w:themeShade="BF"/>
          <w:sz w:val="36"/>
          <w:szCs w:val="36"/>
        </w:rPr>
      </w:pPr>
    </w:p>
    <w:p w14:paraId="2B8B7856" w14:textId="77777777" w:rsidR="00E9143A" w:rsidRPr="00514878" w:rsidRDefault="00E9143A" w:rsidP="00E9143A">
      <w:pPr>
        <w:spacing w:after="160"/>
        <w:jc w:val="center"/>
        <w:rPr>
          <w:rFonts w:eastAsiaTheme="minorHAnsi" w:cstheme="minorHAnsi"/>
          <w:color w:val="061F57" w:themeColor="text2" w:themeShade="BF"/>
          <w:sz w:val="36"/>
          <w:szCs w:val="36"/>
        </w:rPr>
      </w:pPr>
      <w:r>
        <w:rPr>
          <w:rFonts w:eastAsiaTheme="minorHAnsi" w:cstheme="minorHAnsi"/>
          <w:noProof/>
          <w:color w:val="002060"/>
          <w:sz w:val="52"/>
          <w:szCs w:val="28"/>
          <w:lang w:val="en-GB" w:eastAsia="en-GB"/>
        </w:rPr>
        <w:drawing>
          <wp:inline distT="0" distB="0" distL="0" distR="0" wp14:anchorId="6B4B9ACE" wp14:editId="4E7EBB4F">
            <wp:extent cx="4343400" cy="32577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tter and crackers.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4372" cy="3258520"/>
                    </a:xfrm>
                    <a:prstGeom prst="rect">
                      <a:avLst/>
                    </a:prstGeom>
                  </pic:spPr>
                </pic:pic>
              </a:graphicData>
            </a:graphic>
          </wp:inline>
        </w:drawing>
      </w:r>
    </w:p>
    <w:p w14:paraId="20943C0F" w14:textId="77777777" w:rsidR="002D77EC" w:rsidRPr="00514878" w:rsidRDefault="002D77EC" w:rsidP="009F6892">
      <w:pPr>
        <w:spacing w:after="160"/>
        <w:rPr>
          <w:rFonts w:eastAsiaTheme="minorHAnsi" w:cstheme="minorHAnsi"/>
          <w:color w:val="061F57" w:themeColor="text2" w:themeShade="BF"/>
          <w:szCs w:val="28"/>
        </w:rPr>
      </w:pPr>
      <w:r w:rsidRPr="00514878">
        <w:rPr>
          <w:rFonts w:eastAsiaTheme="minorHAnsi" w:cstheme="minorHAnsi"/>
          <w:color w:val="061F57" w:themeColor="text2" w:themeShade="BF"/>
          <w:szCs w:val="28"/>
        </w:rPr>
        <w:t>Pupils</w:t>
      </w:r>
      <w:r w:rsidR="00FB3D48" w:rsidRPr="00514878">
        <w:rPr>
          <w:rFonts w:eastAsiaTheme="minorHAnsi" w:cstheme="minorHAnsi"/>
          <w:color w:val="061F57" w:themeColor="text2" w:themeShade="BF"/>
          <w:szCs w:val="28"/>
        </w:rPr>
        <w:t xml:space="preserve"> </w:t>
      </w:r>
    </w:p>
    <w:p w14:paraId="71D0C37E"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lastRenderedPageBreak/>
        <w:t>What did you think and feel about this today?</w:t>
      </w:r>
    </w:p>
    <w:p w14:paraId="70E8B3E1"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 xml:space="preserve">Megan: “I enjoyed it, was nervous at first, what will I talk about. Played draughts”. </w:t>
      </w:r>
    </w:p>
    <w:p w14:paraId="2A49A95D"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Best Bit?</w:t>
      </w:r>
    </w:p>
    <w:p w14:paraId="66F31A8B"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“Playing draughts and talking about how to play draughts, about Christmas, where we lived and what we had come to do.”</w:t>
      </w:r>
    </w:p>
    <w:p w14:paraId="174E2475"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will you take home from today?</w:t>
      </w:r>
    </w:p>
    <w:p w14:paraId="2BD96DCD"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“About making butter and how hard it is”.</w:t>
      </w:r>
    </w:p>
    <w:p w14:paraId="4F562E62" w14:textId="77777777" w:rsidR="002D77EC" w:rsidRPr="00514878" w:rsidRDefault="002D77EC" w:rsidP="009F6892">
      <w:pPr>
        <w:spacing w:after="160"/>
        <w:rPr>
          <w:rFonts w:eastAsiaTheme="minorHAnsi" w:cstheme="minorHAnsi"/>
          <w:b w:val="0"/>
          <w:color w:val="061F57" w:themeColor="text2" w:themeShade="BF"/>
          <w:szCs w:val="28"/>
        </w:rPr>
      </w:pPr>
    </w:p>
    <w:p w14:paraId="383E486F"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did you think and feel about this today?</w:t>
      </w:r>
    </w:p>
    <w:p w14:paraId="486D9434"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Taylor “9/10 nervous about being here, enjoyed helping and the whisking”</w:t>
      </w:r>
    </w:p>
    <w:p w14:paraId="2EDB6C7A"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Best Bit?</w:t>
      </w:r>
    </w:p>
    <w:p w14:paraId="32DD5924" w14:textId="1F9FE255"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 xml:space="preserve">“Being out of school, </w:t>
      </w:r>
      <w:r w:rsidR="00BF2CB0" w:rsidRPr="00514878">
        <w:rPr>
          <w:rFonts w:eastAsiaTheme="minorHAnsi" w:cstheme="minorHAnsi"/>
          <w:b w:val="0"/>
          <w:color w:val="061F57" w:themeColor="text2" w:themeShade="BF"/>
          <w:szCs w:val="28"/>
        </w:rPr>
        <w:t>you’re</w:t>
      </w:r>
      <w:r w:rsidRPr="00514878">
        <w:rPr>
          <w:rFonts w:eastAsiaTheme="minorHAnsi" w:cstheme="minorHAnsi"/>
          <w:b w:val="0"/>
          <w:color w:val="061F57" w:themeColor="text2" w:themeShade="BF"/>
          <w:szCs w:val="28"/>
        </w:rPr>
        <w:t xml:space="preserve"> in charge of your own education; learn what you need to learn.”</w:t>
      </w:r>
    </w:p>
    <w:p w14:paraId="70B1853B"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will you take home from today?</w:t>
      </w:r>
    </w:p>
    <w:p w14:paraId="65510964"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2Helping people”</w:t>
      </w:r>
    </w:p>
    <w:p w14:paraId="70E21CF6" w14:textId="77777777" w:rsidR="002D77EC" w:rsidRPr="00514878" w:rsidRDefault="002D77EC" w:rsidP="009F6892">
      <w:pPr>
        <w:rPr>
          <w:rFonts w:eastAsiaTheme="minorHAnsi" w:cstheme="minorHAnsi"/>
          <w:color w:val="061F57" w:themeColor="text2" w:themeShade="BF"/>
          <w:szCs w:val="28"/>
        </w:rPr>
      </w:pPr>
    </w:p>
    <w:p w14:paraId="2D7E0F31"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did you think and feel about this today?</w:t>
      </w:r>
    </w:p>
    <w:p w14:paraId="58198E29" w14:textId="3A73C78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Gemma “10/</w:t>
      </w:r>
      <w:r w:rsidR="00BF2CB0" w:rsidRPr="00514878">
        <w:rPr>
          <w:rFonts w:eastAsiaTheme="minorHAnsi" w:cstheme="minorHAnsi"/>
          <w:b w:val="0"/>
          <w:color w:val="061F57" w:themeColor="text2" w:themeShade="BF"/>
          <w:szCs w:val="28"/>
        </w:rPr>
        <w:t>10 It’s</w:t>
      </w:r>
      <w:r w:rsidRPr="00514878">
        <w:rPr>
          <w:rFonts w:eastAsiaTheme="minorHAnsi" w:cstheme="minorHAnsi"/>
          <w:b w:val="0"/>
          <w:color w:val="061F57" w:themeColor="text2" w:themeShade="BF"/>
          <w:szCs w:val="28"/>
        </w:rPr>
        <w:t xml:space="preserve"> been fun! No boring lessons! Coming here, I was nervous at first, coming to a place I did not know, had not been to before, (how would it be?). Then they all just went with it”.</w:t>
      </w:r>
    </w:p>
    <w:p w14:paraId="676FA00C"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Best Bit?</w:t>
      </w:r>
    </w:p>
    <w:p w14:paraId="405BCE71"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“Everything”</w:t>
      </w:r>
    </w:p>
    <w:p w14:paraId="1D0B95FA"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will you take home from today?</w:t>
      </w:r>
    </w:p>
    <w:p w14:paraId="608551E3" w14:textId="77777777" w:rsidR="00F24DD3" w:rsidRPr="00514878" w:rsidRDefault="002D77EC" w:rsidP="009F6892">
      <w:pPr>
        <w:rPr>
          <w:rFonts w:eastAsiaTheme="minorHAnsi" w:cstheme="minorHAnsi"/>
          <w:color w:val="061F57" w:themeColor="text2" w:themeShade="BF"/>
          <w:szCs w:val="28"/>
        </w:rPr>
      </w:pPr>
      <w:r w:rsidRPr="00514878">
        <w:rPr>
          <w:rFonts w:eastAsiaTheme="minorHAnsi" w:cstheme="minorHAnsi"/>
          <w:b w:val="0"/>
          <w:color w:val="061F57" w:themeColor="text2" w:themeShade="BF"/>
          <w:szCs w:val="28"/>
        </w:rPr>
        <w:t>“Talk with people more. In giving something the response is happiness”</w:t>
      </w:r>
    </w:p>
    <w:p w14:paraId="75A368E6" w14:textId="77777777" w:rsidR="00F24DD3" w:rsidRPr="00514878" w:rsidRDefault="00F24DD3" w:rsidP="009F6892">
      <w:pPr>
        <w:rPr>
          <w:rFonts w:eastAsiaTheme="minorHAnsi" w:cstheme="minorHAnsi"/>
          <w:color w:val="061F57" w:themeColor="text2" w:themeShade="BF"/>
          <w:szCs w:val="28"/>
        </w:rPr>
      </w:pPr>
    </w:p>
    <w:p w14:paraId="18FC2DED"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did you think and feel about this today?</w:t>
      </w:r>
    </w:p>
    <w:p w14:paraId="1D7AA601"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Teleri “10/10 meeting people, a bit nervous at first, did not really know what to expect, talked to people, used the artifacts, used the whisk, did the activities.”</w:t>
      </w:r>
    </w:p>
    <w:p w14:paraId="053F4417"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Best Bit?</w:t>
      </w:r>
    </w:p>
    <w:p w14:paraId="6723E405"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“Making the butter, a totally new experience”</w:t>
      </w:r>
    </w:p>
    <w:p w14:paraId="66EF8076"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will you take home from today?</w:t>
      </w:r>
    </w:p>
    <w:p w14:paraId="0D20173F"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“Memory of butter making”</w:t>
      </w:r>
    </w:p>
    <w:p w14:paraId="23288057" w14:textId="77777777" w:rsidR="002D77EC" w:rsidRPr="00514878" w:rsidRDefault="002D77EC" w:rsidP="009F6892">
      <w:pPr>
        <w:spacing w:after="160"/>
        <w:rPr>
          <w:rFonts w:eastAsiaTheme="minorHAnsi" w:cstheme="minorHAnsi"/>
          <w:color w:val="061F57" w:themeColor="text2" w:themeShade="BF"/>
          <w:szCs w:val="28"/>
        </w:rPr>
      </w:pPr>
    </w:p>
    <w:p w14:paraId="63D042C6"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lastRenderedPageBreak/>
        <w:t>What did you think and feel about this today?</w:t>
      </w:r>
    </w:p>
    <w:p w14:paraId="479E9679"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Ellen “10/10 because it was fun doing new things, especially butter making. Did not really know what to expect.”</w:t>
      </w:r>
    </w:p>
    <w:p w14:paraId="29FF730E"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 xml:space="preserve">“Was it easier coming as a group? “Yes” </w:t>
      </w:r>
    </w:p>
    <w:p w14:paraId="47EDA46C" w14:textId="35B86163"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 xml:space="preserve">“Would you have come on your own?”- </w:t>
      </w:r>
      <w:r w:rsidR="00BF2CB0" w:rsidRPr="00514878">
        <w:rPr>
          <w:rFonts w:eastAsiaTheme="minorHAnsi" w:cstheme="minorHAnsi"/>
          <w:b w:val="0"/>
          <w:color w:val="061F57" w:themeColor="text2" w:themeShade="BF"/>
          <w:szCs w:val="28"/>
        </w:rPr>
        <w:t>pause “</w:t>
      </w:r>
      <w:r w:rsidRPr="00514878">
        <w:rPr>
          <w:rFonts w:eastAsiaTheme="minorHAnsi" w:cstheme="minorHAnsi"/>
          <w:b w:val="0"/>
          <w:color w:val="061F57" w:themeColor="text2" w:themeShade="BF"/>
          <w:szCs w:val="28"/>
        </w:rPr>
        <w:t>Maybe”</w:t>
      </w:r>
    </w:p>
    <w:p w14:paraId="02C98FE4"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 xml:space="preserve">“Would you have come on your own now you have been here?” “Yes” </w:t>
      </w:r>
    </w:p>
    <w:p w14:paraId="09A1CA57"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Best Bit?</w:t>
      </w:r>
    </w:p>
    <w:p w14:paraId="1EDC1B0A"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”Making the butter, different from anything I have ever done before”</w:t>
      </w:r>
    </w:p>
    <w:p w14:paraId="7D061846"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will you take home from today?</w:t>
      </w:r>
    </w:p>
    <w:p w14:paraId="6DDE3B96"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“The experiences of the whole day”</w:t>
      </w:r>
    </w:p>
    <w:p w14:paraId="01A0DF5C" w14:textId="77777777" w:rsidR="002D77EC" w:rsidRPr="00514878" w:rsidRDefault="002D77EC" w:rsidP="009F6892">
      <w:pPr>
        <w:spacing w:after="160"/>
        <w:rPr>
          <w:rFonts w:eastAsiaTheme="minorHAnsi" w:cstheme="minorHAnsi"/>
          <w:color w:val="061F57" w:themeColor="text2" w:themeShade="BF"/>
          <w:szCs w:val="28"/>
        </w:rPr>
      </w:pPr>
    </w:p>
    <w:p w14:paraId="13A57543"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did you think and feel about this today?</w:t>
      </w:r>
    </w:p>
    <w:p w14:paraId="4D903E97"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Megan”9/10 Good; at the start did not know really what to expect. Never expected I would sit here and make butter.”</w:t>
      </w:r>
    </w:p>
    <w:p w14:paraId="31BE157D"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Best Bit?</w:t>
      </w:r>
    </w:p>
    <w:p w14:paraId="644B2A7C"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“Making the trifles, meringues and using chocolate sprinkles”</w:t>
      </w:r>
    </w:p>
    <w:p w14:paraId="32A9BB3A"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will you take home from today?</w:t>
      </w:r>
    </w:p>
    <w:p w14:paraId="3480744A"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“Good feeling of making food and making butter from start.”</w:t>
      </w:r>
    </w:p>
    <w:p w14:paraId="3EFA1B04" w14:textId="77777777" w:rsidR="002D77EC" w:rsidRPr="00514878" w:rsidRDefault="002D77EC" w:rsidP="009F6892">
      <w:pPr>
        <w:spacing w:after="160"/>
        <w:rPr>
          <w:rFonts w:eastAsiaTheme="minorHAnsi" w:cstheme="minorHAnsi"/>
          <w:b w:val="0"/>
          <w:color w:val="061F57" w:themeColor="text2" w:themeShade="BF"/>
          <w:szCs w:val="28"/>
        </w:rPr>
      </w:pPr>
    </w:p>
    <w:p w14:paraId="1BEB4405"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did you think and feel about this today?</w:t>
      </w:r>
    </w:p>
    <w:p w14:paraId="2B9D25F2"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Lisa “8/10 Just did not know what to expect really, just came in and started talking, picked up a jar and started conversations, did not know what I was going to ask, it just happened”</w:t>
      </w:r>
    </w:p>
    <w:p w14:paraId="46C57C3F"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Best Bit?</w:t>
      </w:r>
    </w:p>
    <w:p w14:paraId="213C53BB"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“making the butter”</w:t>
      </w:r>
    </w:p>
    <w:p w14:paraId="2264F46B"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will you take home from today?</w:t>
      </w:r>
    </w:p>
    <w:p w14:paraId="16016B4A"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“How to communicate more with Elders”</w:t>
      </w:r>
    </w:p>
    <w:p w14:paraId="4F7DB51F"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Staff - Teachers and Volunteers.</w:t>
      </w:r>
    </w:p>
    <w:p w14:paraId="249A4BCB"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Miss</w:t>
      </w:r>
    </w:p>
    <w:p w14:paraId="4E5A62F1"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did you think and feel about this today?</w:t>
      </w:r>
    </w:p>
    <w:p w14:paraId="7C929A3A"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“Fantastic! A great experience! Observed them socialize with confidence and use their initiative.”</w:t>
      </w:r>
    </w:p>
    <w:p w14:paraId="1F33ABBE"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Best Bit?</w:t>
      </w:r>
    </w:p>
    <w:p w14:paraId="1C50577D"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lastRenderedPageBreak/>
        <w:t>“For me personally, it was the pupil’s confidence and initiative use”.</w:t>
      </w:r>
    </w:p>
    <w:p w14:paraId="51392A7B"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will you take home from today?</w:t>
      </w:r>
    </w:p>
    <w:p w14:paraId="191F82E2"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“A deeper understanding and awareness of pupil’s maturity”</w:t>
      </w:r>
    </w:p>
    <w:p w14:paraId="68ECD58A" w14:textId="77777777" w:rsidR="002D77EC" w:rsidRPr="00514878" w:rsidRDefault="002D77EC" w:rsidP="009F6892">
      <w:pPr>
        <w:spacing w:after="160"/>
        <w:rPr>
          <w:rFonts w:eastAsiaTheme="minorHAnsi" w:cstheme="minorHAnsi"/>
          <w:b w:val="0"/>
          <w:color w:val="061F57" w:themeColor="text2" w:themeShade="BF"/>
          <w:szCs w:val="28"/>
        </w:rPr>
      </w:pPr>
    </w:p>
    <w:p w14:paraId="60C90D3C"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Miss</w:t>
      </w:r>
    </w:p>
    <w:p w14:paraId="1C0DAB8A"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did you think and feel about this today?</w:t>
      </w:r>
    </w:p>
    <w:p w14:paraId="537A8075"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“You could tell the nervousness of them coming in first thing but how they very quickly opened up, showed confidence and quickly started communicating and going with the responses.”</w:t>
      </w:r>
    </w:p>
    <w:p w14:paraId="1D9EF29B"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Best Bit?</w:t>
      </w:r>
    </w:p>
    <w:p w14:paraId="75CDDF93"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“The butter making jar! An excited team effort”</w:t>
      </w:r>
    </w:p>
    <w:p w14:paraId="7606FE3D"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will you take home from today?</w:t>
      </w:r>
    </w:p>
    <w:p w14:paraId="05546379"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“The pupil’s confidence level, rose to the occasion. Really hope the funding goes through, so the pupils can get another opportunity to do it again”</w:t>
      </w:r>
    </w:p>
    <w:p w14:paraId="1178CF6F" w14:textId="77777777" w:rsidR="002D77EC" w:rsidRPr="00514878" w:rsidRDefault="002D77EC" w:rsidP="009F6892">
      <w:pPr>
        <w:rPr>
          <w:rFonts w:eastAsiaTheme="minorHAnsi" w:cstheme="minorHAnsi"/>
          <w:color w:val="061F57" w:themeColor="text2" w:themeShade="BF"/>
          <w:szCs w:val="28"/>
        </w:rPr>
      </w:pPr>
    </w:p>
    <w:p w14:paraId="62BA8AD2" w14:textId="77777777" w:rsidR="002D77EC" w:rsidRPr="00514878" w:rsidRDefault="002D77EC" w:rsidP="009F6892">
      <w:pPr>
        <w:rPr>
          <w:rFonts w:eastAsiaTheme="minorHAnsi" w:cstheme="minorHAnsi"/>
          <w:color w:val="061F57" w:themeColor="text2" w:themeShade="BF"/>
          <w:szCs w:val="28"/>
        </w:rPr>
      </w:pPr>
    </w:p>
    <w:p w14:paraId="296C8EA8"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Marie</w:t>
      </w:r>
    </w:p>
    <w:p w14:paraId="44A979E1"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did you think and feel about this today?</w:t>
      </w:r>
    </w:p>
    <w:p w14:paraId="34B58514"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“Great, really good. An idea that has been around for a long time, took a lot to get it to happen. But doing what we all hoped it would, great interaction from both the Elders and the School Pupils.</w:t>
      </w:r>
    </w:p>
    <w:p w14:paraId="32BF3006"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Best Bit?</w:t>
      </w:r>
    </w:p>
    <w:p w14:paraId="6BA23543"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“M. telling you that she knows what you’re really saying – she should p*** of”</w:t>
      </w:r>
    </w:p>
    <w:p w14:paraId="48E2386F"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will you take home from today?</w:t>
      </w:r>
    </w:p>
    <w:p w14:paraId="299BE626"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“The power pants conversation, so funny”</w:t>
      </w:r>
    </w:p>
    <w:p w14:paraId="5CD901E4" w14:textId="77777777" w:rsidR="002D77EC" w:rsidRPr="00514878" w:rsidRDefault="002D77EC" w:rsidP="009F6892">
      <w:pPr>
        <w:spacing w:after="160"/>
        <w:rPr>
          <w:rFonts w:eastAsiaTheme="minorHAnsi" w:cstheme="minorHAnsi"/>
          <w:color w:val="061F57" w:themeColor="text2" w:themeShade="BF"/>
          <w:szCs w:val="28"/>
        </w:rPr>
      </w:pPr>
    </w:p>
    <w:p w14:paraId="0C2A699D" w14:textId="77777777" w:rsidR="002D77EC" w:rsidRPr="00514878" w:rsidRDefault="002D77EC" w:rsidP="009F6892">
      <w:pPr>
        <w:spacing w:after="160"/>
        <w:rPr>
          <w:rFonts w:eastAsiaTheme="minorHAnsi" w:cstheme="minorHAnsi"/>
          <w:color w:val="061F57" w:themeColor="text2" w:themeShade="BF"/>
          <w:szCs w:val="28"/>
        </w:rPr>
      </w:pPr>
      <w:r w:rsidRPr="00514878">
        <w:rPr>
          <w:rFonts w:eastAsiaTheme="minorHAnsi" w:cstheme="minorHAnsi"/>
          <w:color w:val="061F57" w:themeColor="text2" w:themeShade="BF"/>
          <w:szCs w:val="28"/>
        </w:rPr>
        <w:t>Susan A4W Volunteer</w:t>
      </w:r>
    </w:p>
    <w:p w14:paraId="52226115"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did you think and feel about this today?</w:t>
      </w:r>
    </w:p>
    <w:p w14:paraId="0BF3538D"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 xml:space="preserve">A new experience and was really looking forward to it. A real delight to see all the young people just strike up conversations, helping themselves to the artifacts out of the reminiscence case, props if you like, to help have a conversation, asking the Elders if they could tell them what it was. In those exchanges, witnessing the confidence of all </w:t>
      </w:r>
      <w:r w:rsidRPr="00514878">
        <w:rPr>
          <w:rFonts w:eastAsiaTheme="minorHAnsi" w:cstheme="minorHAnsi"/>
          <w:b w:val="0"/>
          <w:color w:val="061F57" w:themeColor="text2" w:themeShade="BF"/>
          <w:szCs w:val="28"/>
        </w:rPr>
        <w:lastRenderedPageBreak/>
        <w:t>grew and grew as the noise levels in the room grew and grew. Very soon everyone was engaged in exciting conversations.</w:t>
      </w:r>
    </w:p>
    <w:p w14:paraId="10D8F170"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Best Bit?</w:t>
      </w:r>
    </w:p>
    <w:p w14:paraId="6DB3056A" w14:textId="4B517395"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 xml:space="preserve">Seeing the </w:t>
      </w:r>
      <w:r w:rsidR="00BF2CB0" w:rsidRPr="00514878">
        <w:rPr>
          <w:rFonts w:eastAsiaTheme="minorHAnsi" w:cstheme="minorHAnsi"/>
          <w:b w:val="0"/>
          <w:color w:val="061F57" w:themeColor="text2" w:themeShade="BF"/>
          <w:szCs w:val="28"/>
        </w:rPr>
        <w:t>pupil’s</w:t>
      </w:r>
      <w:r w:rsidRPr="00514878">
        <w:rPr>
          <w:rFonts w:eastAsiaTheme="minorHAnsi" w:cstheme="minorHAnsi"/>
          <w:b w:val="0"/>
          <w:color w:val="061F57" w:themeColor="text2" w:themeShade="BF"/>
          <w:szCs w:val="28"/>
        </w:rPr>
        <w:t xml:space="preserve"> confidence grew – you could feel it!</w:t>
      </w:r>
    </w:p>
    <w:p w14:paraId="07E3A866"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will you take home from today?</w:t>
      </w:r>
    </w:p>
    <w:p w14:paraId="43C01251"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Hope to get to do more stuff like this. It’s so important! All ages can be lonely, we all make an effort, use a prop, start a conversation. Bring a few things together and memories will flow forth. Youngsters can do something for residents. The making Christmas cards and handing them out made people feel special.</w:t>
      </w:r>
    </w:p>
    <w:p w14:paraId="3A8B8F48" w14:textId="77777777" w:rsidR="002D77EC" w:rsidRPr="00514878" w:rsidRDefault="002D77EC" w:rsidP="009F6892">
      <w:pPr>
        <w:spacing w:after="160"/>
        <w:rPr>
          <w:rFonts w:eastAsiaTheme="minorHAnsi" w:cstheme="minorHAnsi"/>
          <w:color w:val="061F57" w:themeColor="text2" w:themeShade="BF"/>
          <w:szCs w:val="28"/>
        </w:rPr>
      </w:pPr>
    </w:p>
    <w:p w14:paraId="17049F8A" w14:textId="77777777" w:rsidR="00F53391" w:rsidRPr="00514878" w:rsidRDefault="00F53391" w:rsidP="009F6892">
      <w:pPr>
        <w:spacing w:after="160"/>
        <w:rPr>
          <w:rFonts w:eastAsiaTheme="minorHAnsi" w:cstheme="minorHAnsi"/>
          <w:color w:val="061F57" w:themeColor="text2" w:themeShade="BF"/>
          <w:szCs w:val="28"/>
        </w:rPr>
      </w:pPr>
    </w:p>
    <w:p w14:paraId="27693791" w14:textId="77777777" w:rsidR="002D77EC" w:rsidRPr="00514878" w:rsidRDefault="002D77EC" w:rsidP="009F6892">
      <w:pPr>
        <w:spacing w:after="160"/>
        <w:rPr>
          <w:rFonts w:eastAsiaTheme="minorHAnsi" w:cstheme="minorHAnsi"/>
          <w:color w:val="061F57" w:themeColor="text2" w:themeShade="BF"/>
          <w:szCs w:val="28"/>
        </w:rPr>
      </w:pPr>
      <w:r w:rsidRPr="00514878">
        <w:rPr>
          <w:rFonts w:eastAsiaTheme="minorHAnsi" w:cstheme="minorHAnsi"/>
          <w:color w:val="061F57" w:themeColor="text2" w:themeShade="BF"/>
          <w:szCs w:val="28"/>
        </w:rPr>
        <w:t>Cai A4W Volunteer</w:t>
      </w:r>
    </w:p>
    <w:p w14:paraId="0A8585A1"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did you think and feel about this today?</w:t>
      </w:r>
    </w:p>
    <w:p w14:paraId="3F641DB2"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Great, Lovely day! Really nice to see everyone happy and trying new things. Nice and Warm inside and great idea to take things into centres and have people come in to do things with residents.</w:t>
      </w:r>
    </w:p>
    <w:p w14:paraId="7ED415F2"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Best Bit?</w:t>
      </w:r>
    </w:p>
    <w:p w14:paraId="295ACE6A"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Tasting the home made butter on the cracker! Only you two would have thought of that as part of the creative activities”</w:t>
      </w:r>
    </w:p>
    <w:p w14:paraId="1BAD88C2"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will you take home from today?</w:t>
      </w:r>
    </w:p>
    <w:p w14:paraId="6B64428E"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“The feeling that I would like to do much more of this kind of thing. Get into homes and have conversations with people”</w:t>
      </w:r>
    </w:p>
    <w:p w14:paraId="005A37C1" w14:textId="77777777" w:rsidR="00F53391" w:rsidRPr="00514878" w:rsidRDefault="00F53391" w:rsidP="009F6892">
      <w:pPr>
        <w:rPr>
          <w:rFonts w:eastAsiaTheme="minorHAnsi" w:cstheme="minorHAnsi"/>
          <w:color w:val="061F57" w:themeColor="text2" w:themeShade="BF"/>
          <w:szCs w:val="28"/>
        </w:rPr>
      </w:pPr>
    </w:p>
    <w:p w14:paraId="20198576" w14:textId="77777777" w:rsidR="00F53391" w:rsidRPr="00514878" w:rsidRDefault="00F53391" w:rsidP="009F6892">
      <w:pPr>
        <w:rPr>
          <w:rFonts w:eastAsiaTheme="minorHAnsi" w:cstheme="minorHAnsi"/>
          <w:color w:val="061F57" w:themeColor="text2" w:themeShade="BF"/>
          <w:szCs w:val="28"/>
        </w:rPr>
      </w:pPr>
    </w:p>
    <w:p w14:paraId="0E21C901"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color w:val="061F57" w:themeColor="text2" w:themeShade="BF"/>
          <w:szCs w:val="28"/>
        </w:rPr>
        <w:t xml:space="preserve">Dee – Staff </w:t>
      </w:r>
      <w:r w:rsidRPr="00514878">
        <w:rPr>
          <w:rFonts w:eastAsiaTheme="minorHAnsi" w:cstheme="minorHAnsi"/>
          <w:b w:val="0"/>
          <w:color w:val="061F57" w:themeColor="text2" w:themeShade="BF"/>
          <w:szCs w:val="28"/>
        </w:rPr>
        <w:t>– (Popping in and out busy doing work load).</w:t>
      </w:r>
    </w:p>
    <w:p w14:paraId="4128D1A7"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 xml:space="preserve">I really liked: </w:t>
      </w:r>
    </w:p>
    <w:p w14:paraId="55FFC68A" w14:textId="77777777" w:rsidR="002D77EC" w:rsidRPr="00514878" w:rsidRDefault="00F53391"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Meryl with the pants</w:t>
      </w:r>
    </w:p>
    <w:p w14:paraId="507071ED"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Butter Making</w:t>
      </w:r>
    </w:p>
    <w:p w14:paraId="04CF6A1E"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Cake making</w:t>
      </w:r>
    </w:p>
    <w:p w14:paraId="2426AC49"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Thumb Piano, when participants played it, everyone listened, everyone wanted a go.</w:t>
      </w:r>
    </w:p>
    <w:p w14:paraId="7AAC2683" w14:textId="77777777" w:rsidR="002D77EC" w:rsidRPr="00514878" w:rsidRDefault="002D77EC" w:rsidP="009F6892">
      <w:pPr>
        <w:spacing w:after="160"/>
        <w:rPr>
          <w:rFonts w:eastAsiaTheme="minorHAnsi" w:cstheme="minorHAnsi"/>
          <w:color w:val="061F57" w:themeColor="text2" w:themeShade="BF"/>
          <w:szCs w:val="28"/>
        </w:rPr>
      </w:pPr>
    </w:p>
    <w:p w14:paraId="394E600F"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color w:val="061F57" w:themeColor="text2" w:themeShade="BF"/>
          <w:szCs w:val="28"/>
        </w:rPr>
        <w:t xml:space="preserve">Clare – Staff </w:t>
      </w:r>
      <w:r w:rsidRPr="00514878">
        <w:rPr>
          <w:rFonts w:eastAsiaTheme="minorHAnsi" w:cstheme="minorHAnsi"/>
          <w:b w:val="0"/>
          <w:color w:val="061F57" w:themeColor="text2" w:themeShade="BF"/>
          <w:szCs w:val="28"/>
        </w:rPr>
        <w:t>– (Popping in and out busy doing work load).</w:t>
      </w:r>
    </w:p>
    <w:p w14:paraId="0EC7EBA8"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lastRenderedPageBreak/>
        <w:t>What did you think and feel about today?</w:t>
      </w:r>
    </w:p>
    <w:p w14:paraId="26A83518" w14:textId="77777777" w:rsidR="00E9143A" w:rsidRDefault="00E9143A" w:rsidP="009F6892">
      <w:pPr>
        <w:rPr>
          <w:rFonts w:eastAsiaTheme="minorHAnsi" w:cstheme="minorHAnsi"/>
          <w:b w:val="0"/>
          <w:color w:val="061F57" w:themeColor="text2" w:themeShade="BF"/>
          <w:szCs w:val="28"/>
        </w:rPr>
      </w:pPr>
    </w:p>
    <w:p w14:paraId="1E09A1E1" w14:textId="77777777" w:rsidR="00E9143A" w:rsidRDefault="00E9143A" w:rsidP="009F6892">
      <w:pPr>
        <w:rPr>
          <w:rFonts w:eastAsiaTheme="minorHAnsi" w:cstheme="minorHAnsi"/>
          <w:b w:val="0"/>
          <w:color w:val="061F57" w:themeColor="text2" w:themeShade="BF"/>
          <w:szCs w:val="28"/>
        </w:rPr>
      </w:pPr>
    </w:p>
    <w:p w14:paraId="7293E524" w14:textId="77777777" w:rsidR="00E9143A" w:rsidRDefault="00E9143A" w:rsidP="009F6892">
      <w:pPr>
        <w:rPr>
          <w:rFonts w:eastAsiaTheme="minorHAnsi" w:cstheme="minorHAnsi"/>
          <w:b w:val="0"/>
          <w:color w:val="061F57" w:themeColor="text2" w:themeShade="BF"/>
          <w:szCs w:val="28"/>
        </w:rPr>
      </w:pPr>
    </w:p>
    <w:p w14:paraId="2ECA7CF5" w14:textId="77777777" w:rsidR="00E9143A" w:rsidRDefault="00E9143A" w:rsidP="00E9143A">
      <w:pPr>
        <w:jc w:val="center"/>
        <w:rPr>
          <w:rFonts w:eastAsiaTheme="minorHAnsi" w:cstheme="minorHAnsi"/>
          <w:b w:val="0"/>
          <w:color w:val="061F57" w:themeColor="text2" w:themeShade="BF"/>
          <w:szCs w:val="28"/>
        </w:rPr>
      </w:pPr>
      <w:r>
        <w:rPr>
          <w:rFonts w:eastAsiaTheme="minorHAnsi" w:cstheme="minorHAnsi"/>
          <w:noProof/>
          <w:color w:val="FF0000"/>
          <w:sz w:val="52"/>
          <w:szCs w:val="28"/>
          <w:lang w:val="en-GB" w:eastAsia="en-GB"/>
        </w:rPr>
        <w:drawing>
          <wp:inline distT="0" distB="0" distL="0" distR="0" wp14:anchorId="6EE4A3E2" wp14:editId="546FFB4E">
            <wp:extent cx="4064000" cy="2247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xing.jpg"/>
                    <pic:cNvPicPr/>
                  </pic:nvPicPr>
                  <pic:blipFill>
                    <a:blip r:embed="rId19">
                      <a:extLst>
                        <a:ext uri="{28A0092B-C50C-407E-A947-70E740481C1C}">
                          <a14:useLocalDpi xmlns:a14="http://schemas.microsoft.com/office/drawing/2010/main" val="0"/>
                        </a:ext>
                      </a:extLst>
                    </a:blip>
                    <a:stretch>
                      <a:fillRect/>
                    </a:stretch>
                  </pic:blipFill>
                  <pic:spPr>
                    <a:xfrm>
                      <a:off x="0" y="0"/>
                      <a:ext cx="4064000" cy="2247900"/>
                    </a:xfrm>
                    <a:prstGeom prst="rect">
                      <a:avLst/>
                    </a:prstGeom>
                  </pic:spPr>
                </pic:pic>
              </a:graphicData>
            </a:graphic>
          </wp:inline>
        </w:drawing>
      </w:r>
    </w:p>
    <w:p w14:paraId="2928859E" w14:textId="77777777" w:rsidR="00E9143A" w:rsidRDefault="00E9143A" w:rsidP="009F6892">
      <w:pPr>
        <w:rPr>
          <w:rFonts w:eastAsiaTheme="minorHAnsi" w:cstheme="minorHAnsi"/>
          <w:b w:val="0"/>
          <w:color w:val="061F57" w:themeColor="text2" w:themeShade="BF"/>
          <w:szCs w:val="28"/>
        </w:rPr>
      </w:pPr>
    </w:p>
    <w:p w14:paraId="129AC43C" w14:textId="77777777" w:rsidR="00E9143A" w:rsidRDefault="00E9143A" w:rsidP="009F6892">
      <w:pPr>
        <w:rPr>
          <w:rFonts w:eastAsiaTheme="minorHAnsi" w:cstheme="minorHAnsi"/>
          <w:b w:val="0"/>
          <w:color w:val="061F57" w:themeColor="text2" w:themeShade="BF"/>
          <w:szCs w:val="28"/>
        </w:rPr>
      </w:pPr>
    </w:p>
    <w:p w14:paraId="5666F05C"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“It was really, really good, everyone has thoroughly enjoyed! Everyone talking, all enjoyed all the interactions and sharing experiences, they will be talking about this for next few weeks”.</w:t>
      </w:r>
    </w:p>
    <w:p w14:paraId="461FECF6"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Best Bit?</w:t>
      </w:r>
    </w:p>
    <w:p w14:paraId="51D276A7"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“Seeing everyone smile and happy. It is hard to get them all to do something and enjoy it. So many different activities, something for everyone”.</w:t>
      </w:r>
    </w:p>
    <w:p w14:paraId="121EC3FB" w14:textId="77777777" w:rsidR="002D77EC" w:rsidRPr="00514878" w:rsidRDefault="002D77EC"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What will you take home from today?</w:t>
      </w:r>
    </w:p>
    <w:p w14:paraId="41512975"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Make some more butter! They used to make it that way, find things that they used to know and do.</w:t>
      </w:r>
    </w:p>
    <w:p w14:paraId="61B04CF6" w14:textId="77777777" w:rsidR="002D77EC" w:rsidRPr="00514878" w:rsidRDefault="002D77EC" w:rsidP="009F6892">
      <w:pPr>
        <w:spacing w:after="160"/>
        <w:rPr>
          <w:rFonts w:eastAsiaTheme="minorHAnsi" w:cstheme="minorHAnsi"/>
          <w:b w:val="0"/>
          <w:color w:val="061F57" w:themeColor="text2" w:themeShade="BF"/>
          <w:szCs w:val="28"/>
        </w:rPr>
      </w:pPr>
    </w:p>
    <w:p w14:paraId="438562F1" w14:textId="77777777" w:rsidR="002D77EC" w:rsidRPr="00514878" w:rsidRDefault="00F53391" w:rsidP="009F6892">
      <w:pPr>
        <w:rPr>
          <w:rFonts w:eastAsiaTheme="minorHAnsi" w:cstheme="minorHAnsi"/>
          <w:color w:val="061F57" w:themeColor="text2" w:themeShade="BF"/>
          <w:szCs w:val="28"/>
        </w:rPr>
      </w:pPr>
      <w:r w:rsidRPr="00514878">
        <w:rPr>
          <w:rFonts w:eastAsiaTheme="minorHAnsi" w:cstheme="minorHAnsi"/>
          <w:color w:val="061F57" w:themeColor="text2" w:themeShade="BF"/>
          <w:szCs w:val="28"/>
        </w:rPr>
        <w:t>Residents</w:t>
      </w:r>
      <w:r w:rsidR="002D77EC" w:rsidRPr="00514878">
        <w:rPr>
          <w:rFonts w:eastAsiaTheme="minorHAnsi" w:cstheme="minorHAnsi"/>
          <w:color w:val="061F57" w:themeColor="text2" w:themeShade="BF"/>
          <w:szCs w:val="28"/>
        </w:rPr>
        <w:t>.</w:t>
      </w:r>
    </w:p>
    <w:p w14:paraId="6F318EC4"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“It’s been a really good day thank you”.</w:t>
      </w:r>
    </w:p>
    <w:p w14:paraId="5B3EDF86"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“Really lovely to watch the young people making butter like we used to when I was little, can’t do it now, have no strength in my arms anymore.”</w:t>
      </w:r>
    </w:p>
    <w:p w14:paraId="16120E4B"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“I really enjoyed talking with the young people”</w:t>
      </w:r>
    </w:p>
    <w:p w14:paraId="4DBB1B54"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“All the old things, IO have really enjoyed seeing them, holding them and remembering stories. It’s really nice to see all the old things again at my age”</w:t>
      </w:r>
    </w:p>
    <w:p w14:paraId="1E143551"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lastRenderedPageBreak/>
        <w:t>“Very good afternoon, thank you, went very quickly. Bringing back all those memories. Would not like to go back to the old days though too hard work”</w:t>
      </w:r>
    </w:p>
    <w:p w14:paraId="084E2910"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“Loved helping make the jellies!”</w:t>
      </w:r>
    </w:p>
    <w:p w14:paraId="398A0CFA"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 xml:space="preserve"> “I really enjoyed playing the games, a real nice change.”</w:t>
      </w:r>
    </w:p>
    <w:p w14:paraId="00209536" w14:textId="77777777" w:rsidR="002D77EC" w:rsidRPr="00514878" w:rsidRDefault="002D77EC" w:rsidP="009F6892">
      <w:pPr>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“Just watching, love watching these days.”</w:t>
      </w:r>
    </w:p>
    <w:p w14:paraId="7D08E98B" w14:textId="77777777" w:rsidR="002D77EC" w:rsidRPr="00514878" w:rsidRDefault="002D77EC" w:rsidP="009F6892">
      <w:pPr>
        <w:spacing w:after="160"/>
        <w:rPr>
          <w:rFonts w:eastAsiaTheme="minorHAnsi" w:cstheme="minorHAnsi"/>
          <w:color w:val="061F57" w:themeColor="text2" w:themeShade="BF"/>
          <w:szCs w:val="28"/>
        </w:rPr>
      </w:pPr>
    </w:p>
    <w:p w14:paraId="59F46ACA" w14:textId="77777777" w:rsidR="002D77EC" w:rsidRPr="00514878" w:rsidRDefault="002D77EC" w:rsidP="009F6892">
      <w:pPr>
        <w:spacing w:after="160"/>
        <w:rPr>
          <w:rFonts w:eastAsiaTheme="minorHAnsi" w:cstheme="minorHAnsi"/>
          <w:color w:val="061F57" w:themeColor="text2" w:themeShade="BF"/>
          <w:szCs w:val="28"/>
        </w:rPr>
      </w:pPr>
      <w:r w:rsidRPr="00514878">
        <w:rPr>
          <w:rFonts w:eastAsiaTheme="minorHAnsi" w:cstheme="minorHAnsi"/>
          <w:color w:val="061F57" w:themeColor="text2" w:themeShade="BF"/>
          <w:szCs w:val="28"/>
        </w:rPr>
        <w:t>Ideas and suggestions for next time?</w:t>
      </w:r>
    </w:p>
    <w:p w14:paraId="10B1A1D3" w14:textId="77777777" w:rsidR="002D77EC" w:rsidRPr="00514878" w:rsidRDefault="002D77EC" w:rsidP="009F6892">
      <w:pPr>
        <w:spacing w:after="160"/>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Making and sharing of food.</w:t>
      </w:r>
    </w:p>
    <w:p w14:paraId="0999D859" w14:textId="77777777" w:rsidR="002D77EC" w:rsidRPr="00514878" w:rsidRDefault="002D77EC" w:rsidP="009F6892">
      <w:pPr>
        <w:spacing w:after="160"/>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More activities like dry felting.</w:t>
      </w:r>
    </w:p>
    <w:p w14:paraId="6E0D86C0" w14:textId="77777777" w:rsidR="002D77EC" w:rsidRPr="00514878" w:rsidRDefault="002D77EC" w:rsidP="009F6892">
      <w:pPr>
        <w:spacing w:after="160"/>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Things that can be done on laps.</w:t>
      </w:r>
    </w:p>
    <w:p w14:paraId="17F76B57" w14:textId="77777777" w:rsidR="002D77EC" w:rsidRPr="00514878" w:rsidRDefault="002D77EC" w:rsidP="009F6892">
      <w:pPr>
        <w:spacing w:after="160"/>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More sets of board games so more people can play at same time.</w:t>
      </w:r>
    </w:p>
    <w:p w14:paraId="09DD9830" w14:textId="77777777" w:rsidR="002D77EC" w:rsidRPr="00514878" w:rsidRDefault="002D77EC" w:rsidP="009F6892">
      <w:pPr>
        <w:spacing w:after="160"/>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More old games like Whist and Beetle drive.</w:t>
      </w:r>
    </w:p>
    <w:p w14:paraId="15242A07" w14:textId="77777777" w:rsidR="002D77EC" w:rsidRPr="00514878" w:rsidRDefault="002D77EC" w:rsidP="009F6892">
      <w:pPr>
        <w:spacing w:after="160"/>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Children’s clapping songs, skipping songs, cats cradle, elastics, skipping ropes and yoyo’s</w:t>
      </w:r>
    </w:p>
    <w:p w14:paraId="276D180D" w14:textId="77777777" w:rsidR="002D77EC" w:rsidRPr="00514878" w:rsidRDefault="002D77EC" w:rsidP="009F6892">
      <w:pPr>
        <w:spacing w:after="160"/>
        <w:rPr>
          <w:rFonts w:eastAsiaTheme="minorHAnsi" w:cstheme="minorHAnsi"/>
          <w:b w:val="0"/>
          <w:color w:val="061F57" w:themeColor="text2" w:themeShade="BF"/>
          <w:szCs w:val="28"/>
        </w:rPr>
      </w:pPr>
      <w:r w:rsidRPr="00514878">
        <w:rPr>
          <w:rFonts w:eastAsiaTheme="minorHAnsi" w:cstheme="minorHAnsi"/>
          <w:b w:val="0"/>
          <w:color w:val="061F57" w:themeColor="text2" w:themeShade="BF"/>
          <w:szCs w:val="28"/>
        </w:rPr>
        <w:t>Old Spinning tops.</w:t>
      </w:r>
    </w:p>
    <w:p w14:paraId="1F406578" w14:textId="77777777" w:rsidR="00F53391" w:rsidRDefault="00F53391" w:rsidP="009F6892">
      <w:pPr>
        <w:rPr>
          <w:rFonts w:asciiTheme="majorHAnsi" w:hAnsiTheme="majorHAnsi" w:cstheme="majorHAnsi"/>
          <w:sz w:val="52"/>
        </w:rPr>
      </w:pPr>
    </w:p>
    <w:p w14:paraId="04816FA9" w14:textId="77777777" w:rsidR="007E5F95" w:rsidRDefault="00E9143A" w:rsidP="00E9143A">
      <w:pPr>
        <w:jc w:val="center"/>
        <w:rPr>
          <w:rFonts w:cstheme="minorHAnsi"/>
          <w:color w:val="061F57" w:themeColor="text2" w:themeShade="BF"/>
          <w:sz w:val="52"/>
        </w:rPr>
      </w:pPr>
      <w:r>
        <w:rPr>
          <w:rFonts w:eastAsiaTheme="minorHAnsi" w:cstheme="minorHAnsi"/>
          <w:noProof/>
          <w:color w:val="FF0000"/>
          <w:sz w:val="52"/>
          <w:szCs w:val="28"/>
          <w:lang w:val="en-GB" w:eastAsia="en-GB"/>
        </w:rPr>
        <w:lastRenderedPageBreak/>
        <w:drawing>
          <wp:inline distT="0" distB="0" distL="0" distR="0" wp14:anchorId="6708AFE2" wp14:editId="5350550E">
            <wp:extent cx="4695825" cy="352212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kuleles.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98255" cy="3523952"/>
                    </a:xfrm>
                    <a:prstGeom prst="rect">
                      <a:avLst/>
                    </a:prstGeom>
                  </pic:spPr>
                </pic:pic>
              </a:graphicData>
            </a:graphic>
          </wp:inline>
        </w:drawing>
      </w:r>
    </w:p>
    <w:p w14:paraId="74A5494F" w14:textId="77777777" w:rsidR="007E5F95" w:rsidRDefault="007E5F95" w:rsidP="009F6892">
      <w:pPr>
        <w:rPr>
          <w:rFonts w:cstheme="minorHAnsi"/>
          <w:color w:val="061F57" w:themeColor="text2" w:themeShade="BF"/>
          <w:sz w:val="52"/>
        </w:rPr>
      </w:pPr>
    </w:p>
    <w:p w14:paraId="03FA4E45" w14:textId="77777777" w:rsidR="00570B2C" w:rsidRDefault="00570B2C" w:rsidP="009F6892">
      <w:pPr>
        <w:rPr>
          <w:rFonts w:cstheme="minorHAnsi"/>
          <w:color w:val="061F57" w:themeColor="text2" w:themeShade="BF"/>
          <w:sz w:val="52"/>
        </w:rPr>
      </w:pPr>
    </w:p>
    <w:p w14:paraId="34995634" w14:textId="77777777" w:rsidR="00747C36" w:rsidRPr="00514878" w:rsidRDefault="00747C36" w:rsidP="009F6892">
      <w:pPr>
        <w:rPr>
          <w:rFonts w:cstheme="minorHAnsi"/>
          <w:color w:val="061F57" w:themeColor="text2" w:themeShade="BF"/>
          <w:sz w:val="52"/>
        </w:rPr>
      </w:pPr>
      <w:r w:rsidRPr="00514878">
        <w:rPr>
          <w:rFonts w:cstheme="minorHAnsi"/>
          <w:color w:val="061F57" w:themeColor="text2" w:themeShade="BF"/>
          <w:sz w:val="52"/>
        </w:rPr>
        <w:t>Appendix 2</w:t>
      </w:r>
    </w:p>
    <w:p w14:paraId="798CD803" w14:textId="77777777" w:rsidR="00F53391" w:rsidRPr="00514878" w:rsidRDefault="00F53391" w:rsidP="009F6892">
      <w:pPr>
        <w:spacing w:after="160"/>
        <w:rPr>
          <w:rFonts w:eastAsiaTheme="minorHAnsi" w:cstheme="minorHAnsi"/>
          <w:color w:val="061F57" w:themeColor="text2" w:themeShade="BF"/>
          <w:sz w:val="36"/>
          <w:szCs w:val="36"/>
        </w:rPr>
      </w:pPr>
      <w:r w:rsidRPr="00514878">
        <w:rPr>
          <w:rFonts w:eastAsiaTheme="minorHAnsi" w:cstheme="minorHAnsi"/>
          <w:color w:val="061F57" w:themeColor="text2" w:themeShade="BF"/>
          <w:sz w:val="36"/>
          <w:szCs w:val="36"/>
        </w:rPr>
        <w:t xml:space="preserve">Hafan y Waun Residential Centre and </w:t>
      </w:r>
      <w:r w:rsidR="009A405F" w:rsidRPr="00514878">
        <w:rPr>
          <w:rFonts w:eastAsiaTheme="minorHAnsi" w:cstheme="minorHAnsi"/>
          <w:color w:val="061F57" w:themeColor="text2" w:themeShade="BF"/>
          <w:sz w:val="36"/>
          <w:szCs w:val="36"/>
        </w:rPr>
        <w:t xml:space="preserve">Ysgol Penglais </w:t>
      </w:r>
      <w:r w:rsidRPr="00514878">
        <w:rPr>
          <w:rFonts w:eastAsiaTheme="minorHAnsi" w:cstheme="minorHAnsi"/>
          <w:color w:val="061F57" w:themeColor="text2" w:themeShade="BF"/>
          <w:sz w:val="36"/>
          <w:szCs w:val="36"/>
        </w:rPr>
        <w:t>intervention day</w:t>
      </w:r>
      <w:r w:rsidR="009A405F" w:rsidRPr="00514878">
        <w:rPr>
          <w:rFonts w:eastAsiaTheme="minorHAnsi" w:cstheme="minorHAnsi"/>
          <w:color w:val="061F57" w:themeColor="text2" w:themeShade="BF"/>
          <w:sz w:val="36"/>
          <w:szCs w:val="36"/>
        </w:rPr>
        <w:t xml:space="preserve"> feedback</w:t>
      </w:r>
      <w:r w:rsidRPr="00514878">
        <w:rPr>
          <w:rFonts w:eastAsiaTheme="minorHAnsi" w:cstheme="minorHAnsi"/>
          <w:color w:val="061F57" w:themeColor="text2" w:themeShade="BF"/>
          <w:sz w:val="36"/>
          <w:szCs w:val="36"/>
        </w:rPr>
        <w:t>.</w:t>
      </w:r>
    </w:p>
    <w:p w14:paraId="2B47E41A" w14:textId="77777777" w:rsidR="00F53391" w:rsidRPr="009F6892" w:rsidRDefault="00D87427" w:rsidP="00D87427">
      <w:pPr>
        <w:spacing w:after="160"/>
        <w:jc w:val="center"/>
        <w:rPr>
          <w:rFonts w:eastAsiaTheme="minorHAnsi" w:cstheme="minorHAnsi"/>
          <w:color w:val="FF0000"/>
          <w:sz w:val="40"/>
          <w:szCs w:val="40"/>
        </w:rPr>
      </w:pPr>
      <w:r>
        <w:rPr>
          <w:rFonts w:eastAsiaTheme="minorHAnsi" w:cstheme="minorHAnsi"/>
          <w:b w:val="0"/>
          <w:noProof/>
          <w:color w:val="002060"/>
          <w:szCs w:val="28"/>
          <w:lang w:val="en-GB" w:eastAsia="en-GB"/>
        </w:rPr>
        <w:lastRenderedPageBreak/>
        <w:drawing>
          <wp:inline distT="0" distB="0" distL="0" distR="0" wp14:anchorId="4BDBDFC3" wp14:editId="4D242856">
            <wp:extent cx="4686300" cy="351498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43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8280" cy="3516470"/>
                    </a:xfrm>
                    <a:prstGeom prst="rect">
                      <a:avLst/>
                    </a:prstGeom>
                  </pic:spPr>
                </pic:pic>
              </a:graphicData>
            </a:graphic>
          </wp:inline>
        </w:drawing>
      </w:r>
    </w:p>
    <w:p w14:paraId="00067A6A" w14:textId="77777777" w:rsidR="00F53391" w:rsidRPr="009F6892" w:rsidRDefault="00F53391" w:rsidP="009F6892">
      <w:pPr>
        <w:spacing w:after="160"/>
        <w:rPr>
          <w:rFonts w:eastAsiaTheme="minorHAnsi" w:cstheme="minorHAnsi"/>
          <w:color w:val="061F57" w:themeColor="text2" w:themeShade="BF"/>
          <w:szCs w:val="28"/>
        </w:rPr>
      </w:pPr>
      <w:r w:rsidRPr="009F6892">
        <w:rPr>
          <w:rFonts w:eastAsiaTheme="minorHAnsi" w:cstheme="minorHAnsi"/>
          <w:color w:val="061F57" w:themeColor="text2" w:themeShade="BF"/>
          <w:szCs w:val="28"/>
        </w:rPr>
        <w:t xml:space="preserve">Participants </w:t>
      </w:r>
    </w:p>
    <w:p w14:paraId="1392D421" w14:textId="77777777" w:rsidR="00F53391" w:rsidRPr="009F6892"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Emma (daughter of resident) “The more cross generational projects we can have the better.</w:t>
      </w:r>
    </w:p>
    <w:p w14:paraId="02E0C27F" w14:textId="77777777" w:rsidR="00F53391" w:rsidRPr="009F6892"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Thelma: “I’ve really loved it!”</w:t>
      </w:r>
    </w:p>
    <w:p w14:paraId="03922E5E" w14:textId="77777777" w:rsidR="00F53391" w:rsidRPr="009F6892"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Olwen (family member): “The girls have been really lovely- I have really enjoyed myself, I like the old and the new things I think they were lovely, must sort out my button box and bring them along”</w:t>
      </w:r>
    </w:p>
    <w:p w14:paraId="1A097E39" w14:textId="77777777" w:rsidR="00F53391"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Daughter and husband came along to take her mother out for lunch: “We have, all three of us, shared the family memory photo album with all her friends and some students. It has been wonderful!”</w:t>
      </w:r>
    </w:p>
    <w:p w14:paraId="793C2036" w14:textId="77777777" w:rsidR="00D87427" w:rsidRDefault="00D87427" w:rsidP="009F6892">
      <w:pPr>
        <w:spacing w:after="160"/>
        <w:rPr>
          <w:rFonts w:eastAsiaTheme="minorHAnsi" w:cstheme="minorHAnsi"/>
          <w:b w:val="0"/>
          <w:color w:val="061F57" w:themeColor="text2" w:themeShade="BF"/>
          <w:szCs w:val="28"/>
        </w:rPr>
      </w:pPr>
    </w:p>
    <w:p w14:paraId="12ACBC5B" w14:textId="77777777" w:rsidR="00D87427" w:rsidRDefault="00D87427" w:rsidP="009F6892">
      <w:pPr>
        <w:spacing w:after="160"/>
        <w:rPr>
          <w:rFonts w:eastAsiaTheme="minorHAnsi" w:cstheme="minorHAnsi"/>
          <w:b w:val="0"/>
          <w:color w:val="061F57" w:themeColor="text2" w:themeShade="BF"/>
          <w:szCs w:val="28"/>
        </w:rPr>
      </w:pPr>
    </w:p>
    <w:p w14:paraId="07C2AD2E" w14:textId="77777777" w:rsidR="00D87427" w:rsidRDefault="00D87427" w:rsidP="009F6892">
      <w:pPr>
        <w:spacing w:after="160"/>
        <w:rPr>
          <w:rFonts w:eastAsiaTheme="minorHAnsi" w:cstheme="minorHAnsi"/>
          <w:b w:val="0"/>
          <w:color w:val="061F57" w:themeColor="text2" w:themeShade="BF"/>
          <w:szCs w:val="28"/>
        </w:rPr>
      </w:pPr>
    </w:p>
    <w:p w14:paraId="527A6114" w14:textId="77777777" w:rsidR="00D87427" w:rsidRPr="009F6892" w:rsidRDefault="00D87427" w:rsidP="00D87427">
      <w:pPr>
        <w:spacing w:after="160"/>
        <w:jc w:val="center"/>
        <w:rPr>
          <w:rFonts w:eastAsiaTheme="minorHAnsi" w:cstheme="minorHAnsi"/>
          <w:b w:val="0"/>
          <w:color w:val="061F57" w:themeColor="text2" w:themeShade="BF"/>
          <w:szCs w:val="28"/>
        </w:rPr>
      </w:pPr>
      <w:r>
        <w:rPr>
          <w:rFonts w:eastAsiaTheme="minorHAnsi" w:cstheme="minorHAnsi"/>
          <w:b w:val="0"/>
          <w:noProof/>
          <w:color w:val="002060"/>
          <w:szCs w:val="28"/>
          <w:lang w:val="en-GB" w:eastAsia="en-GB"/>
        </w:rPr>
        <w:lastRenderedPageBreak/>
        <w:drawing>
          <wp:inline distT="0" distB="0" distL="0" distR="0" wp14:anchorId="7F2C45AD" wp14:editId="607A0744">
            <wp:extent cx="5731510" cy="30575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390.JPEG"/>
                    <pic:cNvPicPr/>
                  </pic:nvPicPr>
                  <pic:blipFill rotWithShape="1">
                    <a:blip r:embed="rId22" cstate="print">
                      <a:extLst>
                        <a:ext uri="{28A0092B-C50C-407E-A947-70E740481C1C}">
                          <a14:useLocalDpi xmlns:a14="http://schemas.microsoft.com/office/drawing/2010/main" val="0"/>
                        </a:ext>
                      </a:extLst>
                    </a:blip>
                    <a:srcRect t="3323" b="25555"/>
                    <a:stretch/>
                  </pic:blipFill>
                  <pic:spPr bwMode="auto">
                    <a:xfrm>
                      <a:off x="0" y="0"/>
                      <a:ext cx="5731510" cy="3057525"/>
                    </a:xfrm>
                    <a:prstGeom prst="rect">
                      <a:avLst/>
                    </a:prstGeom>
                    <a:ln>
                      <a:noFill/>
                    </a:ln>
                    <a:extLst>
                      <a:ext uri="{53640926-AAD7-44D8-BBD7-CCE9431645EC}">
                        <a14:shadowObscured xmlns:a14="http://schemas.microsoft.com/office/drawing/2010/main"/>
                      </a:ext>
                    </a:extLst>
                  </pic:spPr>
                </pic:pic>
              </a:graphicData>
            </a:graphic>
          </wp:inline>
        </w:drawing>
      </w:r>
    </w:p>
    <w:p w14:paraId="3BEB0BEA" w14:textId="77777777" w:rsidR="00F53391" w:rsidRPr="009F6892" w:rsidRDefault="00F53391" w:rsidP="009F6892">
      <w:pPr>
        <w:spacing w:after="160"/>
        <w:rPr>
          <w:rFonts w:eastAsiaTheme="minorHAnsi" w:cstheme="minorHAnsi"/>
          <w:color w:val="061F57" w:themeColor="text2" w:themeShade="BF"/>
          <w:szCs w:val="28"/>
        </w:rPr>
      </w:pPr>
    </w:p>
    <w:p w14:paraId="4334ED12" w14:textId="77777777" w:rsidR="00F53391" w:rsidRPr="009F6892" w:rsidRDefault="00F53391" w:rsidP="009F6892">
      <w:pPr>
        <w:spacing w:after="160"/>
        <w:rPr>
          <w:rFonts w:eastAsiaTheme="minorHAnsi" w:cstheme="minorHAnsi"/>
          <w:color w:val="061F57" w:themeColor="text2" w:themeShade="BF"/>
          <w:szCs w:val="28"/>
        </w:rPr>
      </w:pPr>
      <w:r w:rsidRPr="009F6892">
        <w:rPr>
          <w:rFonts w:eastAsiaTheme="minorHAnsi" w:cstheme="minorHAnsi"/>
          <w:color w:val="061F57" w:themeColor="text2" w:themeShade="BF"/>
          <w:szCs w:val="28"/>
        </w:rPr>
        <w:t>Staff</w:t>
      </w:r>
    </w:p>
    <w:p w14:paraId="607795F1" w14:textId="77777777" w:rsidR="00F53391" w:rsidRPr="009F6892"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Clive: “I’ve never seen so much interaction”</w:t>
      </w:r>
    </w:p>
    <w:p w14:paraId="66C0268D" w14:textId="77777777" w:rsidR="00F53391" w:rsidRPr="009F6892"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Sally: “What a great friendly day and should definitely happen more often”</w:t>
      </w:r>
    </w:p>
    <w:p w14:paraId="7493CD8E" w14:textId="77777777" w:rsidR="00F53391" w:rsidRPr="009F6892"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Social Worker: “How really lovely it was for there to be noise and so many people enjoying themselves.”</w:t>
      </w:r>
    </w:p>
    <w:p w14:paraId="6541B4B9" w14:textId="77777777" w:rsidR="00F53391" w:rsidRPr="009F6892"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Linda: Feeling quite emotional about the day, so much; especially Bob as he never comes out of his room. We learnt today that he probably used to play the mouth organ. His wife comes in every week and he does not recognize her. She will be really pleased to see the photos of him participating. I am just so pleased he has joined in.”</w:t>
      </w:r>
    </w:p>
    <w:p w14:paraId="24BF0C07" w14:textId="77777777" w:rsidR="00F53391" w:rsidRPr="009F6892" w:rsidRDefault="00F53391" w:rsidP="009F6892">
      <w:pPr>
        <w:spacing w:after="160"/>
        <w:rPr>
          <w:rFonts w:eastAsiaTheme="minorHAnsi" w:cstheme="minorHAnsi"/>
          <w:b w:val="0"/>
          <w:color w:val="061F57" w:themeColor="text2" w:themeShade="BF"/>
          <w:szCs w:val="28"/>
        </w:rPr>
      </w:pPr>
    </w:p>
    <w:p w14:paraId="503D34D2" w14:textId="77777777" w:rsidR="00F53391" w:rsidRPr="009F6892"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Member of staff (As Linda said Bob never leaves his room. He keeps himself to himself, stays in bed much of the time, do not know much about him. He heard something was happening in the day centre and came to have a look. He joined in. Left at lunch time and even though it was the upper wings residents turn in the afternoon, Bob took it upon himself to return and join us for the afternoon session).</w:t>
      </w:r>
    </w:p>
    <w:p w14:paraId="572032AE" w14:textId="6F31C4D6" w:rsidR="00F53391"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lastRenderedPageBreak/>
        <w:t>Linda (continued</w:t>
      </w:r>
      <w:r w:rsidR="00BF2CB0" w:rsidRPr="009F6892">
        <w:rPr>
          <w:rFonts w:eastAsiaTheme="minorHAnsi" w:cstheme="minorHAnsi"/>
          <w:b w:val="0"/>
          <w:color w:val="061F57" w:themeColor="text2" w:themeShade="BF"/>
          <w:szCs w:val="28"/>
        </w:rPr>
        <w:t>). “</w:t>
      </w:r>
      <w:r w:rsidRPr="009F6892">
        <w:rPr>
          <w:rFonts w:eastAsiaTheme="minorHAnsi" w:cstheme="minorHAnsi"/>
          <w:b w:val="0"/>
          <w:color w:val="061F57" w:themeColor="text2" w:themeShade="BF"/>
          <w:szCs w:val="28"/>
        </w:rPr>
        <w:t>Residents don’t stay very long, they come in, stay about 10mins and go again. A few might come back again but they do not stay like this. It has been a real gift of a day, having help to be with the residents. Staff are great, but they have very little time to stand back and be with them like we can. But this has been a real help, a boost, to me; what could be possible.”</w:t>
      </w:r>
    </w:p>
    <w:p w14:paraId="0945279D" w14:textId="77777777" w:rsidR="00D87427" w:rsidRDefault="00D87427" w:rsidP="009F6892">
      <w:pPr>
        <w:spacing w:after="160"/>
        <w:rPr>
          <w:rFonts w:eastAsiaTheme="minorHAnsi" w:cstheme="minorHAnsi"/>
          <w:b w:val="0"/>
          <w:color w:val="061F57" w:themeColor="text2" w:themeShade="BF"/>
          <w:szCs w:val="28"/>
        </w:rPr>
      </w:pPr>
    </w:p>
    <w:p w14:paraId="3D0D62D0" w14:textId="77777777" w:rsidR="00D87427" w:rsidRPr="009F6892" w:rsidRDefault="00D87427" w:rsidP="00D87427">
      <w:pPr>
        <w:spacing w:after="160"/>
        <w:jc w:val="center"/>
        <w:rPr>
          <w:rFonts w:eastAsiaTheme="minorHAnsi" w:cstheme="minorHAnsi"/>
          <w:b w:val="0"/>
          <w:color w:val="061F57" w:themeColor="text2" w:themeShade="BF"/>
          <w:szCs w:val="28"/>
        </w:rPr>
      </w:pPr>
      <w:r>
        <w:rPr>
          <w:rFonts w:eastAsiaTheme="minorHAnsi" w:cstheme="minorHAnsi"/>
          <w:b w:val="0"/>
          <w:noProof/>
          <w:color w:val="002060"/>
          <w:szCs w:val="28"/>
          <w:lang w:val="en-GB" w:eastAsia="en-GB"/>
        </w:rPr>
        <w:drawing>
          <wp:inline distT="0" distB="0" distL="0" distR="0" wp14:anchorId="44759AA3" wp14:editId="6EBA3E5F">
            <wp:extent cx="3943350" cy="29577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39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46120" cy="2959808"/>
                    </a:xfrm>
                    <a:prstGeom prst="rect">
                      <a:avLst/>
                    </a:prstGeom>
                  </pic:spPr>
                </pic:pic>
              </a:graphicData>
            </a:graphic>
          </wp:inline>
        </w:drawing>
      </w:r>
    </w:p>
    <w:p w14:paraId="4594A8EB" w14:textId="77777777" w:rsidR="00F53391" w:rsidRPr="009F6892" w:rsidRDefault="00F53391" w:rsidP="009F6892">
      <w:pPr>
        <w:spacing w:after="160"/>
        <w:rPr>
          <w:rFonts w:eastAsiaTheme="minorHAnsi" w:cstheme="minorHAnsi"/>
          <w:b w:val="0"/>
          <w:color w:val="061F57" w:themeColor="text2" w:themeShade="BF"/>
          <w:szCs w:val="28"/>
        </w:rPr>
      </w:pPr>
    </w:p>
    <w:p w14:paraId="732113AA" w14:textId="77777777" w:rsidR="00F53391" w:rsidRPr="009F6892" w:rsidRDefault="00F53391" w:rsidP="009F6892">
      <w:pPr>
        <w:spacing w:after="160"/>
        <w:rPr>
          <w:rFonts w:eastAsia="Times New Roman" w:cstheme="minorHAnsi"/>
          <w:b w:val="0"/>
          <w:color w:val="061F57" w:themeColor="text2" w:themeShade="BF"/>
          <w:szCs w:val="28"/>
          <w:lang w:val="en-GB" w:eastAsia="en-GB"/>
        </w:rPr>
      </w:pPr>
      <w:r w:rsidRPr="003835D0">
        <w:rPr>
          <w:rFonts w:eastAsiaTheme="minorHAnsi" w:cstheme="minorHAnsi"/>
          <w:color w:val="061F57" w:themeColor="text2" w:themeShade="BF"/>
          <w:szCs w:val="28"/>
        </w:rPr>
        <w:t>Hannah A4W Vol:</w:t>
      </w:r>
      <w:r w:rsidRPr="009F6892">
        <w:rPr>
          <w:rFonts w:eastAsiaTheme="minorHAnsi" w:cstheme="minorHAnsi"/>
          <w:b w:val="0"/>
          <w:color w:val="061F57" w:themeColor="text2" w:themeShade="BF"/>
          <w:szCs w:val="28"/>
        </w:rPr>
        <w:t xml:space="preserve"> </w:t>
      </w:r>
      <w:r w:rsidRPr="009F6892">
        <w:rPr>
          <w:rFonts w:eastAsia="Times New Roman" w:cstheme="minorHAnsi"/>
          <w:b w:val="0"/>
          <w:color w:val="061F57" w:themeColor="text2" w:themeShade="BF"/>
          <w:szCs w:val="28"/>
          <w:lang w:val="en-GB" w:eastAsia="en-GB"/>
        </w:rPr>
        <w:t>It was truly fabulous on Friday!</w:t>
      </w:r>
    </w:p>
    <w:p w14:paraId="56FC47DC" w14:textId="77777777" w:rsidR="00F53391" w:rsidRPr="009F6892" w:rsidRDefault="00F53391" w:rsidP="009F6892">
      <w:pPr>
        <w:rPr>
          <w:rFonts w:eastAsia="Times New Roman" w:cstheme="minorHAnsi"/>
          <w:b w:val="0"/>
          <w:color w:val="061F57" w:themeColor="text2" w:themeShade="BF"/>
          <w:szCs w:val="28"/>
          <w:lang w:val="en-GB" w:eastAsia="en-GB"/>
        </w:rPr>
      </w:pPr>
      <w:r w:rsidRPr="009F6892">
        <w:rPr>
          <w:rFonts w:eastAsia="Times New Roman" w:cstheme="minorHAnsi"/>
          <w:b w:val="0"/>
          <w:color w:val="061F57" w:themeColor="text2" w:themeShade="BF"/>
          <w:szCs w:val="28"/>
          <w:lang w:val="en-GB" w:eastAsia="en-GB"/>
        </w:rPr>
        <w:t> I was very impressed by the young people that came along, their ability to dive in and connect with the residents, their maturity in talking with us and what barriers they were facing with their communication.  They showed such grace and maturity.  It would be fab to feed this back to the school.</w:t>
      </w:r>
    </w:p>
    <w:p w14:paraId="275D9A5D" w14:textId="77777777" w:rsidR="00F53391" w:rsidRPr="009F6892" w:rsidRDefault="00F53391" w:rsidP="009F6892">
      <w:pPr>
        <w:rPr>
          <w:rFonts w:eastAsia="Times New Roman" w:cstheme="minorHAnsi"/>
          <w:b w:val="0"/>
          <w:color w:val="061F57" w:themeColor="text2" w:themeShade="BF"/>
          <w:szCs w:val="28"/>
          <w:lang w:val="en-GB" w:eastAsia="en-GB"/>
        </w:rPr>
      </w:pPr>
      <w:r w:rsidRPr="009F6892">
        <w:rPr>
          <w:rFonts w:eastAsia="Times New Roman" w:cstheme="minorHAnsi"/>
          <w:b w:val="0"/>
          <w:color w:val="061F57" w:themeColor="text2" w:themeShade="BF"/>
          <w:szCs w:val="28"/>
          <w:lang w:val="en-GB" w:eastAsia="en-GB"/>
        </w:rPr>
        <w:t> </w:t>
      </w:r>
    </w:p>
    <w:p w14:paraId="4CF7BAA6" w14:textId="77777777" w:rsidR="00F53391" w:rsidRPr="009F6892" w:rsidRDefault="00F53391" w:rsidP="009F6892">
      <w:pPr>
        <w:rPr>
          <w:rFonts w:eastAsia="Times New Roman" w:cstheme="minorHAnsi"/>
          <w:b w:val="0"/>
          <w:color w:val="061F57" w:themeColor="text2" w:themeShade="BF"/>
          <w:szCs w:val="28"/>
          <w:lang w:val="en-GB" w:eastAsia="en-GB"/>
        </w:rPr>
      </w:pPr>
      <w:r w:rsidRPr="009F6892">
        <w:rPr>
          <w:rFonts w:eastAsia="Times New Roman" w:cstheme="minorHAnsi"/>
          <w:b w:val="0"/>
          <w:color w:val="061F57" w:themeColor="text2" w:themeShade="BF"/>
          <w:szCs w:val="28"/>
          <w:lang w:val="en-GB" w:eastAsia="en-GB"/>
        </w:rPr>
        <w:t>Whilst I was impressed by the level of involvement from the school I think the afternoon session was oversubscribed and possibly created a barrier for some of the residents in coming into an environment which could have been over stimulating for them.  There was one gentleman in particular that took a considerable amount of time before he was able to come into the room.  That said, he did and that was such an achievement!  But something to consider for the future. </w:t>
      </w:r>
    </w:p>
    <w:p w14:paraId="56C05C7A" w14:textId="77777777" w:rsidR="00F53391" w:rsidRDefault="00F53391" w:rsidP="009F6892">
      <w:pPr>
        <w:rPr>
          <w:rFonts w:eastAsia="Times New Roman" w:cstheme="minorHAnsi"/>
          <w:b w:val="0"/>
          <w:color w:val="061F57" w:themeColor="text2" w:themeShade="BF"/>
          <w:szCs w:val="28"/>
          <w:lang w:val="en-GB" w:eastAsia="en-GB"/>
        </w:rPr>
      </w:pPr>
      <w:r w:rsidRPr="009F6892">
        <w:rPr>
          <w:rFonts w:eastAsia="Times New Roman" w:cstheme="minorHAnsi"/>
          <w:b w:val="0"/>
          <w:color w:val="061F57" w:themeColor="text2" w:themeShade="BF"/>
          <w:szCs w:val="28"/>
          <w:lang w:val="en-GB" w:eastAsia="en-GB"/>
        </w:rPr>
        <w:lastRenderedPageBreak/>
        <w:t>The volume of people also I felt put a risk for residents moving around the space.  Vern, who came back for a walk around in the afternoon but wasn't able to stay with us, made me realise we need to be aware of this and also with artefacts gathering next to chairs, on the floor etc.  Just from a risk assessment point of view.</w:t>
      </w:r>
    </w:p>
    <w:p w14:paraId="2CA89CEC" w14:textId="77777777" w:rsidR="00D87427" w:rsidRDefault="00D87427" w:rsidP="009F6892">
      <w:pPr>
        <w:rPr>
          <w:rFonts w:eastAsia="Times New Roman" w:cstheme="minorHAnsi"/>
          <w:b w:val="0"/>
          <w:color w:val="061F57" w:themeColor="text2" w:themeShade="BF"/>
          <w:szCs w:val="28"/>
          <w:lang w:val="en-GB" w:eastAsia="en-GB"/>
        </w:rPr>
      </w:pPr>
    </w:p>
    <w:p w14:paraId="5B98D316" w14:textId="77777777" w:rsidR="00D87427" w:rsidRDefault="00D87427" w:rsidP="009F6892">
      <w:pPr>
        <w:rPr>
          <w:rFonts w:eastAsia="Times New Roman" w:cstheme="minorHAnsi"/>
          <w:b w:val="0"/>
          <w:color w:val="061F57" w:themeColor="text2" w:themeShade="BF"/>
          <w:szCs w:val="28"/>
          <w:lang w:val="en-GB" w:eastAsia="en-GB"/>
        </w:rPr>
      </w:pPr>
    </w:p>
    <w:p w14:paraId="10E6EC87" w14:textId="77777777" w:rsidR="00D87427" w:rsidRPr="009F6892" w:rsidRDefault="00D87427" w:rsidP="009F6892">
      <w:pPr>
        <w:rPr>
          <w:rFonts w:eastAsia="Times New Roman" w:cstheme="minorHAnsi"/>
          <w:b w:val="0"/>
          <w:color w:val="061F57" w:themeColor="text2" w:themeShade="BF"/>
          <w:szCs w:val="28"/>
          <w:lang w:val="en-GB" w:eastAsia="en-GB"/>
        </w:rPr>
      </w:pPr>
      <w:r>
        <w:rPr>
          <w:rFonts w:eastAsiaTheme="minorHAnsi" w:cstheme="minorHAnsi"/>
          <w:noProof/>
          <w:color w:val="FF0000"/>
          <w:sz w:val="52"/>
          <w:szCs w:val="28"/>
          <w:lang w:val="en-GB" w:eastAsia="en-GB"/>
        </w:rPr>
        <w:drawing>
          <wp:anchor distT="0" distB="0" distL="114300" distR="114300" simplePos="0" relativeHeight="251668480" behindDoc="1" locked="0" layoutInCell="1" allowOverlap="1" wp14:anchorId="79F7B693" wp14:editId="2F240D2E">
            <wp:simplePos x="0" y="0"/>
            <wp:positionH relativeFrom="column">
              <wp:posOffset>3744595</wp:posOffset>
            </wp:positionH>
            <wp:positionV relativeFrom="paragraph">
              <wp:posOffset>13335</wp:posOffset>
            </wp:positionV>
            <wp:extent cx="2447925" cy="3197252"/>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425.JPEG"/>
                    <pic:cNvPicPr/>
                  </pic:nvPicPr>
                  <pic:blipFill rotWithShape="1">
                    <a:blip r:embed="rId24" cstate="print">
                      <a:extLst>
                        <a:ext uri="{28A0092B-C50C-407E-A947-70E740481C1C}">
                          <a14:useLocalDpi xmlns:a14="http://schemas.microsoft.com/office/drawing/2010/main" val="0"/>
                        </a:ext>
                      </a:extLst>
                    </a:blip>
                    <a:srcRect l="11466" t="3739" r="7601" b="16992"/>
                    <a:stretch/>
                  </pic:blipFill>
                  <pic:spPr bwMode="auto">
                    <a:xfrm>
                      <a:off x="0" y="0"/>
                      <a:ext cx="2447925" cy="31972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cstheme="minorHAnsi"/>
          <w:noProof/>
          <w:color w:val="FF0000"/>
          <w:sz w:val="52"/>
          <w:szCs w:val="28"/>
          <w:lang w:val="en-GB" w:eastAsia="en-GB"/>
        </w:rPr>
        <w:drawing>
          <wp:inline distT="0" distB="0" distL="0" distR="0" wp14:anchorId="151A6738" wp14:editId="30F68A17">
            <wp:extent cx="2923614" cy="32286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350.JPEG"/>
                    <pic:cNvPicPr/>
                  </pic:nvPicPr>
                  <pic:blipFill rotWithShape="1">
                    <a:blip r:embed="rId25" cstate="print">
                      <a:extLst>
                        <a:ext uri="{28A0092B-C50C-407E-A947-70E740481C1C}">
                          <a14:useLocalDpi xmlns:a14="http://schemas.microsoft.com/office/drawing/2010/main" val="0"/>
                        </a:ext>
                      </a:extLst>
                    </a:blip>
                    <a:srcRect l="11966" t="11092" b="15995"/>
                    <a:stretch/>
                  </pic:blipFill>
                  <pic:spPr bwMode="auto">
                    <a:xfrm>
                      <a:off x="0" y="0"/>
                      <a:ext cx="2927672" cy="3233113"/>
                    </a:xfrm>
                    <a:prstGeom prst="rect">
                      <a:avLst/>
                    </a:prstGeom>
                    <a:ln>
                      <a:noFill/>
                    </a:ln>
                    <a:extLst>
                      <a:ext uri="{53640926-AAD7-44D8-BBD7-CCE9431645EC}">
                        <a14:shadowObscured xmlns:a14="http://schemas.microsoft.com/office/drawing/2010/main"/>
                      </a:ext>
                    </a:extLst>
                  </pic:spPr>
                </pic:pic>
              </a:graphicData>
            </a:graphic>
          </wp:inline>
        </w:drawing>
      </w:r>
    </w:p>
    <w:p w14:paraId="060CC25A" w14:textId="77777777" w:rsidR="00F53391" w:rsidRPr="009F6892" w:rsidRDefault="00F53391" w:rsidP="009F6892">
      <w:pPr>
        <w:rPr>
          <w:rFonts w:eastAsia="Times New Roman" w:cstheme="minorHAnsi"/>
          <w:b w:val="0"/>
          <w:color w:val="061F57" w:themeColor="text2" w:themeShade="BF"/>
          <w:szCs w:val="28"/>
          <w:lang w:val="en-GB" w:eastAsia="en-GB"/>
        </w:rPr>
      </w:pPr>
      <w:r w:rsidRPr="009F6892">
        <w:rPr>
          <w:rFonts w:eastAsia="Times New Roman" w:cstheme="minorHAnsi"/>
          <w:b w:val="0"/>
          <w:color w:val="061F57" w:themeColor="text2" w:themeShade="BF"/>
          <w:szCs w:val="28"/>
          <w:lang w:val="en-GB" w:eastAsia="en-GB"/>
        </w:rPr>
        <w:t> </w:t>
      </w:r>
    </w:p>
    <w:p w14:paraId="328898DD" w14:textId="77777777" w:rsidR="00F53391" w:rsidRPr="009F6892" w:rsidRDefault="00F53391" w:rsidP="009F6892">
      <w:pPr>
        <w:rPr>
          <w:rFonts w:eastAsia="Times New Roman" w:cstheme="minorHAnsi"/>
          <w:b w:val="0"/>
          <w:color w:val="061F57" w:themeColor="text2" w:themeShade="BF"/>
          <w:szCs w:val="28"/>
          <w:lang w:val="en-GB" w:eastAsia="en-GB"/>
        </w:rPr>
      </w:pPr>
      <w:r w:rsidRPr="009F6892">
        <w:rPr>
          <w:rFonts w:eastAsia="Times New Roman" w:cstheme="minorHAnsi"/>
          <w:b w:val="0"/>
          <w:color w:val="061F57" w:themeColor="text2" w:themeShade="BF"/>
          <w:szCs w:val="28"/>
          <w:lang w:val="en-GB" w:eastAsia="en-GB"/>
        </w:rPr>
        <w:t>Residents who were further along on their Dementia journey seemed to really connect when being read to, and a great activity to suggest to the young people if they are finding barriers to connecting with some of these residents.  I could see that all/any efforts being made were appreciated and just the fact that we were present and listening was beneficial. </w:t>
      </w:r>
    </w:p>
    <w:p w14:paraId="3D5D2988" w14:textId="77777777" w:rsidR="00F53391" w:rsidRPr="009F6892" w:rsidRDefault="00F53391" w:rsidP="009F6892">
      <w:pPr>
        <w:rPr>
          <w:rFonts w:eastAsia="Times New Roman" w:cstheme="minorHAnsi"/>
          <w:b w:val="0"/>
          <w:color w:val="061F57" w:themeColor="text2" w:themeShade="BF"/>
          <w:szCs w:val="28"/>
          <w:lang w:val="en-GB" w:eastAsia="en-GB"/>
        </w:rPr>
      </w:pPr>
      <w:r w:rsidRPr="009F6892">
        <w:rPr>
          <w:rFonts w:eastAsia="Times New Roman" w:cstheme="minorHAnsi"/>
          <w:b w:val="0"/>
          <w:color w:val="061F57" w:themeColor="text2" w:themeShade="BF"/>
          <w:szCs w:val="28"/>
          <w:lang w:val="en-GB" w:eastAsia="en-GB"/>
        </w:rPr>
        <w:t> </w:t>
      </w:r>
    </w:p>
    <w:p w14:paraId="3A0F18AE" w14:textId="77777777" w:rsidR="00F53391" w:rsidRPr="009F6892" w:rsidRDefault="00F53391" w:rsidP="009F6892">
      <w:pPr>
        <w:rPr>
          <w:rFonts w:eastAsia="Times New Roman" w:cstheme="minorHAnsi"/>
          <w:b w:val="0"/>
          <w:color w:val="061F57" w:themeColor="text2" w:themeShade="BF"/>
          <w:szCs w:val="28"/>
          <w:lang w:val="en-GB" w:eastAsia="en-GB"/>
        </w:rPr>
      </w:pPr>
      <w:r w:rsidRPr="009F6892">
        <w:rPr>
          <w:rFonts w:eastAsia="Times New Roman" w:cstheme="minorHAnsi"/>
          <w:b w:val="0"/>
          <w:color w:val="061F57" w:themeColor="text2" w:themeShade="BF"/>
          <w:szCs w:val="28"/>
          <w:lang w:val="en-GB" w:eastAsia="en-GB"/>
        </w:rPr>
        <w:t>For me personally the day generated a wonderful warm sense of connectedness.  The staff were amazing, especially Linda.  It was supposed to be her day off but due to staff levels she had to come in but she told me that she couldn’t have thought of a better way to spend her day off.  The day definitely had a positive impact on the staff there.</w:t>
      </w:r>
    </w:p>
    <w:p w14:paraId="70328F9E" w14:textId="77777777" w:rsidR="00F53391" w:rsidRPr="009F6892" w:rsidRDefault="00F53391" w:rsidP="009F6892">
      <w:pPr>
        <w:rPr>
          <w:rFonts w:eastAsia="Times New Roman" w:cstheme="minorHAnsi"/>
          <w:b w:val="0"/>
          <w:color w:val="061F57" w:themeColor="text2" w:themeShade="BF"/>
          <w:szCs w:val="28"/>
          <w:lang w:val="en-GB" w:eastAsia="en-GB"/>
        </w:rPr>
      </w:pPr>
      <w:r w:rsidRPr="009F6892">
        <w:rPr>
          <w:rFonts w:eastAsia="Times New Roman" w:cstheme="minorHAnsi"/>
          <w:b w:val="0"/>
          <w:color w:val="061F57" w:themeColor="text2" w:themeShade="BF"/>
          <w:szCs w:val="28"/>
          <w:lang w:val="en-GB" w:eastAsia="en-GB"/>
        </w:rPr>
        <w:t> </w:t>
      </w:r>
    </w:p>
    <w:p w14:paraId="5EBC9A61" w14:textId="77777777" w:rsidR="00F53391" w:rsidRPr="009F6892" w:rsidRDefault="00F53391" w:rsidP="009F6892">
      <w:pPr>
        <w:rPr>
          <w:rFonts w:eastAsia="Times New Roman" w:cstheme="minorHAnsi"/>
          <w:b w:val="0"/>
          <w:color w:val="061F57" w:themeColor="text2" w:themeShade="BF"/>
          <w:szCs w:val="28"/>
          <w:lang w:val="en-GB" w:eastAsia="en-GB"/>
        </w:rPr>
      </w:pPr>
      <w:r w:rsidRPr="009F6892">
        <w:rPr>
          <w:rFonts w:eastAsia="Times New Roman" w:cstheme="minorHAnsi"/>
          <w:b w:val="0"/>
          <w:color w:val="061F57" w:themeColor="text2" w:themeShade="BF"/>
          <w:szCs w:val="28"/>
          <w:lang w:val="en-GB" w:eastAsia="en-GB"/>
        </w:rPr>
        <w:t>So looking forward to Monday. </w:t>
      </w:r>
    </w:p>
    <w:p w14:paraId="047B705B" w14:textId="77777777" w:rsidR="00F53391" w:rsidRPr="009F6892" w:rsidRDefault="00F53391" w:rsidP="009F6892">
      <w:pPr>
        <w:spacing w:after="160"/>
        <w:rPr>
          <w:rFonts w:eastAsiaTheme="minorHAnsi" w:cstheme="minorHAnsi"/>
          <w:color w:val="061F57" w:themeColor="text2" w:themeShade="BF"/>
          <w:szCs w:val="28"/>
        </w:rPr>
      </w:pPr>
    </w:p>
    <w:p w14:paraId="0E9202DE" w14:textId="77777777" w:rsidR="00F53391" w:rsidRPr="009F6892" w:rsidRDefault="00F53391" w:rsidP="009F6892">
      <w:pPr>
        <w:spacing w:after="160"/>
        <w:rPr>
          <w:rFonts w:eastAsiaTheme="minorHAnsi" w:cstheme="minorHAnsi"/>
          <w:color w:val="061F57" w:themeColor="text2" w:themeShade="BF"/>
          <w:szCs w:val="28"/>
        </w:rPr>
      </w:pPr>
      <w:r w:rsidRPr="009F6892">
        <w:rPr>
          <w:rFonts w:eastAsiaTheme="minorHAnsi" w:cstheme="minorHAnsi"/>
          <w:color w:val="061F57" w:themeColor="text2" w:themeShade="BF"/>
          <w:szCs w:val="28"/>
        </w:rPr>
        <w:lastRenderedPageBreak/>
        <w:t>School Pupils</w:t>
      </w:r>
    </w:p>
    <w:p w14:paraId="1284ADC8" w14:textId="77777777" w:rsidR="00F53391" w:rsidRPr="009F6892"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The morning and afternoon sessions were so full on that we did not get an opportunity to gather feedback from the young people.</w:t>
      </w:r>
    </w:p>
    <w:p w14:paraId="070B8ECD" w14:textId="31B57ADD" w:rsidR="00F53391" w:rsidRPr="009F6892"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 xml:space="preserve">Ronan: “It’s been really great, I’ve really enjoyed myself, I </w:t>
      </w:r>
      <w:r w:rsidR="00BF2CB0" w:rsidRPr="009F6892">
        <w:rPr>
          <w:rFonts w:eastAsiaTheme="minorHAnsi" w:cstheme="minorHAnsi"/>
          <w:b w:val="0"/>
          <w:color w:val="061F57" w:themeColor="text2" w:themeShade="BF"/>
          <w:szCs w:val="28"/>
        </w:rPr>
        <w:t>thought</w:t>
      </w:r>
      <w:r w:rsidRPr="009F6892">
        <w:rPr>
          <w:rFonts w:eastAsiaTheme="minorHAnsi" w:cstheme="minorHAnsi"/>
          <w:b w:val="0"/>
          <w:color w:val="061F57" w:themeColor="text2" w:themeShade="BF"/>
          <w:szCs w:val="28"/>
        </w:rPr>
        <w:t xml:space="preserve"> it was really nice how the person I was working with really lit up and really connected with the pictures of the families”</w:t>
      </w:r>
    </w:p>
    <w:p w14:paraId="61720A57" w14:textId="1F9E261E" w:rsidR="00F53391" w:rsidRPr="009F6892"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 xml:space="preserve">Katie: </w:t>
      </w:r>
      <w:r w:rsidR="00BF2CB0" w:rsidRPr="009F6892">
        <w:rPr>
          <w:rFonts w:eastAsiaTheme="minorHAnsi" w:cstheme="minorHAnsi"/>
          <w:b w:val="0"/>
          <w:color w:val="061F57" w:themeColor="text2" w:themeShade="BF"/>
          <w:szCs w:val="28"/>
        </w:rPr>
        <w:t>“I</w:t>
      </w:r>
      <w:r w:rsidRPr="009F6892">
        <w:rPr>
          <w:rFonts w:eastAsiaTheme="minorHAnsi" w:cstheme="minorHAnsi"/>
          <w:b w:val="0"/>
          <w:color w:val="061F57" w:themeColor="text2" w:themeShade="BF"/>
          <w:szCs w:val="28"/>
        </w:rPr>
        <w:t xml:space="preserve"> have loved today, many </w:t>
      </w:r>
      <w:r w:rsidR="00BF2CB0" w:rsidRPr="009F6892">
        <w:rPr>
          <w:rFonts w:eastAsiaTheme="minorHAnsi" w:cstheme="minorHAnsi"/>
          <w:b w:val="0"/>
          <w:color w:val="061F57" w:themeColor="text2" w:themeShade="BF"/>
          <w:szCs w:val="28"/>
        </w:rPr>
        <w:t>thanks to</w:t>
      </w:r>
      <w:r w:rsidRPr="009F6892">
        <w:rPr>
          <w:rFonts w:eastAsiaTheme="minorHAnsi" w:cstheme="minorHAnsi"/>
          <w:b w:val="0"/>
          <w:color w:val="061F57" w:themeColor="text2" w:themeShade="BF"/>
          <w:szCs w:val="28"/>
        </w:rPr>
        <w:t xml:space="preserve"> everyone involved! I talked with Phyllis, I am 17 so at this point my career choices are quite important; (exciting yet scary and confusing) Phyllis shared a lot of wisdom and it was very special to me personally.”</w:t>
      </w:r>
    </w:p>
    <w:p w14:paraId="6F038A76" w14:textId="77777777" w:rsidR="00F53391" w:rsidRPr="009F6892"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Anonymous School pupil: “The staff were so supportive and lovely to all residents; I have honestly had the best experience to date”</w:t>
      </w:r>
    </w:p>
    <w:p w14:paraId="75E3CF6B" w14:textId="77777777" w:rsidR="00F53391" w:rsidRPr="009F6892" w:rsidRDefault="00F53391" w:rsidP="009F6892">
      <w:pPr>
        <w:spacing w:after="160"/>
        <w:rPr>
          <w:rFonts w:eastAsiaTheme="minorHAnsi" w:cstheme="minorHAnsi"/>
          <w:b w:val="0"/>
          <w:color w:val="061F57" w:themeColor="text2" w:themeShade="BF"/>
          <w:szCs w:val="28"/>
        </w:rPr>
      </w:pPr>
    </w:p>
    <w:p w14:paraId="3F993422" w14:textId="77777777" w:rsidR="00F53391" w:rsidRPr="009F6892" w:rsidRDefault="00F53391" w:rsidP="009F6892">
      <w:pPr>
        <w:spacing w:after="160"/>
        <w:rPr>
          <w:rFonts w:eastAsiaTheme="minorHAnsi" w:cstheme="minorHAnsi"/>
          <w:color w:val="061F57" w:themeColor="text2" w:themeShade="BF"/>
          <w:szCs w:val="28"/>
        </w:rPr>
      </w:pPr>
      <w:r w:rsidRPr="009F6892">
        <w:rPr>
          <w:rFonts w:eastAsiaTheme="minorHAnsi" w:cstheme="minorHAnsi"/>
          <w:color w:val="061F57" w:themeColor="text2" w:themeShade="BF"/>
          <w:szCs w:val="28"/>
        </w:rPr>
        <w:t>Next Time</w:t>
      </w:r>
    </w:p>
    <w:p w14:paraId="7371C45B" w14:textId="77777777" w:rsidR="00F53391" w:rsidRPr="009F6892"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Anonymous school pupil: “I would love to follow up with a book making / story writing / painting and drawing competition inspired by resident’s stories”</w:t>
      </w:r>
    </w:p>
    <w:p w14:paraId="6E86C640" w14:textId="77777777" w:rsidR="00F53391" w:rsidRDefault="00F53391" w:rsidP="009F6892">
      <w:pPr>
        <w:rPr>
          <w:rFonts w:asciiTheme="majorHAnsi" w:hAnsiTheme="majorHAnsi" w:cstheme="majorHAnsi"/>
          <w:sz w:val="52"/>
        </w:rPr>
      </w:pPr>
    </w:p>
    <w:p w14:paraId="4370745E" w14:textId="77777777" w:rsidR="002F765D" w:rsidRDefault="002F765D" w:rsidP="002F765D">
      <w:pPr>
        <w:rPr>
          <w:rFonts w:asciiTheme="majorHAnsi" w:hAnsiTheme="majorHAnsi" w:cstheme="majorHAnsi"/>
          <w:sz w:val="52"/>
        </w:rPr>
      </w:pPr>
      <w:r>
        <w:rPr>
          <w:rFonts w:eastAsiaTheme="minorHAnsi" w:cstheme="minorHAnsi"/>
          <w:noProof/>
          <w:color w:val="FF0000"/>
          <w:sz w:val="52"/>
          <w:szCs w:val="28"/>
          <w:lang w:val="en-GB" w:eastAsia="en-GB"/>
        </w:rPr>
        <w:drawing>
          <wp:anchor distT="0" distB="0" distL="114300" distR="114300" simplePos="0" relativeHeight="251669504" behindDoc="1" locked="0" layoutInCell="1" allowOverlap="1" wp14:anchorId="7D1C576A" wp14:editId="43526D27">
            <wp:simplePos x="0" y="0"/>
            <wp:positionH relativeFrom="column">
              <wp:posOffset>3630295</wp:posOffset>
            </wp:positionH>
            <wp:positionV relativeFrom="paragraph">
              <wp:posOffset>12065</wp:posOffset>
            </wp:positionV>
            <wp:extent cx="2524125" cy="2984929"/>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5440.JPEG"/>
                    <pic:cNvPicPr/>
                  </pic:nvPicPr>
                  <pic:blipFill rotWithShape="1">
                    <a:blip r:embed="rId26" cstate="print">
                      <a:extLst>
                        <a:ext uri="{28A0092B-C50C-407E-A947-70E740481C1C}">
                          <a14:useLocalDpi xmlns:a14="http://schemas.microsoft.com/office/drawing/2010/main" val="0"/>
                        </a:ext>
                      </a:extLst>
                    </a:blip>
                    <a:srcRect l="25925" t="5359" b="28957"/>
                    <a:stretch/>
                  </pic:blipFill>
                  <pic:spPr bwMode="auto">
                    <a:xfrm>
                      <a:off x="0" y="0"/>
                      <a:ext cx="2524125" cy="2984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cstheme="minorHAnsi"/>
          <w:noProof/>
          <w:color w:val="FF0000"/>
          <w:sz w:val="52"/>
          <w:szCs w:val="28"/>
          <w:lang w:val="en-GB" w:eastAsia="en-GB"/>
        </w:rPr>
        <w:drawing>
          <wp:inline distT="0" distB="0" distL="0" distR="0" wp14:anchorId="4C323D85" wp14:editId="3E6EF4AD">
            <wp:extent cx="2379179" cy="300037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5427.JPEG"/>
                    <pic:cNvPicPr/>
                  </pic:nvPicPr>
                  <pic:blipFill rotWithShape="1">
                    <a:blip r:embed="rId27" cstate="print">
                      <a:extLst>
                        <a:ext uri="{28A0092B-C50C-407E-A947-70E740481C1C}">
                          <a14:useLocalDpi xmlns:a14="http://schemas.microsoft.com/office/drawing/2010/main" val="0"/>
                        </a:ext>
                      </a:extLst>
                    </a:blip>
                    <a:srcRect l="18446" t="12630" r="17905" b="7101"/>
                    <a:stretch/>
                  </pic:blipFill>
                  <pic:spPr bwMode="auto">
                    <a:xfrm>
                      <a:off x="0" y="0"/>
                      <a:ext cx="2386523" cy="3009637"/>
                    </a:xfrm>
                    <a:prstGeom prst="rect">
                      <a:avLst/>
                    </a:prstGeom>
                    <a:ln>
                      <a:noFill/>
                    </a:ln>
                    <a:extLst>
                      <a:ext uri="{53640926-AAD7-44D8-BBD7-CCE9431645EC}">
                        <a14:shadowObscured xmlns:a14="http://schemas.microsoft.com/office/drawing/2010/main"/>
                      </a:ext>
                    </a:extLst>
                  </pic:spPr>
                </pic:pic>
              </a:graphicData>
            </a:graphic>
          </wp:inline>
        </w:drawing>
      </w:r>
    </w:p>
    <w:p w14:paraId="4C2D2260" w14:textId="77777777" w:rsidR="00747C36" w:rsidRPr="009F6892" w:rsidRDefault="00747C36" w:rsidP="009F6892">
      <w:pPr>
        <w:rPr>
          <w:rFonts w:cstheme="minorHAnsi"/>
          <w:color w:val="061F57" w:themeColor="text2" w:themeShade="BF"/>
          <w:sz w:val="52"/>
        </w:rPr>
      </w:pPr>
      <w:r w:rsidRPr="009F6892">
        <w:rPr>
          <w:rFonts w:cstheme="minorHAnsi"/>
          <w:color w:val="061F57" w:themeColor="text2" w:themeShade="BF"/>
          <w:sz w:val="52"/>
        </w:rPr>
        <w:lastRenderedPageBreak/>
        <w:t>Appendix 3</w:t>
      </w:r>
    </w:p>
    <w:p w14:paraId="7A8C89C0" w14:textId="77777777" w:rsidR="009F6892" w:rsidRDefault="00F53391" w:rsidP="009F6892">
      <w:pPr>
        <w:spacing w:after="160"/>
        <w:rPr>
          <w:rFonts w:eastAsiaTheme="minorHAnsi" w:cstheme="minorHAnsi"/>
          <w:color w:val="061F57" w:themeColor="text2" w:themeShade="BF"/>
          <w:sz w:val="36"/>
          <w:szCs w:val="36"/>
        </w:rPr>
      </w:pPr>
      <w:r w:rsidRPr="009F6892">
        <w:rPr>
          <w:rFonts w:eastAsiaTheme="minorHAnsi" w:cstheme="minorHAnsi"/>
          <w:color w:val="061F57" w:themeColor="text2" w:themeShade="BF"/>
          <w:sz w:val="36"/>
          <w:szCs w:val="36"/>
        </w:rPr>
        <w:t xml:space="preserve">Hafan Deg Residential Centre and </w:t>
      </w:r>
      <w:r w:rsidR="001153CE" w:rsidRPr="009F6892">
        <w:rPr>
          <w:rFonts w:eastAsiaTheme="minorHAnsi" w:cstheme="minorHAnsi"/>
          <w:color w:val="061F57" w:themeColor="text2" w:themeShade="BF"/>
          <w:sz w:val="36"/>
          <w:szCs w:val="36"/>
        </w:rPr>
        <w:t>Ysgol Bro Pedr</w:t>
      </w:r>
      <w:r w:rsidRPr="009F6892">
        <w:rPr>
          <w:rFonts w:eastAsiaTheme="minorHAnsi" w:cstheme="minorHAnsi"/>
          <w:color w:val="061F57" w:themeColor="text2" w:themeShade="BF"/>
          <w:sz w:val="36"/>
          <w:szCs w:val="36"/>
        </w:rPr>
        <w:t xml:space="preserve"> intervention day</w:t>
      </w:r>
      <w:r w:rsidR="001153CE" w:rsidRPr="009F6892">
        <w:rPr>
          <w:rFonts w:eastAsiaTheme="minorHAnsi" w:cstheme="minorHAnsi"/>
          <w:color w:val="061F57" w:themeColor="text2" w:themeShade="BF"/>
          <w:sz w:val="36"/>
          <w:szCs w:val="36"/>
        </w:rPr>
        <w:t xml:space="preserve"> feedback</w:t>
      </w:r>
      <w:r w:rsidR="003835D0">
        <w:rPr>
          <w:rFonts w:eastAsiaTheme="minorHAnsi" w:cstheme="minorHAnsi"/>
          <w:color w:val="061F57" w:themeColor="text2" w:themeShade="BF"/>
          <w:sz w:val="36"/>
          <w:szCs w:val="36"/>
        </w:rPr>
        <w:t>.</w:t>
      </w:r>
    </w:p>
    <w:p w14:paraId="7C8D7286" w14:textId="77777777" w:rsidR="00E40065" w:rsidRDefault="00E40065" w:rsidP="009F6892">
      <w:pPr>
        <w:spacing w:after="160"/>
        <w:rPr>
          <w:rFonts w:eastAsiaTheme="minorHAnsi" w:cstheme="minorHAnsi"/>
          <w:color w:val="061F57" w:themeColor="text2" w:themeShade="BF"/>
          <w:sz w:val="36"/>
          <w:szCs w:val="36"/>
        </w:rPr>
      </w:pPr>
    </w:p>
    <w:p w14:paraId="596F6E8C" w14:textId="77777777" w:rsidR="00E40065" w:rsidRPr="003835D0" w:rsidRDefault="00E40065" w:rsidP="00E40065">
      <w:pPr>
        <w:spacing w:after="160"/>
        <w:jc w:val="center"/>
        <w:rPr>
          <w:rFonts w:eastAsiaTheme="minorHAnsi" w:cstheme="minorHAnsi"/>
          <w:color w:val="061F57" w:themeColor="text2" w:themeShade="BF"/>
          <w:sz w:val="36"/>
          <w:szCs w:val="36"/>
        </w:rPr>
      </w:pPr>
      <w:r>
        <w:rPr>
          <w:rFonts w:eastAsiaTheme="minorHAnsi" w:cstheme="minorHAnsi"/>
          <w:noProof/>
          <w:color w:val="FF0000"/>
          <w:sz w:val="52"/>
          <w:szCs w:val="28"/>
          <w:lang w:val="en-GB" w:eastAsia="en-GB"/>
        </w:rPr>
        <w:drawing>
          <wp:inline distT="0" distB="0" distL="0" distR="0" wp14:anchorId="41AD7720" wp14:editId="36BFDE24">
            <wp:extent cx="5419725" cy="3367103"/>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5689.JPG"/>
                    <pic:cNvPicPr/>
                  </pic:nvPicPr>
                  <pic:blipFill rotWithShape="1">
                    <a:blip r:embed="rId28" cstate="print">
                      <a:extLst>
                        <a:ext uri="{28A0092B-C50C-407E-A947-70E740481C1C}">
                          <a14:useLocalDpi xmlns:a14="http://schemas.microsoft.com/office/drawing/2010/main" val="0"/>
                        </a:ext>
                      </a:extLst>
                    </a:blip>
                    <a:srcRect l="6315" r="4610" b="26219"/>
                    <a:stretch/>
                  </pic:blipFill>
                  <pic:spPr bwMode="auto">
                    <a:xfrm>
                      <a:off x="0" y="0"/>
                      <a:ext cx="5439186" cy="3379193"/>
                    </a:xfrm>
                    <a:prstGeom prst="rect">
                      <a:avLst/>
                    </a:prstGeom>
                    <a:ln>
                      <a:noFill/>
                    </a:ln>
                    <a:extLst>
                      <a:ext uri="{53640926-AAD7-44D8-BBD7-CCE9431645EC}">
                        <a14:shadowObscured xmlns:a14="http://schemas.microsoft.com/office/drawing/2010/main"/>
                      </a:ext>
                    </a:extLst>
                  </pic:spPr>
                </pic:pic>
              </a:graphicData>
            </a:graphic>
          </wp:inline>
        </w:drawing>
      </w:r>
    </w:p>
    <w:p w14:paraId="22F0D20B" w14:textId="77777777" w:rsidR="00F53391" w:rsidRPr="009F6892" w:rsidRDefault="00F53391" w:rsidP="009F6892">
      <w:pPr>
        <w:spacing w:after="160"/>
        <w:rPr>
          <w:rFonts w:eastAsiaTheme="minorHAnsi" w:cstheme="minorHAnsi"/>
          <w:color w:val="061F57" w:themeColor="text2" w:themeShade="BF"/>
          <w:szCs w:val="28"/>
        </w:rPr>
      </w:pPr>
      <w:r w:rsidRPr="009F6892">
        <w:rPr>
          <w:rFonts w:eastAsiaTheme="minorHAnsi" w:cstheme="minorHAnsi"/>
          <w:color w:val="061F57" w:themeColor="text2" w:themeShade="BF"/>
          <w:szCs w:val="28"/>
        </w:rPr>
        <w:t>Participants</w:t>
      </w:r>
    </w:p>
    <w:p w14:paraId="0BB6BA07" w14:textId="6EC0A05F" w:rsidR="00F53391" w:rsidRPr="009F6892" w:rsidRDefault="00F53391" w:rsidP="009F6892">
      <w:pPr>
        <w:spacing w:after="160"/>
        <w:rPr>
          <w:rFonts w:eastAsiaTheme="minorHAnsi" w:cstheme="minorHAnsi"/>
          <w:b w:val="0"/>
          <w:color w:val="061F57" w:themeColor="text2" w:themeShade="BF"/>
          <w:szCs w:val="28"/>
          <w:lang w:val="en-GB"/>
        </w:rPr>
      </w:pPr>
      <w:r w:rsidRPr="009F6892">
        <w:rPr>
          <w:rFonts w:eastAsiaTheme="minorHAnsi" w:cstheme="minorHAnsi"/>
          <w:b w:val="0"/>
          <w:color w:val="061F57" w:themeColor="text2" w:themeShade="BF"/>
          <w:szCs w:val="28"/>
          <w:lang w:val="en-GB"/>
        </w:rPr>
        <w:t xml:space="preserve">LJly: “I really really loved it, the children were the highlight.  I made a giraffe with a little </w:t>
      </w:r>
      <w:r w:rsidR="00BF2CB0" w:rsidRPr="009F6892">
        <w:rPr>
          <w:rFonts w:eastAsiaTheme="minorHAnsi" w:cstheme="minorHAnsi"/>
          <w:b w:val="0"/>
          <w:color w:val="061F57" w:themeColor="text2" w:themeShade="BF"/>
          <w:szCs w:val="28"/>
          <w:lang w:val="en-GB"/>
        </w:rPr>
        <w:t>girl” (</w:t>
      </w:r>
      <w:r w:rsidRPr="009F6892">
        <w:rPr>
          <w:rFonts w:eastAsiaTheme="minorHAnsi" w:cstheme="minorHAnsi"/>
          <w:b w:val="0"/>
          <w:i/>
          <w:color w:val="061F57" w:themeColor="text2" w:themeShade="BF"/>
          <w:szCs w:val="28"/>
          <w:lang w:val="en-GB"/>
        </w:rPr>
        <w:t>This now takes pride of place in her china cabinet)</w:t>
      </w:r>
    </w:p>
    <w:p w14:paraId="7C0B63B3" w14:textId="77777777" w:rsidR="00F53391" w:rsidRPr="009F6892" w:rsidRDefault="00F53391" w:rsidP="009F6892">
      <w:pPr>
        <w:spacing w:after="160"/>
        <w:rPr>
          <w:rFonts w:eastAsiaTheme="minorHAnsi" w:cstheme="minorHAnsi"/>
          <w:b w:val="0"/>
          <w:color w:val="061F57" w:themeColor="text2" w:themeShade="BF"/>
          <w:szCs w:val="28"/>
          <w:lang w:val="en-GB"/>
        </w:rPr>
      </w:pPr>
      <w:r w:rsidRPr="009F6892">
        <w:rPr>
          <w:rFonts w:eastAsiaTheme="minorHAnsi" w:cstheme="minorHAnsi"/>
          <w:b w:val="0"/>
          <w:color w:val="061F57" w:themeColor="text2" w:themeShade="BF"/>
          <w:szCs w:val="28"/>
          <w:lang w:val="en-GB"/>
        </w:rPr>
        <w:t xml:space="preserve">BP: “I enjoyed the company, it was so nice to see a change of face”  </w:t>
      </w:r>
    </w:p>
    <w:p w14:paraId="5BFCBCF7" w14:textId="77777777" w:rsidR="00F53391" w:rsidRPr="009F6892" w:rsidRDefault="00F53391" w:rsidP="009F6892">
      <w:pPr>
        <w:spacing w:after="160"/>
        <w:rPr>
          <w:rFonts w:eastAsiaTheme="minorHAnsi" w:cstheme="minorHAnsi"/>
          <w:b w:val="0"/>
          <w:color w:val="061F57" w:themeColor="text2" w:themeShade="BF"/>
          <w:szCs w:val="28"/>
          <w:lang w:val="en-GB"/>
        </w:rPr>
      </w:pPr>
      <w:r w:rsidRPr="009F6892">
        <w:rPr>
          <w:rFonts w:eastAsiaTheme="minorHAnsi" w:cstheme="minorHAnsi"/>
          <w:b w:val="0"/>
          <w:color w:val="061F57" w:themeColor="text2" w:themeShade="BF"/>
          <w:szCs w:val="28"/>
          <w:lang w:val="en-GB"/>
        </w:rPr>
        <w:t xml:space="preserve">RW: “I’m too tired to talk but it was good” </w:t>
      </w:r>
    </w:p>
    <w:p w14:paraId="09EA4226" w14:textId="77777777" w:rsidR="00F53391" w:rsidRPr="009F6892" w:rsidRDefault="00F53391" w:rsidP="009F6892">
      <w:pPr>
        <w:spacing w:after="160"/>
        <w:rPr>
          <w:rFonts w:eastAsiaTheme="minorHAnsi" w:cstheme="minorHAnsi"/>
          <w:b w:val="0"/>
          <w:color w:val="061F57" w:themeColor="text2" w:themeShade="BF"/>
          <w:szCs w:val="28"/>
          <w:lang w:val="en-GB"/>
        </w:rPr>
      </w:pPr>
      <w:r w:rsidRPr="009F6892">
        <w:rPr>
          <w:rFonts w:eastAsiaTheme="minorHAnsi" w:cstheme="minorHAnsi"/>
          <w:b w:val="0"/>
          <w:color w:val="061F57" w:themeColor="text2" w:themeShade="BF"/>
          <w:szCs w:val="28"/>
          <w:lang w:val="en-GB"/>
        </w:rPr>
        <w:t xml:space="preserve">VE: “What a lovely change” </w:t>
      </w:r>
    </w:p>
    <w:p w14:paraId="7AF86D4A" w14:textId="77777777" w:rsidR="00F53391" w:rsidRPr="009F6892" w:rsidRDefault="00F53391" w:rsidP="009F6892">
      <w:pPr>
        <w:spacing w:after="160"/>
        <w:rPr>
          <w:rFonts w:eastAsiaTheme="minorHAnsi" w:cstheme="minorHAnsi"/>
          <w:b w:val="0"/>
          <w:color w:val="061F57" w:themeColor="text2" w:themeShade="BF"/>
          <w:szCs w:val="28"/>
          <w:lang w:val="en-GB"/>
        </w:rPr>
      </w:pPr>
      <w:r w:rsidRPr="009F6892">
        <w:rPr>
          <w:rFonts w:eastAsiaTheme="minorHAnsi" w:cstheme="minorHAnsi"/>
          <w:b w:val="0"/>
          <w:color w:val="061F57" w:themeColor="text2" w:themeShade="BF"/>
          <w:szCs w:val="28"/>
          <w:lang w:val="en-GB"/>
        </w:rPr>
        <w:t>Lottie: “Seeing everyone smile and laughing.”</w:t>
      </w:r>
    </w:p>
    <w:p w14:paraId="2785A6A5" w14:textId="77777777" w:rsidR="00F53391" w:rsidRPr="009F6892" w:rsidRDefault="00F53391" w:rsidP="009F6892">
      <w:pPr>
        <w:spacing w:after="160"/>
        <w:rPr>
          <w:rFonts w:eastAsiaTheme="minorHAnsi" w:cstheme="minorHAnsi"/>
          <w:color w:val="061F57" w:themeColor="text2" w:themeShade="BF"/>
          <w:szCs w:val="28"/>
        </w:rPr>
      </w:pPr>
    </w:p>
    <w:p w14:paraId="4D56DE09" w14:textId="77777777" w:rsidR="00F13B63" w:rsidRDefault="00F13B63" w:rsidP="009F6892">
      <w:pPr>
        <w:spacing w:after="160"/>
        <w:rPr>
          <w:rFonts w:eastAsiaTheme="minorHAnsi" w:cstheme="minorHAnsi"/>
          <w:color w:val="061F57" w:themeColor="text2" w:themeShade="BF"/>
          <w:szCs w:val="28"/>
        </w:rPr>
      </w:pPr>
    </w:p>
    <w:p w14:paraId="1890CDCC" w14:textId="77777777" w:rsidR="00F13B63" w:rsidRDefault="00F13B63" w:rsidP="009F6892">
      <w:pPr>
        <w:spacing w:after="160"/>
        <w:rPr>
          <w:rFonts w:eastAsiaTheme="minorHAnsi" w:cstheme="minorHAnsi"/>
          <w:color w:val="061F57" w:themeColor="text2" w:themeShade="BF"/>
          <w:szCs w:val="28"/>
        </w:rPr>
      </w:pPr>
    </w:p>
    <w:p w14:paraId="0633CC60" w14:textId="77777777" w:rsidR="00F53391" w:rsidRPr="009F6892" w:rsidRDefault="00F53391" w:rsidP="009F6892">
      <w:pPr>
        <w:spacing w:after="160"/>
        <w:rPr>
          <w:rFonts w:eastAsiaTheme="minorHAnsi" w:cstheme="minorHAnsi"/>
          <w:color w:val="061F57" w:themeColor="text2" w:themeShade="BF"/>
          <w:szCs w:val="28"/>
        </w:rPr>
      </w:pPr>
      <w:r w:rsidRPr="009F6892">
        <w:rPr>
          <w:rFonts w:eastAsiaTheme="minorHAnsi" w:cstheme="minorHAnsi"/>
          <w:color w:val="061F57" w:themeColor="text2" w:themeShade="BF"/>
          <w:szCs w:val="28"/>
        </w:rPr>
        <w:lastRenderedPageBreak/>
        <w:t>Staff</w:t>
      </w:r>
    </w:p>
    <w:p w14:paraId="0C343A5F"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 xml:space="preserve">Miss: “Really good, nice to see little ones interacting with elders and everyone really enjoying.” </w:t>
      </w:r>
    </w:p>
    <w:p w14:paraId="4AB00A87"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BB: “Nice for them and us to have time out of school together in the community.”</w:t>
      </w:r>
    </w:p>
    <w:p w14:paraId="5E90C9D6" w14:textId="77777777" w:rsidR="00F53391" w:rsidRPr="009F6892" w:rsidRDefault="00F53391" w:rsidP="009F6892">
      <w:pPr>
        <w:rPr>
          <w:rFonts w:eastAsiaTheme="minorHAnsi" w:cstheme="minorHAnsi"/>
          <w:b w:val="0"/>
          <w:color w:val="061F57" w:themeColor="text2" w:themeShade="BF"/>
          <w:szCs w:val="28"/>
        </w:rPr>
      </w:pPr>
    </w:p>
    <w:p w14:paraId="739C0D0D"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Miss: “Better this afternoon with the activities, having tasks much better.”</w:t>
      </w:r>
    </w:p>
    <w:p w14:paraId="44ADA4A8"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BB: “Learning about the character’s stories”</w:t>
      </w:r>
    </w:p>
    <w:p w14:paraId="5492A177" w14:textId="77777777" w:rsidR="00F53391" w:rsidRPr="009F6892" w:rsidRDefault="00F53391" w:rsidP="009F6892">
      <w:pPr>
        <w:rPr>
          <w:rFonts w:eastAsiaTheme="minorHAnsi" w:cstheme="minorHAnsi"/>
          <w:b w:val="0"/>
          <w:color w:val="061F57" w:themeColor="text2" w:themeShade="BF"/>
          <w:szCs w:val="28"/>
        </w:rPr>
      </w:pPr>
    </w:p>
    <w:p w14:paraId="1849234E"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Eve: Really interesting with younger children, so unself-conscious with physical affection – sitting on knees. A real merit in having younger ones doing joint Decoupage model.</w:t>
      </w:r>
    </w:p>
    <w:p w14:paraId="48DC2F58"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BB: Calon Lan singing and the sitting next to an elder and drawing something from their conversation.</w:t>
      </w:r>
    </w:p>
    <w:p w14:paraId="42110BCD" w14:textId="77777777" w:rsidR="001153CE" w:rsidRPr="009F6892" w:rsidRDefault="001153CE" w:rsidP="009F6892">
      <w:pPr>
        <w:rPr>
          <w:rFonts w:eastAsiaTheme="minorHAnsi" w:cstheme="minorHAnsi"/>
          <w:b w:val="0"/>
          <w:color w:val="061F57" w:themeColor="text2" w:themeShade="BF"/>
          <w:szCs w:val="28"/>
        </w:rPr>
      </w:pPr>
    </w:p>
    <w:p w14:paraId="22FE803B"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Katie: Lovely day, how different every session is – same principle but very different sessions.</w:t>
      </w:r>
    </w:p>
    <w:p w14:paraId="188A1939"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BB: Singing! Liked the music.</w:t>
      </w:r>
    </w:p>
    <w:p w14:paraId="04F6659E" w14:textId="77777777" w:rsidR="00F53391" w:rsidRPr="009F6892" w:rsidRDefault="00F53391" w:rsidP="009F6892">
      <w:pPr>
        <w:rPr>
          <w:rFonts w:eastAsiaTheme="minorHAnsi" w:cstheme="minorHAnsi"/>
          <w:b w:val="0"/>
          <w:color w:val="061F57" w:themeColor="text2" w:themeShade="BF"/>
          <w:szCs w:val="28"/>
        </w:rPr>
      </w:pPr>
    </w:p>
    <w:p w14:paraId="7BA523EE" w14:textId="77777777" w:rsidR="00F53391" w:rsidRPr="009F6892" w:rsidRDefault="00F53391" w:rsidP="009F6892">
      <w:pPr>
        <w:spacing w:after="160"/>
        <w:rPr>
          <w:rFonts w:eastAsiaTheme="minorHAnsi" w:cstheme="minorHAnsi"/>
          <w:b w:val="0"/>
          <w:color w:val="061F57" w:themeColor="text2" w:themeShade="BF"/>
          <w:szCs w:val="28"/>
          <w:lang w:val="en-GB"/>
        </w:rPr>
      </w:pPr>
      <w:r w:rsidRPr="009F6892">
        <w:rPr>
          <w:rFonts w:eastAsiaTheme="minorHAnsi" w:cstheme="minorHAnsi"/>
          <w:b w:val="0"/>
          <w:color w:val="061F57" w:themeColor="text2" w:themeShade="BF"/>
          <w:szCs w:val="28"/>
          <w:lang w:val="en-GB"/>
        </w:rPr>
        <w:t xml:space="preserve">Staff member: “The day centre was buzzing today, its lovely to feel the atmosphere” </w:t>
      </w:r>
    </w:p>
    <w:p w14:paraId="096050E2" w14:textId="77777777" w:rsidR="00F53391" w:rsidRDefault="00F53391" w:rsidP="009F6892">
      <w:pPr>
        <w:spacing w:after="160"/>
        <w:rPr>
          <w:rFonts w:eastAsiaTheme="minorHAnsi" w:cstheme="minorHAnsi"/>
          <w:b w:val="0"/>
          <w:color w:val="061F57" w:themeColor="text2" w:themeShade="BF"/>
          <w:szCs w:val="28"/>
          <w:lang w:val="en-GB"/>
        </w:rPr>
      </w:pPr>
      <w:r w:rsidRPr="009F6892">
        <w:rPr>
          <w:rFonts w:eastAsiaTheme="minorHAnsi" w:cstheme="minorHAnsi"/>
          <w:b w:val="0"/>
          <w:color w:val="061F57" w:themeColor="text2" w:themeShade="BF"/>
          <w:szCs w:val="28"/>
          <w:lang w:val="en-GB"/>
        </w:rPr>
        <w:t>Staff member: “I haven’t seen the residents so involved in something”</w:t>
      </w:r>
    </w:p>
    <w:p w14:paraId="4F0BA579" w14:textId="77777777" w:rsidR="00E40065" w:rsidRDefault="00E40065" w:rsidP="009F6892">
      <w:pPr>
        <w:spacing w:after="160"/>
        <w:rPr>
          <w:rFonts w:eastAsiaTheme="minorHAnsi" w:cstheme="minorHAnsi"/>
          <w:b w:val="0"/>
          <w:color w:val="061F57" w:themeColor="text2" w:themeShade="BF"/>
          <w:szCs w:val="28"/>
          <w:lang w:val="en-GB"/>
        </w:rPr>
      </w:pPr>
    </w:p>
    <w:p w14:paraId="0CD7F5B7" w14:textId="77777777" w:rsidR="00E40065" w:rsidRDefault="00E40065" w:rsidP="00E40065">
      <w:pPr>
        <w:spacing w:after="160"/>
        <w:jc w:val="center"/>
        <w:rPr>
          <w:rFonts w:eastAsiaTheme="minorHAnsi" w:cstheme="minorHAnsi"/>
          <w:b w:val="0"/>
          <w:color w:val="061F57" w:themeColor="text2" w:themeShade="BF"/>
          <w:szCs w:val="28"/>
          <w:lang w:val="en-GB"/>
        </w:rPr>
      </w:pPr>
      <w:r>
        <w:rPr>
          <w:rFonts w:eastAsiaTheme="minorHAnsi" w:cstheme="minorHAnsi"/>
          <w:noProof/>
          <w:color w:val="FF0000"/>
          <w:sz w:val="52"/>
          <w:szCs w:val="28"/>
          <w:lang w:val="en-GB" w:eastAsia="en-GB"/>
        </w:rPr>
        <w:drawing>
          <wp:inline distT="0" distB="0" distL="0" distR="0" wp14:anchorId="79B9EAE9" wp14:editId="6C75D2B2">
            <wp:extent cx="3667125" cy="2562673"/>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iraff.JPG"/>
                    <pic:cNvPicPr/>
                  </pic:nvPicPr>
                  <pic:blipFill>
                    <a:blip r:embed="rId29">
                      <a:extLst>
                        <a:ext uri="{28A0092B-C50C-407E-A947-70E740481C1C}">
                          <a14:useLocalDpi xmlns:a14="http://schemas.microsoft.com/office/drawing/2010/main" val="0"/>
                        </a:ext>
                      </a:extLst>
                    </a:blip>
                    <a:stretch>
                      <a:fillRect/>
                    </a:stretch>
                  </pic:blipFill>
                  <pic:spPr>
                    <a:xfrm>
                      <a:off x="0" y="0"/>
                      <a:ext cx="3688651" cy="2577716"/>
                    </a:xfrm>
                    <a:prstGeom prst="rect">
                      <a:avLst/>
                    </a:prstGeom>
                  </pic:spPr>
                </pic:pic>
              </a:graphicData>
            </a:graphic>
          </wp:inline>
        </w:drawing>
      </w:r>
    </w:p>
    <w:p w14:paraId="53FA3064" w14:textId="77777777" w:rsidR="00F53391" w:rsidRPr="009F6892" w:rsidRDefault="00F53391" w:rsidP="009F6892">
      <w:pPr>
        <w:rPr>
          <w:rFonts w:eastAsia="Times New Roman" w:cstheme="minorHAnsi"/>
          <w:b w:val="0"/>
          <w:color w:val="061F57" w:themeColor="text2" w:themeShade="BF"/>
          <w:szCs w:val="28"/>
          <w:lang w:val="en-GB" w:eastAsia="en-GB"/>
        </w:rPr>
      </w:pPr>
      <w:r w:rsidRPr="009F6892">
        <w:rPr>
          <w:rFonts w:eastAsiaTheme="minorHAnsi" w:cstheme="minorHAnsi"/>
          <w:b w:val="0"/>
          <w:color w:val="061F57" w:themeColor="text2" w:themeShade="BF"/>
          <w:szCs w:val="28"/>
          <w:lang w:val="en-GB"/>
        </w:rPr>
        <w:lastRenderedPageBreak/>
        <w:t xml:space="preserve">Hannah A4W Vol: </w:t>
      </w:r>
    </w:p>
    <w:p w14:paraId="401F4E09" w14:textId="77777777" w:rsidR="00F53391" w:rsidRPr="009F6892" w:rsidRDefault="00F53391" w:rsidP="009F6892">
      <w:pPr>
        <w:rPr>
          <w:rFonts w:eastAsia="Times New Roman" w:cstheme="minorHAnsi"/>
          <w:b w:val="0"/>
          <w:color w:val="061F57" w:themeColor="text2" w:themeShade="BF"/>
          <w:szCs w:val="28"/>
          <w:lang w:val="en-GB" w:eastAsia="en-GB"/>
        </w:rPr>
      </w:pPr>
      <w:r w:rsidRPr="009F6892">
        <w:rPr>
          <w:rFonts w:eastAsia="Times New Roman" w:cstheme="minorHAnsi"/>
          <w:b w:val="0"/>
          <w:color w:val="061F57" w:themeColor="text2" w:themeShade="BF"/>
          <w:szCs w:val="28"/>
          <w:lang w:val="en-GB" w:eastAsia="en-GB"/>
        </w:rPr>
        <w:t>I asked the teacher for her input on activities that she felt would suit the session; the young people working with the residents.  Her response was that the pupils she had brought were chosen as they were all fantastic at art and that maybe the residents would enjoy watching them create, and maybe then could work together with adding colour etc. with the final piece being taken away by the residents as a reminder of the day.  The 2 young girls, Lottie and Lauren worked well with this and incorporated the names of the ladies into their drawings.    Lilly also worked well in this way with Danny, drawing a fab picture of a truck for him.  Once Wendy saw this interaction with the art activities I sensed her spirits lift and she seemed more at ease to move around the room. We also chatted about bringing more children from the junior school and how it would be lovely for them to bring along their Welsh reading books to read to the residents. A beneficial activity for all she felt.  There are also plenty of Welsh songs that could be sung with the children which I'm sure would be known by the residents too.</w:t>
      </w:r>
    </w:p>
    <w:p w14:paraId="0C0183B8" w14:textId="77777777" w:rsidR="00F53391" w:rsidRPr="009F6892" w:rsidRDefault="00F53391" w:rsidP="009F6892">
      <w:pPr>
        <w:rPr>
          <w:rFonts w:eastAsia="Times New Roman" w:cstheme="minorHAnsi"/>
          <w:b w:val="0"/>
          <w:color w:val="061F57" w:themeColor="text2" w:themeShade="BF"/>
          <w:szCs w:val="28"/>
          <w:lang w:val="en-GB" w:eastAsia="en-GB"/>
        </w:rPr>
      </w:pPr>
      <w:r w:rsidRPr="009F6892">
        <w:rPr>
          <w:rFonts w:eastAsia="Times New Roman" w:cstheme="minorHAnsi"/>
          <w:b w:val="0"/>
          <w:color w:val="061F57" w:themeColor="text2" w:themeShade="BF"/>
          <w:szCs w:val="28"/>
          <w:lang w:val="en-GB" w:eastAsia="en-GB"/>
        </w:rPr>
        <w:t> </w:t>
      </w:r>
    </w:p>
    <w:p w14:paraId="3126D228" w14:textId="77777777" w:rsidR="00F53391" w:rsidRPr="009F6892" w:rsidRDefault="00F53391" w:rsidP="009F6892">
      <w:pPr>
        <w:rPr>
          <w:rFonts w:eastAsia="Times New Roman" w:cstheme="minorHAnsi"/>
          <w:b w:val="0"/>
          <w:color w:val="061F57" w:themeColor="text2" w:themeShade="BF"/>
          <w:szCs w:val="28"/>
          <w:lang w:val="en-GB" w:eastAsia="en-GB"/>
        </w:rPr>
      </w:pPr>
      <w:r w:rsidRPr="009F6892">
        <w:rPr>
          <w:rFonts w:eastAsia="Times New Roman" w:cstheme="minorHAnsi"/>
          <w:b w:val="0"/>
          <w:color w:val="061F57" w:themeColor="text2" w:themeShade="BF"/>
          <w:szCs w:val="28"/>
          <w:lang w:val="en-GB" w:eastAsia="en-GB"/>
        </w:rPr>
        <w:t>It was lovely to see the knitting coming out and the decoupage. As there were a few from a farming back ground and even a woollen mill worker in Aberystwyth I thought peg loom weaving may be a nice activity, using either raw fleece or wool.  The work isn't quite as fine as knitting, quite forgiving and grows very fast so within a session with everyone having a turn we could realistically create a seat pad.  I still have a few peg looms and would be happy to bring them along and organise some fleece.</w:t>
      </w:r>
    </w:p>
    <w:p w14:paraId="395917BB" w14:textId="77777777" w:rsidR="00F53391" w:rsidRPr="009F6892" w:rsidRDefault="00F53391" w:rsidP="009F6892">
      <w:pPr>
        <w:rPr>
          <w:rFonts w:eastAsiaTheme="minorHAnsi" w:cstheme="minorHAnsi"/>
          <w:b w:val="0"/>
          <w:color w:val="061F57" w:themeColor="text2" w:themeShade="BF"/>
          <w:szCs w:val="28"/>
        </w:rPr>
      </w:pPr>
    </w:p>
    <w:p w14:paraId="29F03A8D"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Centre Manager: “loved the whole day, everyone has come out buzzing, Joyce, never really communicates, she’s a people watcher, she loved it! This is a very local rural community residential homes, no locked doors, it is ‘their’ home, we try not to have an over regimented approach to tasks. People come and visit a family member, they meet other residents that they know from local area, they re-connect and carry on coming and visiting friends when their family member passes on”.</w:t>
      </w:r>
    </w:p>
    <w:p w14:paraId="0002EFFE"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 xml:space="preserve">“Magic moment for me was Lil holding her decoupage Giraffe that they made together.” </w:t>
      </w:r>
    </w:p>
    <w:p w14:paraId="0BBDA2AB" w14:textId="77777777" w:rsidR="00F53391" w:rsidRPr="009F6892" w:rsidRDefault="00F53391" w:rsidP="009F6892">
      <w:pPr>
        <w:spacing w:after="160"/>
        <w:rPr>
          <w:rFonts w:eastAsiaTheme="minorHAnsi" w:cstheme="minorHAnsi"/>
          <w:b w:val="0"/>
          <w:color w:val="061F57" w:themeColor="text2" w:themeShade="BF"/>
          <w:szCs w:val="28"/>
        </w:rPr>
      </w:pPr>
    </w:p>
    <w:p w14:paraId="051620DD" w14:textId="77777777" w:rsidR="00E40065" w:rsidRDefault="00E40065" w:rsidP="009F6892">
      <w:pPr>
        <w:spacing w:after="160"/>
        <w:rPr>
          <w:rFonts w:eastAsiaTheme="minorHAnsi" w:cstheme="minorHAnsi"/>
          <w:color w:val="061F57" w:themeColor="text2" w:themeShade="BF"/>
          <w:szCs w:val="28"/>
        </w:rPr>
      </w:pPr>
    </w:p>
    <w:p w14:paraId="3CF77C13" w14:textId="77777777" w:rsidR="00E40065" w:rsidRDefault="00E40065" w:rsidP="009F6892">
      <w:pPr>
        <w:spacing w:after="160"/>
        <w:rPr>
          <w:rFonts w:eastAsiaTheme="minorHAnsi" w:cstheme="minorHAnsi"/>
          <w:color w:val="061F57" w:themeColor="text2" w:themeShade="BF"/>
          <w:szCs w:val="28"/>
        </w:rPr>
      </w:pPr>
    </w:p>
    <w:p w14:paraId="7D5FB1B6" w14:textId="77777777" w:rsidR="00F53391" w:rsidRPr="009F6892" w:rsidRDefault="00F53391" w:rsidP="009F6892">
      <w:pPr>
        <w:spacing w:after="160"/>
        <w:rPr>
          <w:rFonts w:eastAsiaTheme="minorHAnsi" w:cstheme="minorHAnsi"/>
          <w:color w:val="061F57" w:themeColor="text2" w:themeShade="BF"/>
          <w:szCs w:val="28"/>
        </w:rPr>
      </w:pPr>
      <w:r w:rsidRPr="009F6892">
        <w:rPr>
          <w:rFonts w:eastAsiaTheme="minorHAnsi" w:cstheme="minorHAnsi"/>
          <w:color w:val="061F57" w:themeColor="text2" w:themeShade="BF"/>
          <w:szCs w:val="28"/>
        </w:rPr>
        <w:lastRenderedPageBreak/>
        <w:t>Crossroads Dementia Sub Group.</w:t>
      </w:r>
    </w:p>
    <w:p w14:paraId="5B318335" w14:textId="77777777" w:rsidR="00F53391" w:rsidRPr="009F6892"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 xml:space="preserve">Carol: “Our group normally is separate to the residential centre, it was immensely enjoyable, had everyone interacting, especially those who never get involved. It was invaluable having the youngsters multi-intergenerational, because they so love to see young people. Our dementia clients love the interaction with young people. Getting Gordon out here with you was initially very difficult. People can be real clinging to familiarity and routines that they know. I kept saying come out, everyone’s really friendly. A great opportunity for him and the others to get involved.” </w:t>
      </w:r>
    </w:p>
    <w:p w14:paraId="15837E45" w14:textId="77777777" w:rsidR="00F53391" w:rsidRPr="009F6892" w:rsidRDefault="00F53391" w:rsidP="009F6892">
      <w:pPr>
        <w:spacing w:after="160"/>
        <w:rPr>
          <w:rFonts w:eastAsiaTheme="minorHAnsi" w:cstheme="minorHAnsi"/>
          <w:b w:val="0"/>
          <w:color w:val="061F57" w:themeColor="text2" w:themeShade="BF"/>
          <w:szCs w:val="28"/>
        </w:rPr>
      </w:pPr>
    </w:p>
    <w:p w14:paraId="708FD3C3" w14:textId="77777777" w:rsidR="00F53391" w:rsidRPr="009F6892" w:rsidRDefault="00F53391" w:rsidP="009F6892">
      <w:pPr>
        <w:spacing w:after="160"/>
        <w:rPr>
          <w:rFonts w:eastAsiaTheme="minorHAnsi" w:cstheme="minorHAnsi"/>
          <w:color w:val="061F57" w:themeColor="text2" w:themeShade="BF"/>
          <w:szCs w:val="28"/>
        </w:rPr>
      </w:pPr>
      <w:r w:rsidRPr="009F6892">
        <w:rPr>
          <w:rFonts w:eastAsiaTheme="minorHAnsi" w:cstheme="minorHAnsi"/>
          <w:color w:val="061F57" w:themeColor="text2" w:themeShade="BF"/>
          <w:szCs w:val="28"/>
        </w:rPr>
        <w:t>Pupils</w:t>
      </w:r>
    </w:p>
    <w:p w14:paraId="58BBD09B"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Keely: “Really good because we got to spend time with a lot of people”.</w:t>
      </w:r>
    </w:p>
    <w:p w14:paraId="383EB263"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Best Bit: “The food”</w:t>
      </w:r>
    </w:p>
    <w:p w14:paraId="584E3EE7" w14:textId="77777777" w:rsidR="00F53391" w:rsidRPr="009F6892" w:rsidRDefault="00F53391" w:rsidP="009F6892">
      <w:pPr>
        <w:rPr>
          <w:rFonts w:eastAsiaTheme="minorHAnsi" w:cstheme="minorHAnsi"/>
          <w:b w:val="0"/>
          <w:color w:val="061F57" w:themeColor="text2" w:themeShade="BF"/>
          <w:szCs w:val="28"/>
        </w:rPr>
      </w:pPr>
    </w:p>
    <w:p w14:paraId="4CD013EF"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Darcey: “Good, got to colour and draw and talk to people”</w:t>
      </w:r>
    </w:p>
    <w:p w14:paraId="6599A6DE"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BB: “Drawing”</w:t>
      </w:r>
    </w:p>
    <w:p w14:paraId="52A373D4" w14:textId="77777777" w:rsidR="00F53391" w:rsidRPr="009F6892" w:rsidRDefault="00F53391" w:rsidP="009F6892">
      <w:pPr>
        <w:rPr>
          <w:rFonts w:eastAsiaTheme="minorHAnsi" w:cstheme="minorHAnsi"/>
          <w:b w:val="0"/>
          <w:color w:val="061F57" w:themeColor="text2" w:themeShade="BF"/>
          <w:szCs w:val="28"/>
        </w:rPr>
      </w:pPr>
    </w:p>
    <w:p w14:paraId="639F7C68"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Lily: Really good, interesting and nice to meet everyone.</w:t>
      </w:r>
    </w:p>
    <w:p w14:paraId="78748D4D"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BB: “Liked playing Dominoes”</w:t>
      </w:r>
    </w:p>
    <w:p w14:paraId="2A5DB5EA" w14:textId="77777777" w:rsidR="00F53391" w:rsidRPr="009F6892" w:rsidRDefault="00F53391" w:rsidP="009F6892">
      <w:pPr>
        <w:rPr>
          <w:rFonts w:eastAsiaTheme="minorHAnsi" w:cstheme="minorHAnsi"/>
          <w:b w:val="0"/>
          <w:color w:val="061F57" w:themeColor="text2" w:themeShade="BF"/>
          <w:szCs w:val="28"/>
        </w:rPr>
      </w:pPr>
    </w:p>
    <w:p w14:paraId="68189E0F" w14:textId="77777777" w:rsidR="00F53391"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Laura: “Amazing – mike showed me how to get to know people and I loved the art”</w:t>
      </w:r>
    </w:p>
    <w:p w14:paraId="13748D4E" w14:textId="77777777" w:rsidR="001153CE" w:rsidRPr="009F6892" w:rsidRDefault="00F53391" w:rsidP="009F6892">
      <w:pPr>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BB: “Was getting to know Joyce. (she could not really remember much but she smiled a lot).</w:t>
      </w:r>
    </w:p>
    <w:p w14:paraId="795D935E" w14:textId="77777777" w:rsidR="00E40065" w:rsidRDefault="00E40065" w:rsidP="009F6892">
      <w:pPr>
        <w:spacing w:after="160"/>
        <w:rPr>
          <w:rFonts w:eastAsiaTheme="minorHAnsi" w:cstheme="minorHAnsi"/>
          <w:color w:val="061F57" w:themeColor="text2" w:themeShade="BF"/>
          <w:szCs w:val="28"/>
        </w:rPr>
      </w:pPr>
    </w:p>
    <w:p w14:paraId="15EB7988" w14:textId="77777777" w:rsidR="00E40065" w:rsidRDefault="00E40065" w:rsidP="00E40065">
      <w:pPr>
        <w:spacing w:after="160"/>
        <w:jc w:val="center"/>
        <w:rPr>
          <w:rFonts w:eastAsiaTheme="minorHAnsi" w:cstheme="minorHAnsi"/>
          <w:color w:val="061F57" w:themeColor="text2" w:themeShade="BF"/>
          <w:szCs w:val="28"/>
        </w:rPr>
      </w:pPr>
      <w:r>
        <w:rPr>
          <w:rFonts w:eastAsiaTheme="minorHAnsi" w:cstheme="minorHAnsi"/>
          <w:noProof/>
          <w:color w:val="FF0000"/>
          <w:sz w:val="52"/>
          <w:szCs w:val="28"/>
          <w:lang w:val="en-GB" w:eastAsia="en-GB"/>
        </w:rPr>
        <w:drawing>
          <wp:inline distT="0" distB="0" distL="0" distR="0" wp14:anchorId="7F20DFC9" wp14:editId="2B361C3B">
            <wp:extent cx="3330078" cy="1995805"/>
            <wp:effectExtent l="0" t="0" r="381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hare.JPG"/>
                    <pic:cNvPicPr/>
                  </pic:nvPicPr>
                  <pic:blipFill>
                    <a:blip r:embed="rId30">
                      <a:extLst>
                        <a:ext uri="{28A0092B-C50C-407E-A947-70E740481C1C}">
                          <a14:useLocalDpi xmlns:a14="http://schemas.microsoft.com/office/drawing/2010/main" val="0"/>
                        </a:ext>
                      </a:extLst>
                    </a:blip>
                    <a:stretch>
                      <a:fillRect/>
                    </a:stretch>
                  </pic:blipFill>
                  <pic:spPr>
                    <a:xfrm>
                      <a:off x="0" y="0"/>
                      <a:ext cx="3346571" cy="2005690"/>
                    </a:xfrm>
                    <a:prstGeom prst="rect">
                      <a:avLst/>
                    </a:prstGeom>
                  </pic:spPr>
                </pic:pic>
              </a:graphicData>
            </a:graphic>
          </wp:inline>
        </w:drawing>
      </w:r>
    </w:p>
    <w:p w14:paraId="05A21DF7" w14:textId="77777777" w:rsidR="00F53391" w:rsidRPr="009F6892" w:rsidRDefault="00F53391" w:rsidP="009F6892">
      <w:pPr>
        <w:spacing w:after="160"/>
        <w:rPr>
          <w:rFonts w:eastAsiaTheme="minorHAnsi" w:cstheme="minorHAnsi"/>
          <w:color w:val="061F57" w:themeColor="text2" w:themeShade="BF"/>
          <w:szCs w:val="28"/>
        </w:rPr>
      </w:pPr>
      <w:r w:rsidRPr="009F6892">
        <w:rPr>
          <w:rFonts w:eastAsiaTheme="minorHAnsi" w:cstheme="minorHAnsi"/>
          <w:color w:val="061F57" w:themeColor="text2" w:themeShade="BF"/>
          <w:szCs w:val="28"/>
        </w:rPr>
        <w:lastRenderedPageBreak/>
        <w:t>Sent later via social media:</w:t>
      </w:r>
    </w:p>
    <w:p w14:paraId="3764521D" w14:textId="77777777" w:rsidR="00F53391" w:rsidRPr="009F6892" w:rsidRDefault="00F53391" w:rsidP="009F6892">
      <w:pPr>
        <w:spacing w:after="160"/>
        <w:rPr>
          <w:rFonts w:eastAsiaTheme="minorHAnsi" w:cstheme="minorHAnsi"/>
          <w:b w:val="0"/>
          <w:color w:val="061F57" w:themeColor="text2" w:themeShade="BF"/>
          <w:szCs w:val="28"/>
          <w:lang w:val="en-GB"/>
        </w:rPr>
      </w:pPr>
      <w:r w:rsidRPr="009F6892">
        <w:rPr>
          <w:rFonts w:eastAsiaTheme="minorHAnsi" w:cstheme="minorHAnsi"/>
          <w:b w:val="0"/>
          <w:color w:val="061F57" w:themeColor="text2" w:themeShade="BF"/>
          <w:szCs w:val="28"/>
        </w:rPr>
        <w:t>Manager: “</w:t>
      </w:r>
      <w:r w:rsidRPr="009F6892">
        <w:rPr>
          <w:rFonts w:eastAsiaTheme="minorHAnsi" w:cstheme="minorHAnsi"/>
          <w:b w:val="0"/>
          <w:color w:val="061F57" w:themeColor="text2" w:themeShade="BF"/>
          <w:szCs w:val="28"/>
          <w:lang w:val="en-GB"/>
        </w:rPr>
        <w:t xml:space="preserve">A very big thank you for our vintage tea party day that you organised.  I think the photos say it all.  The interaction between the residents and the school children was lovely to see.  It was an opportunity for some of the oldest members of the local community to spend time with the newest generation within the community.  The span of generations present loved exploring the reminiscence artefacts.  The younger generation were introduced to items that they had not seen before such as the butter churning and also incited some of memories to the older generation </w:t>
      </w:r>
    </w:p>
    <w:p w14:paraId="1EAF0405" w14:textId="77777777" w:rsidR="00F53391" w:rsidRPr="009F6892" w:rsidRDefault="00F53391" w:rsidP="009F6892">
      <w:pPr>
        <w:spacing w:after="160"/>
        <w:rPr>
          <w:rFonts w:eastAsiaTheme="minorHAnsi" w:cstheme="minorHAnsi"/>
          <w:b w:val="0"/>
          <w:color w:val="061F57" w:themeColor="text2" w:themeShade="BF"/>
          <w:szCs w:val="28"/>
          <w:lang w:val="en-GB"/>
        </w:rPr>
      </w:pPr>
      <w:r w:rsidRPr="009F6892">
        <w:rPr>
          <w:rFonts w:eastAsiaTheme="minorHAnsi" w:cstheme="minorHAnsi"/>
          <w:b w:val="0"/>
          <w:color w:val="061F57" w:themeColor="text2" w:themeShade="BF"/>
          <w:szCs w:val="28"/>
          <w:lang w:val="en-GB"/>
        </w:rPr>
        <w:t>One resident who has a diagnosis of dementia is normally very unsure of anything out of her normal routines and can become anxious if out of her usual comfort zone.  It was amazing to see her chatting and interacting without prompts.  She was so terribly proud of her picture drawn for her by Lauren and has held her giraffe since returning.  She was the last to leave the day centre which again is unusual for her as she normally likes to get back to her safe place.  The experience for her has had a remarkable impact.  She was laughing and smiling right up until bedtime – you really provided her with the feel good factor.”</w:t>
      </w:r>
    </w:p>
    <w:p w14:paraId="3B39F35B" w14:textId="77777777" w:rsidR="009A405F" w:rsidRDefault="009A405F" w:rsidP="009F6892">
      <w:pPr>
        <w:spacing w:after="160"/>
        <w:rPr>
          <w:rFonts w:eastAsiaTheme="minorHAnsi" w:cstheme="minorHAnsi"/>
          <w:color w:val="061F57" w:themeColor="text2" w:themeShade="BF"/>
          <w:szCs w:val="28"/>
        </w:rPr>
      </w:pPr>
    </w:p>
    <w:p w14:paraId="3939C519" w14:textId="77777777" w:rsidR="005269AF" w:rsidRDefault="005269AF" w:rsidP="005269AF">
      <w:pPr>
        <w:spacing w:after="160"/>
        <w:jc w:val="center"/>
        <w:rPr>
          <w:rFonts w:eastAsiaTheme="minorHAnsi" w:cstheme="minorHAnsi"/>
          <w:color w:val="061F57" w:themeColor="text2" w:themeShade="BF"/>
          <w:szCs w:val="28"/>
        </w:rPr>
      </w:pPr>
      <w:r>
        <w:rPr>
          <w:rFonts w:cstheme="minorHAnsi"/>
          <w:b w:val="0"/>
          <w:noProof/>
          <w:color w:val="002060"/>
          <w:lang w:val="en-GB" w:eastAsia="en-GB"/>
        </w:rPr>
        <w:drawing>
          <wp:inline distT="0" distB="0" distL="0" distR="0" wp14:anchorId="55E5C0CD" wp14:editId="6A22493E">
            <wp:extent cx="4724400" cy="31718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oa.JPG"/>
                    <pic:cNvPicPr/>
                  </pic:nvPicPr>
                  <pic:blipFill rotWithShape="1">
                    <a:blip r:embed="rId31" cstate="print">
                      <a:extLst>
                        <a:ext uri="{28A0092B-C50C-407E-A947-70E740481C1C}">
                          <a14:useLocalDpi xmlns:a14="http://schemas.microsoft.com/office/drawing/2010/main" val="0"/>
                        </a:ext>
                      </a:extLst>
                    </a:blip>
                    <a:srcRect l="8808" t="9449" r="8764" b="15630"/>
                    <a:stretch/>
                  </pic:blipFill>
                  <pic:spPr bwMode="auto">
                    <a:xfrm>
                      <a:off x="0" y="0"/>
                      <a:ext cx="4724400" cy="3171825"/>
                    </a:xfrm>
                    <a:prstGeom prst="rect">
                      <a:avLst/>
                    </a:prstGeom>
                    <a:ln>
                      <a:noFill/>
                    </a:ln>
                    <a:extLst>
                      <a:ext uri="{53640926-AAD7-44D8-BBD7-CCE9431645EC}">
                        <a14:shadowObscured xmlns:a14="http://schemas.microsoft.com/office/drawing/2010/main"/>
                      </a:ext>
                    </a:extLst>
                  </pic:spPr>
                </pic:pic>
              </a:graphicData>
            </a:graphic>
          </wp:inline>
        </w:drawing>
      </w:r>
    </w:p>
    <w:p w14:paraId="784B1E27" w14:textId="77777777" w:rsidR="005269AF" w:rsidRPr="009F6892" w:rsidRDefault="005269AF" w:rsidP="009F6892">
      <w:pPr>
        <w:spacing w:after="160"/>
        <w:rPr>
          <w:rFonts w:eastAsiaTheme="minorHAnsi" w:cstheme="minorHAnsi"/>
          <w:color w:val="061F57" w:themeColor="text2" w:themeShade="BF"/>
          <w:szCs w:val="28"/>
        </w:rPr>
      </w:pPr>
    </w:p>
    <w:p w14:paraId="74D0C8B5" w14:textId="77777777" w:rsidR="00F53391" w:rsidRPr="009F6892" w:rsidRDefault="00F53391" w:rsidP="009F6892">
      <w:pPr>
        <w:spacing w:after="160"/>
        <w:rPr>
          <w:rFonts w:eastAsiaTheme="minorHAnsi" w:cstheme="minorHAnsi"/>
          <w:color w:val="061F57" w:themeColor="text2" w:themeShade="BF"/>
          <w:sz w:val="36"/>
          <w:szCs w:val="36"/>
        </w:rPr>
      </w:pPr>
      <w:r w:rsidRPr="009F6892">
        <w:rPr>
          <w:rFonts w:eastAsiaTheme="minorHAnsi" w:cstheme="minorHAnsi"/>
          <w:color w:val="061F57" w:themeColor="text2" w:themeShade="BF"/>
          <w:sz w:val="36"/>
          <w:szCs w:val="36"/>
        </w:rPr>
        <w:lastRenderedPageBreak/>
        <w:t>Next Time?</w:t>
      </w:r>
    </w:p>
    <w:p w14:paraId="08B0C26A" w14:textId="6ED53F31" w:rsidR="00F53391" w:rsidRPr="009F6892"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Lampeter Staff: want an outdoor learning space, like a roundhouse or a gazeebo but they have not got the space or money to create it. Perhaps there could be a joint fundraising project where school, residential home and community build a wheelchair accessible space in the garden of the care home for residents and pupils and community alike. Successful Futures grant? New Curriculum and creativity opportunity?</w:t>
      </w:r>
    </w:p>
    <w:p w14:paraId="001F1D53" w14:textId="67FA5A94" w:rsidR="00F53391" w:rsidRPr="009F6892"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 xml:space="preserve">Prep the resident’s life journey, many were born here, moved away for work and moved back again. Could use People Collection Wales site from the National Library, old photographs and download onto </w:t>
      </w:r>
      <w:r w:rsidR="00BF2CB0" w:rsidRPr="009F6892">
        <w:rPr>
          <w:rFonts w:eastAsiaTheme="minorHAnsi" w:cstheme="minorHAnsi"/>
          <w:b w:val="0"/>
          <w:color w:val="061F57" w:themeColor="text2" w:themeShade="BF"/>
          <w:szCs w:val="28"/>
        </w:rPr>
        <w:t>iPad</w:t>
      </w:r>
      <w:r w:rsidRPr="009F6892">
        <w:rPr>
          <w:rFonts w:eastAsiaTheme="minorHAnsi" w:cstheme="minorHAnsi"/>
          <w:b w:val="0"/>
          <w:color w:val="061F57" w:themeColor="text2" w:themeShade="BF"/>
          <w:szCs w:val="28"/>
        </w:rPr>
        <w:t>.</w:t>
      </w:r>
    </w:p>
    <w:p w14:paraId="44B4B133" w14:textId="69A60357" w:rsidR="00366A46" w:rsidRDefault="00F53391" w:rsidP="009F6892">
      <w:pPr>
        <w:spacing w:after="160"/>
        <w:rPr>
          <w:rFonts w:eastAsiaTheme="minorHAnsi" w:cstheme="minorHAnsi"/>
          <w:b w:val="0"/>
          <w:color w:val="061F57" w:themeColor="text2" w:themeShade="BF"/>
          <w:szCs w:val="28"/>
        </w:rPr>
      </w:pPr>
      <w:r w:rsidRPr="009F6892">
        <w:rPr>
          <w:rFonts w:eastAsiaTheme="minorHAnsi" w:cstheme="minorHAnsi"/>
          <w:b w:val="0"/>
          <w:color w:val="061F57" w:themeColor="text2" w:themeShade="BF"/>
          <w:szCs w:val="28"/>
        </w:rPr>
        <w:t>Post cards – old railway stations, farming communities, monuments, bridal pathways.</w:t>
      </w:r>
    </w:p>
    <w:p w14:paraId="20DB150C" w14:textId="77777777" w:rsidR="00366A46" w:rsidRDefault="00366A46">
      <w:pPr>
        <w:spacing w:after="200"/>
        <w:rPr>
          <w:rFonts w:eastAsiaTheme="minorHAnsi" w:cstheme="minorHAnsi"/>
          <w:b w:val="0"/>
          <w:color w:val="061F57" w:themeColor="text2" w:themeShade="BF"/>
          <w:szCs w:val="28"/>
        </w:rPr>
      </w:pPr>
      <w:r>
        <w:rPr>
          <w:rFonts w:eastAsiaTheme="minorHAnsi" w:cstheme="minorHAnsi"/>
          <w:b w:val="0"/>
          <w:color w:val="061F57" w:themeColor="text2" w:themeShade="BF"/>
          <w:szCs w:val="28"/>
        </w:rPr>
        <w:br w:type="page"/>
      </w:r>
    </w:p>
    <w:p w14:paraId="0FF1DDE0" w14:textId="4F57CA8F" w:rsidR="00366A46" w:rsidRPr="009F6892" w:rsidRDefault="00366A46" w:rsidP="00366A46">
      <w:pPr>
        <w:rPr>
          <w:rFonts w:cstheme="minorHAnsi"/>
          <w:color w:val="061F57" w:themeColor="text2" w:themeShade="BF"/>
          <w:sz w:val="52"/>
        </w:rPr>
      </w:pPr>
      <w:r w:rsidRPr="009F6892">
        <w:rPr>
          <w:rFonts w:cstheme="minorHAnsi"/>
          <w:color w:val="061F57" w:themeColor="text2" w:themeShade="BF"/>
          <w:sz w:val="52"/>
        </w:rPr>
        <w:lastRenderedPageBreak/>
        <w:t xml:space="preserve">Appendix </w:t>
      </w:r>
      <w:r>
        <w:rPr>
          <w:rFonts w:cstheme="minorHAnsi"/>
          <w:color w:val="061F57" w:themeColor="text2" w:themeShade="BF"/>
          <w:sz w:val="52"/>
        </w:rPr>
        <w:t>4</w:t>
      </w:r>
    </w:p>
    <w:p w14:paraId="26ECE8A7" w14:textId="34364B62" w:rsidR="00016E6F" w:rsidRDefault="00366A46" w:rsidP="009F6892">
      <w:pPr>
        <w:spacing w:after="160"/>
        <w:rPr>
          <w:rFonts w:eastAsiaTheme="minorHAnsi" w:cstheme="minorHAnsi"/>
          <w:b w:val="0"/>
          <w:color w:val="061F57" w:themeColor="text2" w:themeShade="BF"/>
          <w:szCs w:val="28"/>
        </w:rPr>
      </w:pPr>
      <w:r>
        <w:rPr>
          <w:rFonts w:eastAsiaTheme="minorHAnsi" w:cstheme="minorHAnsi"/>
          <w:b w:val="0"/>
          <w:color w:val="061F57" w:themeColor="text2" w:themeShade="BF"/>
          <w:szCs w:val="28"/>
        </w:rPr>
        <w:t xml:space="preserve">This project has been </w:t>
      </w:r>
      <w:r w:rsidRPr="00366A46">
        <w:rPr>
          <w:rFonts w:eastAsiaTheme="minorHAnsi" w:cstheme="minorHAnsi"/>
          <w:b w:val="0"/>
          <w:color w:val="061F57" w:themeColor="text2" w:themeShade="BF"/>
          <w:szCs w:val="28"/>
        </w:rPr>
        <w:t xml:space="preserve">funded through the Welsh Government Rural Communities - Rural Development </w:t>
      </w:r>
      <w:proofErr w:type="spellStart"/>
      <w:r w:rsidRPr="00366A46">
        <w:rPr>
          <w:rFonts w:eastAsiaTheme="minorHAnsi" w:cstheme="minorHAnsi"/>
          <w:b w:val="0"/>
          <w:color w:val="061F57" w:themeColor="text2" w:themeShade="BF"/>
          <w:szCs w:val="28"/>
        </w:rPr>
        <w:t>Programme</w:t>
      </w:r>
      <w:proofErr w:type="spellEnd"/>
      <w:r w:rsidRPr="00366A46">
        <w:rPr>
          <w:rFonts w:eastAsiaTheme="minorHAnsi" w:cstheme="minorHAnsi"/>
          <w:b w:val="0"/>
          <w:color w:val="061F57" w:themeColor="text2" w:themeShade="BF"/>
          <w:szCs w:val="28"/>
        </w:rPr>
        <w:t xml:space="preserve"> 2014-2020, which is funded by the Welsh Government and the European Union</w:t>
      </w:r>
    </w:p>
    <w:p w14:paraId="62FEC645" w14:textId="77777777" w:rsidR="005269AF" w:rsidRDefault="005269AF" w:rsidP="009F6892">
      <w:pPr>
        <w:spacing w:after="160"/>
        <w:rPr>
          <w:rFonts w:eastAsiaTheme="minorHAnsi" w:cstheme="minorHAnsi"/>
          <w:b w:val="0"/>
          <w:color w:val="061F57" w:themeColor="text2" w:themeShade="BF"/>
          <w:szCs w:val="28"/>
        </w:rPr>
      </w:pPr>
    </w:p>
    <w:p w14:paraId="63093E00" w14:textId="77777777" w:rsidR="005269AF" w:rsidRPr="009F6892" w:rsidRDefault="005269AF" w:rsidP="009F6892">
      <w:pPr>
        <w:spacing w:after="160"/>
        <w:rPr>
          <w:rFonts w:eastAsiaTheme="minorHAnsi" w:cstheme="minorHAnsi"/>
          <w:b w:val="0"/>
          <w:color w:val="061F57" w:themeColor="text2" w:themeShade="BF"/>
          <w:szCs w:val="28"/>
        </w:rPr>
      </w:pPr>
    </w:p>
    <w:sectPr w:rsidR="005269AF" w:rsidRPr="009F6892" w:rsidSect="00DF027C">
      <w:headerReference w:type="even" r:id="rId32"/>
      <w:headerReference w:type="default" r:id="rId33"/>
      <w:footerReference w:type="even" r:id="rId34"/>
      <w:footerReference w:type="default" r:id="rId35"/>
      <w:headerReference w:type="first" r:id="rId36"/>
      <w:footerReference w:type="first" r:id="rId37"/>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EE246" w14:textId="77777777" w:rsidR="00570B2C" w:rsidRDefault="00570B2C">
      <w:r>
        <w:separator/>
      </w:r>
    </w:p>
    <w:p w14:paraId="6CFB6B32" w14:textId="77777777" w:rsidR="00570B2C" w:rsidRDefault="00570B2C"/>
  </w:endnote>
  <w:endnote w:type="continuationSeparator" w:id="0">
    <w:p w14:paraId="0113EBFC" w14:textId="77777777" w:rsidR="00570B2C" w:rsidRDefault="00570B2C">
      <w:r>
        <w:continuationSeparator/>
      </w:r>
    </w:p>
    <w:p w14:paraId="7450D964" w14:textId="77777777" w:rsidR="00570B2C" w:rsidRDefault="00570B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2B0B" w14:textId="77777777" w:rsidR="00570B2C" w:rsidRDefault="00570B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4EC88D3D" w14:textId="77777777" w:rsidR="00570B2C" w:rsidRDefault="00570B2C">
        <w:pPr>
          <w:pStyle w:val="Footer"/>
          <w:jc w:val="center"/>
        </w:pPr>
        <w:r>
          <w:fldChar w:fldCharType="begin"/>
        </w:r>
        <w:r>
          <w:instrText xml:space="preserve"> PAGE   \* MERGEFORMAT </w:instrText>
        </w:r>
        <w:r>
          <w:fldChar w:fldCharType="separate"/>
        </w:r>
        <w:r w:rsidR="00F13B63">
          <w:rPr>
            <w:noProof/>
          </w:rPr>
          <w:t>40</w:t>
        </w:r>
        <w:r>
          <w:rPr>
            <w:noProof/>
          </w:rPr>
          <w:fldChar w:fldCharType="end"/>
        </w:r>
      </w:p>
    </w:sdtContent>
  </w:sdt>
  <w:p w14:paraId="7EDF2D2E" w14:textId="77777777" w:rsidR="00570B2C" w:rsidRDefault="00570B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96A3F" w14:textId="77777777" w:rsidR="00570B2C" w:rsidRDefault="00570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0C862" w14:textId="77777777" w:rsidR="00570B2C" w:rsidRDefault="00570B2C">
      <w:r>
        <w:separator/>
      </w:r>
    </w:p>
    <w:p w14:paraId="5BF430EA" w14:textId="77777777" w:rsidR="00570B2C" w:rsidRDefault="00570B2C"/>
  </w:footnote>
  <w:footnote w:type="continuationSeparator" w:id="0">
    <w:p w14:paraId="6571E65C" w14:textId="77777777" w:rsidR="00570B2C" w:rsidRDefault="00570B2C">
      <w:r>
        <w:continuationSeparator/>
      </w:r>
    </w:p>
    <w:p w14:paraId="5D9F4963" w14:textId="77777777" w:rsidR="00570B2C" w:rsidRDefault="00570B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9AE48" w14:textId="77777777" w:rsidR="00570B2C" w:rsidRDefault="00570B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570B2C" w14:paraId="20A0D2C8" w14:textId="77777777" w:rsidTr="00D077E9">
      <w:trPr>
        <w:trHeight w:val="978"/>
      </w:trPr>
      <w:tc>
        <w:tcPr>
          <w:tcW w:w="9990" w:type="dxa"/>
          <w:tcBorders>
            <w:top w:val="nil"/>
            <w:left w:val="nil"/>
            <w:bottom w:val="single" w:sz="36" w:space="0" w:color="34ABA2" w:themeColor="accent3"/>
            <w:right w:val="nil"/>
          </w:tcBorders>
        </w:tcPr>
        <w:p w14:paraId="5F176C41" w14:textId="77777777" w:rsidR="00570B2C" w:rsidRDefault="00570B2C">
          <w:pPr>
            <w:pStyle w:val="Header"/>
          </w:pPr>
        </w:p>
      </w:tc>
    </w:tr>
  </w:tbl>
  <w:p w14:paraId="54C2FBFA" w14:textId="77777777" w:rsidR="00570B2C" w:rsidRDefault="00570B2C" w:rsidP="00D077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98C45" w14:textId="77777777" w:rsidR="00570B2C" w:rsidRDefault="00570B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673"/>
    <w:multiLevelType w:val="hybridMultilevel"/>
    <w:tmpl w:val="DD7A4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810F8"/>
    <w:multiLevelType w:val="hybridMultilevel"/>
    <w:tmpl w:val="65F019CC"/>
    <w:lvl w:ilvl="0" w:tplc="18142F1A">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37C62"/>
    <w:multiLevelType w:val="hybridMultilevel"/>
    <w:tmpl w:val="32C2A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C14E6F"/>
    <w:multiLevelType w:val="hybridMultilevel"/>
    <w:tmpl w:val="9A506CAA"/>
    <w:lvl w:ilvl="0" w:tplc="B11E4B70">
      <w:start w:val="12"/>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695442D"/>
    <w:multiLevelType w:val="hybridMultilevel"/>
    <w:tmpl w:val="6A801CF6"/>
    <w:lvl w:ilvl="0" w:tplc="18142F1A">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66C80"/>
    <w:multiLevelType w:val="hybridMultilevel"/>
    <w:tmpl w:val="56D8E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D5FE4"/>
    <w:multiLevelType w:val="hybridMultilevel"/>
    <w:tmpl w:val="F23EE4E6"/>
    <w:lvl w:ilvl="0" w:tplc="B11E4B70">
      <w:start w:val="12"/>
      <w:numFmt w:val="bullet"/>
      <w:lvlText w:val="-"/>
      <w:lvlJc w:val="left"/>
      <w:pPr>
        <w:ind w:left="1440" w:hanging="360"/>
      </w:pPr>
      <w:rPr>
        <w:rFonts w:ascii="Calibri" w:eastAsiaTheme="minorEastAsia"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8EF4DB0"/>
    <w:multiLevelType w:val="hybridMultilevel"/>
    <w:tmpl w:val="621A06FE"/>
    <w:lvl w:ilvl="0" w:tplc="B11E4B70">
      <w:start w:val="12"/>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A655DF5"/>
    <w:multiLevelType w:val="hybridMultilevel"/>
    <w:tmpl w:val="A4BEB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07DD3"/>
    <w:multiLevelType w:val="hybridMultilevel"/>
    <w:tmpl w:val="941EBD4A"/>
    <w:lvl w:ilvl="0" w:tplc="B11E4B70">
      <w:start w:val="12"/>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DC36AD1"/>
    <w:multiLevelType w:val="hybridMultilevel"/>
    <w:tmpl w:val="3190DF0A"/>
    <w:lvl w:ilvl="0" w:tplc="B11E4B70">
      <w:start w:val="12"/>
      <w:numFmt w:val="bullet"/>
      <w:lvlText w:val="-"/>
      <w:lvlJc w:val="left"/>
      <w:pPr>
        <w:ind w:left="1440" w:hanging="360"/>
      </w:pPr>
      <w:rPr>
        <w:rFonts w:ascii="Calibri" w:eastAsiaTheme="minorEastAsia"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2C4629E"/>
    <w:multiLevelType w:val="hybridMultilevel"/>
    <w:tmpl w:val="440CFAF2"/>
    <w:lvl w:ilvl="0" w:tplc="B11E4B70">
      <w:start w:val="12"/>
      <w:numFmt w:val="bullet"/>
      <w:lvlText w:val="-"/>
      <w:lvlJc w:val="left"/>
      <w:pPr>
        <w:ind w:left="1440" w:hanging="360"/>
      </w:pPr>
      <w:rPr>
        <w:rFonts w:ascii="Calibri" w:eastAsiaTheme="minorEastAsia"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B173E73"/>
    <w:multiLevelType w:val="hybridMultilevel"/>
    <w:tmpl w:val="FC3E924E"/>
    <w:lvl w:ilvl="0" w:tplc="18142F1A">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35445D"/>
    <w:multiLevelType w:val="hybridMultilevel"/>
    <w:tmpl w:val="D5802F40"/>
    <w:lvl w:ilvl="0" w:tplc="B11E4B70">
      <w:start w:val="12"/>
      <w:numFmt w:val="bullet"/>
      <w:lvlText w:val="-"/>
      <w:lvlJc w:val="left"/>
      <w:pPr>
        <w:ind w:left="1440" w:hanging="360"/>
      </w:pPr>
      <w:rPr>
        <w:rFonts w:ascii="Calibri" w:eastAsiaTheme="minorEastAsia"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E762C2F"/>
    <w:multiLevelType w:val="hybridMultilevel"/>
    <w:tmpl w:val="69F674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3FF7A61"/>
    <w:multiLevelType w:val="hybridMultilevel"/>
    <w:tmpl w:val="6A6C0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1721B1"/>
    <w:multiLevelType w:val="hybridMultilevel"/>
    <w:tmpl w:val="835C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FD7FF4"/>
    <w:multiLevelType w:val="hybridMultilevel"/>
    <w:tmpl w:val="38187526"/>
    <w:lvl w:ilvl="0" w:tplc="B11E4B70">
      <w:start w:val="12"/>
      <w:numFmt w:val="bullet"/>
      <w:lvlText w:val="-"/>
      <w:lvlJc w:val="left"/>
      <w:pPr>
        <w:ind w:left="1440" w:hanging="360"/>
      </w:pPr>
      <w:rPr>
        <w:rFonts w:ascii="Calibri" w:eastAsiaTheme="minorEastAsia"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BA504F8"/>
    <w:multiLevelType w:val="hybridMultilevel"/>
    <w:tmpl w:val="7EEA5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D15E31"/>
    <w:multiLevelType w:val="hybridMultilevel"/>
    <w:tmpl w:val="2FC0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D640A7"/>
    <w:multiLevelType w:val="hybridMultilevel"/>
    <w:tmpl w:val="31C48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505758"/>
    <w:multiLevelType w:val="hybridMultilevel"/>
    <w:tmpl w:val="38BAB004"/>
    <w:lvl w:ilvl="0" w:tplc="B11E4B70">
      <w:start w:val="12"/>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E817EF3"/>
    <w:multiLevelType w:val="hybridMultilevel"/>
    <w:tmpl w:val="207807B0"/>
    <w:lvl w:ilvl="0" w:tplc="B11E4B70">
      <w:start w:val="12"/>
      <w:numFmt w:val="bullet"/>
      <w:lvlText w:val="-"/>
      <w:lvlJc w:val="left"/>
      <w:pPr>
        <w:ind w:left="1440" w:hanging="360"/>
      </w:pPr>
      <w:rPr>
        <w:rFonts w:ascii="Calibri" w:eastAsiaTheme="minorEastAsia"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FDF5EF5"/>
    <w:multiLevelType w:val="hybridMultilevel"/>
    <w:tmpl w:val="71F06C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8"/>
  </w:num>
  <w:num w:numId="3">
    <w:abstractNumId w:val="0"/>
  </w:num>
  <w:num w:numId="4">
    <w:abstractNumId w:val="16"/>
  </w:num>
  <w:num w:numId="5">
    <w:abstractNumId w:val="20"/>
  </w:num>
  <w:num w:numId="6">
    <w:abstractNumId w:val="4"/>
  </w:num>
  <w:num w:numId="7">
    <w:abstractNumId w:val="12"/>
  </w:num>
  <w:num w:numId="8">
    <w:abstractNumId w:val="1"/>
  </w:num>
  <w:num w:numId="9">
    <w:abstractNumId w:val="23"/>
  </w:num>
  <w:num w:numId="10">
    <w:abstractNumId w:val="19"/>
  </w:num>
  <w:num w:numId="11">
    <w:abstractNumId w:val="14"/>
  </w:num>
  <w:num w:numId="12">
    <w:abstractNumId w:val="21"/>
  </w:num>
  <w:num w:numId="13">
    <w:abstractNumId w:val="7"/>
  </w:num>
  <w:num w:numId="14">
    <w:abstractNumId w:val="13"/>
  </w:num>
  <w:num w:numId="15">
    <w:abstractNumId w:val="10"/>
  </w:num>
  <w:num w:numId="16">
    <w:abstractNumId w:val="11"/>
  </w:num>
  <w:num w:numId="17">
    <w:abstractNumId w:val="9"/>
  </w:num>
  <w:num w:numId="18">
    <w:abstractNumId w:val="17"/>
  </w:num>
  <w:num w:numId="19">
    <w:abstractNumId w:val="22"/>
  </w:num>
  <w:num w:numId="20">
    <w:abstractNumId w:val="6"/>
  </w:num>
  <w:num w:numId="21">
    <w:abstractNumId w:val="18"/>
  </w:num>
  <w:num w:numId="22">
    <w:abstractNumId w:val="15"/>
  </w:num>
  <w:num w:numId="23">
    <w:abstractNumId w:val="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468"/>
    <w:rsid w:val="00016E6F"/>
    <w:rsid w:val="000233B7"/>
    <w:rsid w:val="0002482E"/>
    <w:rsid w:val="00050324"/>
    <w:rsid w:val="00066C1E"/>
    <w:rsid w:val="000723EB"/>
    <w:rsid w:val="00082BAE"/>
    <w:rsid w:val="000A0150"/>
    <w:rsid w:val="000C52C5"/>
    <w:rsid w:val="000E1DBA"/>
    <w:rsid w:val="000E63C9"/>
    <w:rsid w:val="001153CE"/>
    <w:rsid w:val="00115469"/>
    <w:rsid w:val="00115CDC"/>
    <w:rsid w:val="00117F41"/>
    <w:rsid w:val="00120B8A"/>
    <w:rsid w:val="00130E9D"/>
    <w:rsid w:val="00150A6D"/>
    <w:rsid w:val="00156468"/>
    <w:rsid w:val="00172271"/>
    <w:rsid w:val="0017600B"/>
    <w:rsid w:val="00185B35"/>
    <w:rsid w:val="00193360"/>
    <w:rsid w:val="001C7B44"/>
    <w:rsid w:val="001E0253"/>
    <w:rsid w:val="001F2BC8"/>
    <w:rsid w:val="001F5F6B"/>
    <w:rsid w:val="00203E62"/>
    <w:rsid w:val="00210C8B"/>
    <w:rsid w:val="00222B2E"/>
    <w:rsid w:val="00226FDD"/>
    <w:rsid w:val="00230D7B"/>
    <w:rsid w:val="00240BDC"/>
    <w:rsid w:val="00243EBC"/>
    <w:rsid w:val="00246A35"/>
    <w:rsid w:val="00246FFC"/>
    <w:rsid w:val="00271446"/>
    <w:rsid w:val="0027498E"/>
    <w:rsid w:val="00284348"/>
    <w:rsid w:val="002877FF"/>
    <w:rsid w:val="002B2E4E"/>
    <w:rsid w:val="002C3AC3"/>
    <w:rsid w:val="002C6353"/>
    <w:rsid w:val="002D77EC"/>
    <w:rsid w:val="002E488B"/>
    <w:rsid w:val="002F4A9E"/>
    <w:rsid w:val="002F51F5"/>
    <w:rsid w:val="002F71B7"/>
    <w:rsid w:val="002F765D"/>
    <w:rsid w:val="003037B9"/>
    <w:rsid w:val="00312137"/>
    <w:rsid w:val="00314FF1"/>
    <w:rsid w:val="00330359"/>
    <w:rsid w:val="0033762F"/>
    <w:rsid w:val="003415CD"/>
    <w:rsid w:val="00345509"/>
    <w:rsid w:val="00366A46"/>
    <w:rsid w:val="00366C7E"/>
    <w:rsid w:val="0037277E"/>
    <w:rsid w:val="00374B54"/>
    <w:rsid w:val="00382FE5"/>
    <w:rsid w:val="003835D0"/>
    <w:rsid w:val="00384EA3"/>
    <w:rsid w:val="003A39A1"/>
    <w:rsid w:val="003A7F33"/>
    <w:rsid w:val="003C2191"/>
    <w:rsid w:val="003D2F58"/>
    <w:rsid w:val="003D3863"/>
    <w:rsid w:val="003D6258"/>
    <w:rsid w:val="003D7368"/>
    <w:rsid w:val="003E0DDB"/>
    <w:rsid w:val="003E119B"/>
    <w:rsid w:val="003E29D5"/>
    <w:rsid w:val="004014AB"/>
    <w:rsid w:val="00402501"/>
    <w:rsid w:val="00405EC5"/>
    <w:rsid w:val="004110DE"/>
    <w:rsid w:val="00411F23"/>
    <w:rsid w:val="0044085A"/>
    <w:rsid w:val="00447F49"/>
    <w:rsid w:val="0046649E"/>
    <w:rsid w:val="004A1B1D"/>
    <w:rsid w:val="004B21A5"/>
    <w:rsid w:val="004C0C78"/>
    <w:rsid w:val="005037F0"/>
    <w:rsid w:val="00507DFA"/>
    <w:rsid w:val="00514878"/>
    <w:rsid w:val="00516A86"/>
    <w:rsid w:val="005269AF"/>
    <w:rsid w:val="005275F6"/>
    <w:rsid w:val="005532A5"/>
    <w:rsid w:val="00570B2C"/>
    <w:rsid w:val="00572102"/>
    <w:rsid w:val="00593A44"/>
    <w:rsid w:val="005A0484"/>
    <w:rsid w:val="005C6E19"/>
    <w:rsid w:val="005E6DAC"/>
    <w:rsid w:val="005F1BB0"/>
    <w:rsid w:val="00605F4E"/>
    <w:rsid w:val="006159EE"/>
    <w:rsid w:val="0061609F"/>
    <w:rsid w:val="006240C5"/>
    <w:rsid w:val="00656C4D"/>
    <w:rsid w:val="006576A0"/>
    <w:rsid w:val="006658F5"/>
    <w:rsid w:val="00674B76"/>
    <w:rsid w:val="006A4B77"/>
    <w:rsid w:val="006B227D"/>
    <w:rsid w:val="006C6FA5"/>
    <w:rsid w:val="006D6081"/>
    <w:rsid w:val="006E3185"/>
    <w:rsid w:val="006E5716"/>
    <w:rsid w:val="007069F2"/>
    <w:rsid w:val="0071722F"/>
    <w:rsid w:val="007250C4"/>
    <w:rsid w:val="00725681"/>
    <w:rsid w:val="007302B3"/>
    <w:rsid w:val="00730733"/>
    <w:rsid w:val="00730E3A"/>
    <w:rsid w:val="007311F6"/>
    <w:rsid w:val="00736AAF"/>
    <w:rsid w:val="007455BE"/>
    <w:rsid w:val="00747C36"/>
    <w:rsid w:val="00765B2A"/>
    <w:rsid w:val="00771479"/>
    <w:rsid w:val="00783A34"/>
    <w:rsid w:val="0079331F"/>
    <w:rsid w:val="00795CAF"/>
    <w:rsid w:val="007A3021"/>
    <w:rsid w:val="007C6B52"/>
    <w:rsid w:val="007D16C5"/>
    <w:rsid w:val="007E021F"/>
    <w:rsid w:val="007E252C"/>
    <w:rsid w:val="007E5F95"/>
    <w:rsid w:val="00814C83"/>
    <w:rsid w:val="00824836"/>
    <w:rsid w:val="00826ABC"/>
    <w:rsid w:val="00826D5C"/>
    <w:rsid w:val="00833246"/>
    <w:rsid w:val="00841250"/>
    <w:rsid w:val="00853EFB"/>
    <w:rsid w:val="00856D2F"/>
    <w:rsid w:val="00862FE4"/>
    <w:rsid w:val="0086389A"/>
    <w:rsid w:val="0086559C"/>
    <w:rsid w:val="00875582"/>
    <w:rsid w:val="0087605E"/>
    <w:rsid w:val="008B1FEE"/>
    <w:rsid w:val="008C1796"/>
    <w:rsid w:val="008E7898"/>
    <w:rsid w:val="00903C32"/>
    <w:rsid w:val="00916B16"/>
    <w:rsid w:val="009173B9"/>
    <w:rsid w:val="0093335D"/>
    <w:rsid w:val="0093613E"/>
    <w:rsid w:val="00943026"/>
    <w:rsid w:val="00961959"/>
    <w:rsid w:val="00966B81"/>
    <w:rsid w:val="0099174E"/>
    <w:rsid w:val="00994397"/>
    <w:rsid w:val="009A405F"/>
    <w:rsid w:val="009B3A64"/>
    <w:rsid w:val="009C7720"/>
    <w:rsid w:val="009E7C85"/>
    <w:rsid w:val="009F6892"/>
    <w:rsid w:val="00A0057A"/>
    <w:rsid w:val="00A116C1"/>
    <w:rsid w:val="00A23AFA"/>
    <w:rsid w:val="00A31B3E"/>
    <w:rsid w:val="00A532F3"/>
    <w:rsid w:val="00A577C6"/>
    <w:rsid w:val="00A6571D"/>
    <w:rsid w:val="00A74624"/>
    <w:rsid w:val="00A80B2B"/>
    <w:rsid w:val="00A81DE1"/>
    <w:rsid w:val="00A8489E"/>
    <w:rsid w:val="00AB3315"/>
    <w:rsid w:val="00AC29F3"/>
    <w:rsid w:val="00AD56BE"/>
    <w:rsid w:val="00AE2D1A"/>
    <w:rsid w:val="00AE5C08"/>
    <w:rsid w:val="00AF43EB"/>
    <w:rsid w:val="00AF6E47"/>
    <w:rsid w:val="00B007CA"/>
    <w:rsid w:val="00B01D29"/>
    <w:rsid w:val="00B231E5"/>
    <w:rsid w:val="00B65C24"/>
    <w:rsid w:val="00B961D4"/>
    <w:rsid w:val="00BB2365"/>
    <w:rsid w:val="00BE1A2D"/>
    <w:rsid w:val="00BE309F"/>
    <w:rsid w:val="00BE52DC"/>
    <w:rsid w:val="00BF2CB0"/>
    <w:rsid w:val="00C02B87"/>
    <w:rsid w:val="00C20C42"/>
    <w:rsid w:val="00C32F9D"/>
    <w:rsid w:val="00C4086D"/>
    <w:rsid w:val="00C62DFB"/>
    <w:rsid w:val="00C71124"/>
    <w:rsid w:val="00C75B52"/>
    <w:rsid w:val="00CA1896"/>
    <w:rsid w:val="00CA7BA2"/>
    <w:rsid w:val="00CB2BD0"/>
    <w:rsid w:val="00CB5B28"/>
    <w:rsid w:val="00CF15A9"/>
    <w:rsid w:val="00CF4B27"/>
    <w:rsid w:val="00CF5371"/>
    <w:rsid w:val="00D0323A"/>
    <w:rsid w:val="00D050BF"/>
    <w:rsid w:val="00D0559F"/>
    <w:rsid w:val="00D077E9"/>
    <w:rsid w:val="00D31AD0"/>
    <w:rsid w:val="00D37998"/>
    <w:rsid w:val="00D42CB7"/>
    <w:rsid w:val="00D5413D"/>
    <w:rsid w:val="00D55B43"/>
    <w:rsid w:val="00D570A9"/>
    <w:rsid w:val="00D70D02"/>
    <w:rsid w:val="00D770C7"/>
    <w:rsid w:val="00D86945"/>
    <w:rsid w:val="00D87427"/>
    <w:rsid w:val="00D90290"/>
    <w:rsid w:val="00D912DC"/>
    <w:rsid w:val="00DD152F"/>
    <w:rsid w:val="00DD4178"/>
    <w:rsid w:val="00DE213F"/>
    <w:rsid w:val="00DF027C"/>
    <w:rsid w:val="00E00A32"/>
    <w:rsid w:val="00E125F6"/>
    <w:rsid w:val="00E22ACD"/>
    <w:rsid w:val="00E26A52"/>
    <w:rsid w:val="00E40065"/>
    <w:rsid w:val="00E620B0"/>
    <w:rsid w:val="00E70726"/>
    <w:rsid w:val="00E81B40"/>
    <w:rsid w:val="00E83B28"/>
    <w:rsid w:val="00E9143A"/>
    <w:rsid w:val="00EA3A1C"/>
    <w:rsid w:val="00EB2CBC"/>
    <w:rsid w:val="00ED3610"/>
    <w:rsid w:val="00EE0A4A"/>
    <w:rsid w:val="00EE2D3A"/>
    <w:rsid w:val="00EF555B"/>
    <w:rsid w:val="00F027BB"/>
    <w:rsid w:val="00F11DCF"/>
    <w:rsid w:val="00F13B63"/>
    <w:rsid w:val="00F162EA"/>
    <w:rsid w:val="00F24DD3"/>
    <w:rsid w:val="00F360FF"/>
    <w:rsid w:val="00F36FEE"/>
    <w:rsid w:val="00F52D27"/>
    <w:rsid w:val="00F53308"/>
    <w:rsid w:val="00F53391"/>
    <w:rsid w:val="00F60721"/>
    <w:rsid w:val="00F83527"/>
    <w:rsid w:val="00FA650D"/>
    <w:rsid w:val="00FB3103"/>
    <w:rsid w:val="00FB3C33"/>
    <w:rsid w:val="00FB3D48"/>
    <w:rsid w:val="00FD583F"/>
    <w:rsid w:val="00FD5872"/>
    <w:rsid w:val="00FD7488"/>
    <w:rsid w:val="00FD7A34"/>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016FA93"/>
  <w15:docId w15:val="{B98D3EEC-2C95-411E-B3C9-E7D4D015C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826A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glossaryDocument" Target="glossary/document.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D2ABA8DA034F29A75B4BEABC94D592"/>
        <w:category>
          <w:name w:val="General"/>
          <w:gallery w:val="placeholder"/>
        </w:category>
        <w:types>
          <w:type w:val="bbPlcHdr"/>
        </w:types>
        <w:behaviors>
          <w:behavior w:val="content"/>
        </w:behaviors>
        <w:guid w:val="{645674C6-1984-4759-B414-3D555EFAF21D}"/>
      </w:docPartPr>
      <w:docPartBody>
        <w:p w:rsidR="00175725" w:rsidRDefault="00175725">
          <w:pPr>
            <w:pStyle w:val="ACD2ABA8DA034F29A75B4BEABC94D592"/>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June 17</w:t>
          </w:r>
          <w:r w:rsidRPr="00D86945">
            <w:rPr>
              <w:rStyle w:val="SubtitleChar"/>
              <w:b/>
            </w:rPr>
            <w:fldChar w:fldCharType="end"/>
          </w:r>
        </w:p>
      </w:docPartBody>
    </w:docPart>
    <w:docPart>
      <w:docPartPr>
        <w:name w:val="F95CA14F891C45E89FED68CBD90DEFB2"/>
        <w:category>
          <w:name w:val="General"/>
          <w:gallery w:val="placeholder"/>
        </w:category>
        <w:types>
          <w:type w:val="bbPlcHdr"/>
        </w:types>
        <w:behaviors>
          <w:behavior w:val="content"/>
        </w:behaviors>
        <w:guid w:val="{FD014AD9-EAD7-436D-80E4-08C3C5C7DDCA}"/>
      </w:docPartPr>
      <w:docPartBody>
        <w:p w:rsidR="00175725" w:rsidRDefault="00175725" w:rsidP="00175725">
          <w:pPr>
            <w:pStyle w:val="F95CA14F891C45E89FED68CBD90DEFB2"/>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725"/>
    <w:rsid w:val="00175725"/>
    <w:rsid w:val="0040389C"/>
    <w:rsid w:val="004D24FD"/>
    <w:rsid w:val="005458EC"/>
    <w:rsid w:val="00844B49"/>
    <w:rsid w:val="008D1465"/>
    <w:rsid w:val="00C70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ACD2ABA8DA034F29A75B4BEABC94D592">
    <w:name w:val="ACD2ABA8DA034F29A75B4BEABC94D592"/>
  </w:style>
  <w:style w:type="paragraph" w:customStyle="1" w:styleId="F95CA14F891C45E89FED68CBD90DEFB2">
    <w:name w:val="F95CA14F891C45E89FED68CBD90DEFB2"/>
    <w:rsid w:val="001757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5FA83-38BE-4D80-AB26-5793AB19E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35</TotalTime>
  <Pages>42</Pages>
  <Words>7160</Words>
  <Characters>40816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dc:creator>
  <cp:keywords/>
  <cp:lastModifiedBy>Caryl Jones</cp:lastModifiedBy>
  <cp:revision>7</cp:revision>
  <cp:lastPrinted>2020-06-17T17:00:00Z</cp:lastPrinted>
  <dcterms:created xsi:type="dcterms:W3CDTF">2020-07-31T10:21:00Z</dcterms:created>
  <dcterms:modified xsi:type="dcterms:W3CDTF">2022-03-30T15:13:00Z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