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7EB5C" w14:textId="0122A565" w:rsidR="00D077E9" w:rsidRDefault="00D077E9" w:rsidP="009F6892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49C6648" wp14:editId="5129671B">
            <wp:simplePos x="0" y="0"/>
            <wp:positionH relativeFrom="column">
              <wp:posOffset>-750570</wp:posOffset>
            </wp:positionH>
            <wp:positionV relativeFrom="page">
              <wp:posOffset>745490</wp:posOffset>
            </wp:positionV>
            <wp:extent cx="7760970" cy="51739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531BC71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48CE7CF" w14:textId="436CCB17" w:rsidR="00D077E9" w:rsidRDefault="00D077E9" w:rsidP="009F6892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76E1A48" wp14:editId="10C66388">
                      <wp:extent cx="3528695" cy="1190625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997664" w14:textId="10E98334" w:rsidR="00570B2C" w:rsidRDefault="00570B2C" w:rsidP="00B65C24">
                                  <w:pPr>
                                    <w:pStyle w:val="Heading1"/>
                                  </w:pPr>
                                  <w:r>
                                    <w:t>Cofiwch y Bwlch</w:t>
                                  </w:r>
                                </w:p>
                                <w:p w14:paraId="315F8410" w14:textId="77777777" w:rsidR="00570B2C" w:rsidRDefault="00570B2C" w:rsidP="00156468">
                                  <w:pPr>
                                    <w:pStyle w:val="Title"/>
                                  </w:pPr>
                                </w:p>
                                <w:p w14:paraId="385A3A52" w14:textId="77777777" w:rsidR="00570B2C" w:rsidRPr="00D86945" w:rsidRDefault="00570B2C" w:rsidP="00156468">
                                  <w:pPr>
                                    <w:pStyle w:val="Title"/>
                                  </w:pPr>
                                  <w:r>
                                    <w:t>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176E1A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9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" filled="f" stroked="f" strokeweight=".5pt">
                      <v:textbox>
                        <w:txbxContent>
                          <w:p w14:paraId="03997664" w14:textId="10E98334" w:rsidR="00570B2C" w:rsidRDefault="00570B2C" w:rsidP="00B65C24">
                            <w:pPr>
                              <w:pStyle w:val="Pennawd1"/>
                            </w:pPr>
                            <w:proofErr w:type="spellStart"/>
                            <w:r>
                              <w:t>Cofiwch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Bwlch</w:t>
                            </w:r>
                            <w:proofErr w:type="spellEnd"/>
                          </w:p>
                          <w:p w14:paraId="315F8410" w14:textId="77777777" w:rsidR="00570B2C" w:rsidRDefault="00570B2C" w:rsidP="00156468">
                            <w:pPr>
                              <w:pStyle w:val="Teitl"/>
                            </w:pPr>
                          </w:p>
                          <w:p w14:paraId="385A3A52" w14:textId="77777777" w:rsidR="00570B2C" w:rsidRPr="00D86945" w:rsidRDefault="00570B2C" w:rsidP="00156468">
                            <w:pPr>
                              <w:pStyle w:val="Teitl"/>
                            </w:pPr>
                            <w:r>
                              <w:t>2020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CA5E3AB" w14:textId="112CDFD5" w:rsidR="00D077E9" w:rsidRDefault="00D077E9" w:rsidP="009F6892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6F667F6" wp14:editId="19AF0979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356FBD78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01732325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BB10754" w14:textId="56B4ACE7" w:rsidR="00D077E9" w:rsidRDefault="0086559C" w:rsidP="009F6892">
            <w:pPr>
              <w:rPr>
                <w:noProof/>
              </w:rPr>
            </w:pPr>
            <w:r w:rsidRPr="00D967AC">
              <w:rPr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4280F575" wp14:editId="365FB0B2">
                  <wp:simplePos x="0" y="0"/>
                  <wp:positionH relativeFrom="column">
                    <wp:posOffset>44335</wp:posOffset>
                  </wp:positionH>
                  <wp:positionV relativeFrom="paragraph">
                    <wp:posOffset>153207</wp:posOffset>
                  </wp:positionV>
                  <wp:extent cx="2660072" cy="831273"/>
                  <wp:effectExtent l="0" t="0" r="6985" b="6985"/>
                  <wp:wrapNone/>
                  <wp:docPr id="12" name="Graphic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201" descr="logo-placeholder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69" cy="83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BA7DA70" wp14:editId="1ECA1FEB">
                      <wp:simplePos x="0" y="0"/>
                      <wp:positionH relativeFrom="column">
                        <wp:posOffset>-287020</wp:posOffset>
                      </wp:positionH>
                      <wp:positionV relativeFrom="margin">
                        <wp:posOffset>-1441681</wp:posOffset>
                      </wp:positionV>
                      <wp:extent cx="3938905" cy="7647710"/>
                      <wp:effectExtent l="0" t="0" r="4445" b="0"/>
                      <wp:wrapNone/>
                      <wp:docPr id="3" name="Rectangle 3" descr="white rectangle for text on cov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8905" cy="7647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5F42F812" id="Rectangle 3" o:spid="_x0000_s1026" alt="white rectangle for text on cover" style="position:absolute;margin-left:-22.6pt;margin-top:-113.5pt;width:310.15pt;height:602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" fillcolor="white [3212]" stroked="f" strokeweight="2pt">
                      <w10:wrap anchory="margin"/>
                    </v:rect>
                  </w:pict>
                </mc:Fallback>
              </mc:AlternateContent>
            </w:r>
          </w:p>
        </w:tc>
      </w:tr>
      <w:tr w:rsidR="00D077E9" w14:paraId="27009DD6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ACD2ABA8DA034F29A75B4BEABC94D592"/>
              </w:placeholder>
              <w15:appearance w15:val="hidden"/>
            </w:sdtPr>
            <w:sdtEndPr/>
            <w:sdtContent>
              <w:p w14:paraId="3917FF36" w14:textId="05F76AA2" w:rsidR="00D077E9" w:rsidRDefault="00C90837" w:rsidP="009F6892">
                <w:r>
                  <w:rPr>
                    <w:rStyle w:val="SubtitleChar"/>
                    <w:b w:val="0"/>
                  </w:rPr>
                  <w:t>M</w:t>
                </w:r>
                <w:r w:rsidRPr="00CC7A3C">
                  <w:rPr>
                    <w:rStyle w:val="SubtitleChar"/>
                    <w:b w:val="0"/>
                    <w:bCs/>
                  </w:rPr>
                  <w:t>EHEFIN</w:t>
                </w:r>
                <w:r w:rsidR="00C62DFB">
                  <w:rPr>
                    <w:rStyle w:val="SubtitleChar"/>
                    <w:b w:val="0"/>
                  </w:rPr>
                  <w:t xml:space="preserve"> 2020</w:t>
                </w:r>
              </w:p>
            </w:sdtContent>
          </w:sdt>
          <w:p w14:paraId="68A67A01" w14:textId="77777777" w:rsidR="00D077E9" w:rsidRDefault="00D077E9" w:rsidP="009F6892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4A58166" wp14:editId="2C61E452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3C62954D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55A3774A" w14:textId="33851992" w:rsidR="00D077E9" w:rsidRDefault="00D077E9" w:rsidP="009F6892">
            <w:pPr>
              <w:rPr>
                <w:noProof/>
                <w:sz w:val="10"/>
                <w:szCs w:val="10"/>
              </w:rPr>
            </w:pPr>
          </w:p>
          <w:p w14:paraId="7B24468B" w14:textId="77777777" w:rsidR="00D077E9" w:rsidRDefault="00D077E9" w:rsidP="009F6892">
            <w:pPr>
              <w:rPr>
                <w:noProof/>
                <w:sz w:val="10"/>
                <w:szCs w:val="10"/>
              </w:rPr>
            </w:pPr>
          </w:p>
          <w:p w14:paraId="39B33B95" w14:textId="5992B2D0" w:rsidR="00156468" w:rsidRDefault="002E2B63" w:rsidP="009F6892">
            <w:r>
              <w:t xml:space="preserve">Cwmni Buddiannau Cymunedol </w:t>
            </w:r>
            <w:r w:rsidR="00156468">
              <w:t xml:space="preserve">A4W Innovation </w:t>
            </w:r>
          </w:p>
          <w:p w14:paraId="2C018AFD" w14:textId="24172167" w:rsidR="00D077E9" w:rsidRDefault="00C90837" w:rsidP="009F6892">
            <w:r>
              <w:t>Awduron</w:t>
            </w:r>
            <w:r w:rsidR="00D077E9" w:rsidRPr="00B231E5">
              <w:t>:</w:t>
            </w:r>
            <w:r w:rsidR="00D077E9">
              <w:t xml:space="preserve"> </w:t>
            </w:r>
            <w:r w:rsidR="00156468">
              <w:t xml:space="preserve">Mike </w:t>
            </w:r>
            <w:r>
              <w:t>a</w:t>
            </w:r>
            <w:r w:rsidR="00156468">
              <w:t xml:space="preserve"> </w:t>
            </w:r>
            <w:r w:rsidR="00210C8B">
              <w:t>Sara</w:t>
            </w:r>
          </w:p>
          <w:p w14:paraId="523DC6CE" w14:textId="7652D712" w:rsidR="00D077E9" w:rsidRPr="00D86945" w:rsidRDefault="00D077E9" w:rsidP="009F6892">
            <w:pPr>
              <w:rPr>
                <w:noProof/>
                <w:sz w:val="10"/>
                <w:szCs w:val="10"/>
              </w:rPr>
            </w:pPr>
          </w:p>
        </w:tc>
      </w:tr>
    </w:tbl>
    <w:p w14:paraId="5DB3DBC7" w14:textId="181F4BD0" w:rsidR="00D077E9" w:rsidRDefault="0086559C" w:rsidP="009F6892">
      <w:pPr>
        <w:spacing w:after="200"/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796EDC11" wp14:editId="0FABB13B">
            <wp:simplePos x="0" y="0"/>
            <wp:positionH relativeFrom="margin">
              <wp:posOffset>4507865</wp:posOffset>
            </wp:positionH>
            <wp:positionV relativeFrom="paragraph">
              <wp:posOffset>7733665</wp:posOffset>
            </wp:positionV>
            <wp:extent cx="2183292" cy="86400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292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57366BC1" wp14:editId="27EEF017">
            <wp:simplePos x="0" y="0"/>
            <wp:positionH relativeFrom="column">
              <wp:posOffset>-295910</wp:posOffset>
            </wp:positionH>
            <wp:positionV relativeFrom="paragraph">
              <wp:posOffset>7734300</wp:posOffset>
            </wp:positionV>
            <wp:extent cx="1918370" cy="864000"/>
            <wp:effectExtent l="0" t="0" r="571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7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5CA68EEC" wp14:editId="7913C810">
            <wp:simplePos x="0" y="0"/>
            <wp:positionH relativeFrom="margin">
              <wp:align>center</wp:align>
            </wp:positionH>
            <wp:positionV relativeFrom="paragraph">
              <wp:posOffset>7738399</wp:posOffset>
            </wp:positionV>
            <wp:extent cx="1548182" cy="864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82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0DD875" wp14:editId="2D417977">
                <wp:simplePos x="0" y="0"/>
                <wp:positionH relativeFrom="column">
                  <wp:posOffset>-748453</wp:posOffset>
                </wp:positionH>
                <wp:positionV relativeFrom="page">
                  <wp:posOffset>6671733</wp:posOffset>
                </wp:positionV>
                <wp:extent cx="7882466" cy="3395134"/>
                <wp:effectExtent l="0" t="0" r="444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466" cy="3395134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CA4A59A" id="Rectangle 2" o:spid="_x0000_s1026" alt="colored rectangle" style="position:absolute;margin-left:-58.95pt;margin-top:525.35pt;width:620.65pt;height:267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" fillcolor="#34aba2 [3206]" stroked="f" strokeweight="2pt">
                <w10:wrap anchory="page"/>
              </v:rect>
            </w:pict>
          </mc:Fallback>
        </mc:AlternateContent>
      </w:r>
      <w:r w:rsidR="00D077E9">
        <w:br w:type="page"/>
      </w:r>
    </w:p>
    <w:tbl>
      <w:tblPr>
        <w:tblpPr w:leftFromText="180" w:rightFromText="180" w:vertAnchor="text" w:horzAnchor="margin" w:tblpY="-307"/>
        <w:tblW w:w="1034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4"/>
      </w:tblGrid>
      <w:tr w:rsidR="00345509" w:rsidRPr="00C90837" w14:paraId="1D0AC8F9" w14:textId="77777777" w:rsidTr="00345509">
        <w:trPr>
          <w:trHeight w:val="3693"/>
        </w:trPr>
        <w:tc>
          <w:tcPr>
            <w:tcW w:w="10344" w:type="dxa"/>
          </w:tcPr>
          <w:sdt>
            <w:sdtPr>
              <w:rPr>
                <w:rFonts w:asciiTheme="minorHAnsi" w:hAnsiTheme="minorHAnsi" w:cstheme="minorHAnsi"/>
                <w:b w:val="0"/>
                <w:color w:val="082A75" w:themeColor="text2"/>
                <w:kern w:val="0"/>
                <w:sz w:val="36"/>
                <w:szCs w:val="26"/>
                <w:lang w:val="cy-GB"/>
              </w:rPr>
              <w:id w:val="1660650702"/>
              <w:placeholder>
                <w:docPart w:val="F95CA14F891C45E89FED68CBD90DEFB2"/>
              </w:placeholder>
              <w15:dataBinding w:prefixMappings="xmlns:ns0='http://schemas.microsoft.com/temp/samples' " w:xpath="/ns0:employees[1]/ns0:employee[1]/ns0:CompanyName[1]" w:storeItemID="{00000000-0000-0000-0000-000000000000}"/>
              <w15:appearance w15:val="hidden"/>
            </w:sdtPr>
            <w:sdtEndPr>
              <w:rPr>
                <w:b/>
                <w:color w:val="061F57" w:themeColor="text2" w:themeShade="BF"/>
              </w:rPr>
            </w:sdtEndPr>
            <w:sdtContent>
              <w:p w14:paraId="5803549B" w14:textId="695B2D6B" w:rsidR="00345509" w:rsidRPr="00C90837" w:rsidRDefault="00345509" w:rsidP="009F6892">
                <w:pPr>
                  <w:pStyle w:val="Heading1"/>
                  <w:rPr>
                    <w:rFonts w:asciiTheme="minorHAnsi" w:hAnsiTheme="minorHAnsi" w:cstheme="minorHAnsi"/>
                    <w:lang w:val="cy-GB"/>
                  </w:rPr>
                </w:pPr>
                <w:r w:rsidRPr="00C90837">
                  <w:rPr>
                    <w:rFonts w:asciiTheme="minorHAnsi" w:hAnsiTheme="minorHAnsi" w:cstheme="minorHAnsi"/>
                    <w:lang w:val="cy-GB"/>
                  </w:rPr>
                  <w:t>Cofiwch y Bwlch</w:t>
                </w:r>
              </w:p>
              <w:p w14:paraId="12D1AD0E" w14:textId="12AE661C" w:rsidR="00345509" w:rsidRPr="00C90837" w:rsidRDefault="00C90837" w:rsidP="009F6892">
                <w:pPr>
                  <w:pStyle w:val="Heading2"/>
                  <w:spacing w:line="276" w:lineRule="auto"/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</w:pPr>
                <w:r w:rsidRPr="00C90837"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>Astudiaeth beilot</w:t>
                </w:r>
                <w:r w:rsidR="00345509" w:rsidRPr="00C90837"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 xml:space="preserve">: </w:t>
                </w:r>
                <w:r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>Pontio</w:t>
                </w:r>
                <w:r w:rsidR="00876CDF"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>’</w:t>
                </w:r>
                <w:r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 xml:space="preserve">r bwlch rhwng </w:t>
                </w:r>
                <w:r w:rsidR="00CC7A3C"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 xml:space="preserve">y </w:t>
                </w:r>
                <w:r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>cenedlaethau</w:t>
                </w:r>
                <w:r w:rsidR="002E2B63"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 xml:space="preserve"> mewn</w:t>
                </w:r>
                <w:r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 xml:space="preserve"> </w:t>
                </w:r>
                <w:r w:rsidR="002E2B63"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>c</w:t>
                </w:r>
                <w:r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 xml:space="preserve">ymunedau gwledig </w:t>
                </w:r>
                <w:r w:rsidR="002E2B63"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>yng Ngh</w:t>
                </w:r>
                <w:r w:rsidR="00345509" w:rsidRPr="00C90837">
                  <w:rPr>
                    <w:rFonts w:cstheme="minorHAnsi"/>
                    <w:b/>
                    <w:color w:val="061F57" w:themeColor="text2" w:themeShade="BF"/>
                    <w:lang w:val="cy-GB"/>
                  </w:rPr>
                  <w:t xml:space="preserve">eredigion. </w:t>
                </w:r>
              </w:p>
            </w:sdtContent>
          </w:sdt>
          <w:p w14:paraId="10E8B766" w14:textId="7A1E9B38" w:rsidR="00345509" w:rsidRPr="00C90837" w:rsidRDefault="00C90837" w:rsidP="009F6892">
            <w:pPr>
              <w:pStyle w:val="Heading1"/>
              <w:rPr>
                <w:rFonts w:asciiTheme="minorHAnsi" w:hAnsiTheme="minorHAnsi" w:cstheme="minorHAnsi"/>
                <w:lang w:val="cy-GB"/>
              </w:rPr>
            </w:pPr>
            <w:r>
              <w:rPr>
                <w:rFonts w:asciiTheme="minorHAnsi" w:hAnsiTheme="minorHAnsi" w:cstheme="minorHAnsi"/>
                <w:lang w:val="cy-GB"/>
              </w:rPr>
              <w:t>Crynodeb</w:t>
            </w:r>
          </w:p>
          <w:p w14:paraId="4AD07834" w14:textId="443E1630" w:rsidR="00345509" w:rsidRPr="002E2B63" w:rsidRDefault="00B00635" w:rsidP="009F6892">
            <w:pPr>
              <w:pStyle w:val="Heading1"/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</w:pP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Tua diwedd 2020 bu A4W yn hwyluso tri gweithdy sefydlu a chynhyrchu syniadau gyda 53 o ddisgyblion rhwng 9 ac 16 oed o dair ysgol yn ne-orllewin Cymru. Cynhaliwyd tair sesiwn canfod ffeithiau gyda 3 rheolwr, 2 d</w:t>
            </w:r>
            <w:r w:rsidR="002E2B63"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d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irprwy reolwr, 8 aelod o staff a 12 preswylydd o dair canolfan breswyl a gofal dydd yn ne-orllewin Ceredigion a ch</w:t>
            </w:r>
            <w:r w:rsidR="00A150C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ysylltwyd 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â nifer o grwpiau a </w:t>
            </w:r>
            <w:r w:rsidR="00CC7A3C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mudiadau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 cymunedol </w:t>
            </w:r>
            <w:r w:rsidR="00CC7A3C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er mwyn rhoi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 cychwyn ar ymyriad cymunedol posibl sydd wedi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i gydgynhyrchu, sy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n pontio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r cenedlaethau ac sy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n dechrau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r broses o </w:t>
            </w:r>
            <w:r w:rsidR="00CC7A3C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sicrhau bod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 cartrefi gofal preswyl a gwasanaethau gofal dydd yn rhan fwy canolog o bob cymuned.</w:t>
            </w:r>
          </w:p>
          <w:p w14:paraId="3AA04CEA" w14:textId="30A2BACE" w:rsidR="00345509" w:rsidRPr="002E2B63" w:rsidRDefault="00B00635" w:rsidP="009F6892">
            <w:pPr>
              <w:pStyle w:val="Heading1"/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</w:pP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Y fframwaith ar gyfer yr ymyriad canfod ffeithiau ymarferol hwn oedd 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‘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te parti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 pontio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r cenedlaethau</w:t>
            </w:r>
            <w:r w:rsidR="00CC7A3C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,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 diwrnod o hyd, a gynhaliwyd gan bob un o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r cartrefi gofal preswyl, sef Hafan y Waun, Aberystwyth; Bryntirion Tregaron a Hafan Deg Llanbedr Pont Steffan</w:t>
            </w:r>
            <w:r w:rsidR="00CC7A3C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,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 gyda nifer o ddisgyblion ysgol o bob un o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r ysgolion lleol (Penglais, Bro Pedr, Ysgol Henry Richard) yn arwain y gwaith o hwyluso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r rhyngweithio a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r sgwrsio gyda phreswylwyr, staff</w:t>
            </w:r>
            <w:r w:rsidR="00CC7A3C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,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 aelodau teulu</w:t>
            </w:r>
            <w:r w:rsidR="00A150C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oedd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 xml:space="preserve"> ac aelodau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r gymuned leol gyfagos a wahoddwyd i</w:t>
            </w:r>
            <w:r w:rsidR="00876CDF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Theme="minorHAnsi" w:eastAsiaTheme="minorHAnsi" w:hAnsiTheme="minorHAnsi" w:cstheme="minorHAnsi"/>
                <w:b w:val="0"/>
                <w:color w:val="082A75"/>
                <w:sz w:val="28"/>
                <w:szCs w:val="28"/>
                <w:lang w:val="cy-GB"/>
              </w:rPr>
              <w:t>r digwyddiad.</w:t>
            </w:r>
          </w:p>
          <w:p w14:paraId="32B387AC" w14:textId="10FB7A30" w:rsidR="00345509" w:rsidRPr="00C90837" w:rsidRDefault="00A61330" w:rsidP="009F6892">
            <w:pPr>
              <w:pStyle w:val="Heading1"/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</w:pP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Cafodd sgyrsiau rhwng yr holl gyfranogwyr eu cychwyn, eu cynnal a</w:t>
            </w:r>
            <w:r w:rsidR="00876CDF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’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u llywio </w:t>
            </w:r>
            <w:r w:rsidR="00A150C3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drwy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 ddefnyddio tri phrif ymyriad cychwynnol</w:t>
            </w:r>
            <w:r w:rsidR="00CC7A3C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,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 sef arteffactau hel atgofion, gweithgareddau creadigol a lluniaeth te parti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.</w:t>
            </w:r>
          </w:p>
          <w:p w14:paraId="2C68A315" w14:textId="2AB661CF" w:rsidR="00725681" w:rsidRPr="00C90837" w:rsidRDefault="00A61330" w:rsidP="009F6892">
            <w:pPr>
              <w:pStyle w:val="Heading1"/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</w:pP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Cynhaliodd </w:t>
            </w:r>
            <w:r w:rsidR="00725681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A4W 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sesiynau hyfforddi gyda </w:t>
            </w:r>
            <w:r w:rsidR="00725681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53 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o ddisgyblion a 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3 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aelod o staff ar y tri diwrnod sefydlu i ysgolion</w:t>
            </w:r>
            <w:r w:rsidR="00725681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. </w:t>
            </w:r>
          </w:p>
          <w:p w14:paraId="45452F0D" w14:textId="149D7DD5" w:rsidR="00725681" w:rsidRPr="00C90837" w:rsidRDefault="00A61330" w:rsidP="009F6892">
            <w:pPr>
              <w:pStyle w:val="Heading1"/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</w:pP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Cafwyd cyfarfodydd ag </w:t>
            </w:r>
            <w:r w:rsidR="00CA7BA2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14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 aelod</w:t>
            </w:r>
            <w:r w:rsidR="00CC7A3C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 o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 staff a 12 o breswylwyr y canolfannau i drafod y prosiect ymlaen llaw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. </w:t>
            </w:r>
          </w:p>
          <w:p w14:paraId="0A2AD813" w14:textId="51B10CBC" w:rsidR="00725681" w:rsidRPr="002E2B63" w:rsidRDefault="00B00635" w:rsidP="009F6892">
            <w:pPr>
              <w:pStyle w:val="Heading1"/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</w:pPr>
            <w:r w:rsidRPr="002E2B63">
              <w:rPr>
                <w:rFonts w:ascii="Calibri" w:eastAsiaTheme="minorHAnsi" w:hAnsi="Calibri" w:cs="Calibri"/>
                <w:b w:val="0"/>
                <w:color w:val="082A75"/>
                <w:sz w:val="28"/>
                <w:szCs w:val="28"/>
                <w:lang w:val="cy-GB"/>
              </w:rPr>
              <w:t>Bu cyfanswm o 82 o blant, pobl ifanc ac oedolion yn ymwneud â</w:t>
            </w:r>
            <w:r w:rsidR="00876CDF">
              <w:rPr>
                <w:rFonts w:ascii="Calibri" w:eastAsiaTheme="minorHAnsi" w:hAnsi="Calibri" w:cs="Calibr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="Calibri" w:eastAsiaTheme="minorHAnsi" w:hAnsi="Calibri" w:cs="Calibri"/>
                <w:b w:val="0"/>
                <w:color w:val="082A75"/>
                <w:sz w:val="28"/>
                <w:szCs w:val="28"/>
                <w:lang w:val="cy-GB"/>
              </w:rPr>
              <w:t>r gwaith o ymgynghori ynghylch y tri digwyddiad pontio</w:t>
            </w:r>
            <w:r w:rsidR="00876CDF">
              <w:rPr>
                <w:rFonts w:ascii="Calibri" w:eastAsiaTheme="minorHAnsi" w:hAnsi="Calibri" w:cs="Calibr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="Calibri" w:eastAsiaTheme="minorHAnsi" w:hAnsi="Calibri" w:cs="Calibri"/>
                <w:b w:val="0"/>
                <w:color w:val="082A75"/>
                <w:sz w:val="28"/>
                <w:szCs w:val="28"/>
                <w:lang w:val="cy-GB"/>
              </w:rPr>
              <w:t>r cenedlaethau a</w:t>
            </w:r>
            <w:r w:rsidR="00876CDF">
              <w:rPr>
                <w:rFonts w:ascii="Calibri" w:eastAsiaTheme="minorHAnsi" w:hAnsi="Calibri" w:cs="Calibri"/>
                <w:b w:val="0"/>
                <w:color w:val="082A75"/>
                <w:sz w:val="28"/>
                <w:szCs w:val="28"/>
                <w:lang w:val="cy-GB"/>
              </w:rPr>
              <w:t>’</w:t>
            </w:r>
            <w:r w:rsidRPr="002E2B63">
              <w:rPr>
                <w:rFonts w:ascii="Calibri" w:eastAsiaTheme="minorHAnsi" w:hAnsi="Calibri" w:cs="Calibri"/>
                <w:b w:val="0"/>
                <w:color w:val="082A75"/>
                <w:sz w:val="28"/>
                <w:szCs w:val="28"/>
                <w:lang w:val="cy-GB"/>
              </w:rPr>
              <w:t>u cydgynhyrchu.</w:t>
            </w:r>
          </w:p>
          <w:p w14:paraId="28AFF5EB" w14:textId="5CA5E2C8" w:rsidR="00345509" w:rsidRPr="00C90837" w:rsidRDefault="00E301C6" w:rsidP="009F6892">
            <w:pPr>
              <w:pStyle w:val="Heading1"/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</w:pP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Ar bob un o</w:t>
            </w:r>
            <w:r w:rsidR="00876CDF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’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r diwrnodau gweithgareddau bu cyfanswm o 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54 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o ddisgyblion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, 61 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o breswylwyr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, 13 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aelod o staff a 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9 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ymwelydd o</w:t>
            </w:r>
            <w:r w:rsidR="00876CDF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’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r gymuned yn cymryd rhan</w:t>
            </w:r>
            <w:r w:rsidR="00CC7A3C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, s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ef cyfanswm o 137 o gyfranogwyr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.</w:t>
            </w:r>
          </w:p>
          <w:p w14:paraId="017A07E0" w14:textId="1F309D70" w:rsidR="00345509" w:rsidRPr="00C90837" w:rsidRDefault="00E301C6" w:rsidP="009F6892">
            <w:pPr>
              <w:pStyle w:val="Heading1"/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</w:pP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Mae</w:t>
            </w:r>
            <w:r w:rsidR="00876CDF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’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r </w:t>
            </w:r>
            <w:r w:rsidR="00812C8B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adborth a gafwyd i</w:t>
            </w:r>
            <w:r w:rsidR="00876CDF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’</w:t>
            </w:r>
            <w:r w:rsidR="00812C8B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w weld yn </w:t>
            </w:r>
            <w:r w:rsidR="002E2B63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yr </w:t>
            </w:r>
            <w:r w:rsidR="00812C8B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atodiad</w:t>
            </w:r>
            <w:r w:rsidR="008B13D3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au</w:t>
            </w:r>
            <w:r w:rsidR="002E2B63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>.</w:t>
            </w:r>
            <w:r w:rsidR="00812C8B">
              <w:rPr>
                <w:rFonts w:asciiTheme="minorHAnsi" w:hAnsiTheme="minorHAnsi" w:cstheme="minorHAnsi"/>
                <w:b w:val="0"/>
                <w:sz w:val="28"/>
                <w:szCs w:val="28"/>
                <w:lang w:val="cy-GB"/>
              </w:rPr>
              <w:t xml:space="preserve"> </w:t>
            </w:r>
          </w:p>
          <w:p w14:paraId="418CC523" w14:textId="7295DF7E" w:rsidR="00345509" w:rsidRPr="00C90837" w:rsidRDefault="00812C8B" w:rsidP="009F6892">
            <w:pPr>
              <w:pStyle w:val="Heading1"/>
              <w:rPr>
                <w:rFonts w:asciiTheme="minorHAnsi" w:hAnsiTheme="minorHAnsi" w:cstheme="minorHAnsi"/>
                <w:lang w:val="cy-GB"/>
              </w:rPr>
            </w:pPr>
            <w:r>
              <w:rPr>
                <w:rFonts w:asciiTheme="minorHAnsi" w:hAnsiTheme="minorHAnsi" w:cstheme="minorHAnsi"/>
                <w:lang w:val="cy-GB"/>
              </w:rPr>
              <w:t>Cyflwyniad</w:t>
            </w:r>
          </w:p>
          <w:p w14:paraId="5073A25C" w14:textId="377DF223" w:rsidR="00345509" w:rsidRPr="00C90837" w:rsidRDefault="00812C8B" w:rsidP="009F6892">
            <w:pPr>
              <w:pStyle w:val="Heading1"/>
              <w:rPr>
                <w:rFonts w:asciiTheme="minorHAnsi" w:hAnsiTheme="minorHAnsi" w:cstheme="minorHAnsi"/>
                <w:b w:val="0"/>
                <w:sz w:val="28"/>
                <w:lang w:val="cy-GB"/>
              </w:rPr>
            </w:pP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Sut </w:t>
            </w:r>
            <w:r w:rsidR="00CC7A3C"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y 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>gallwn fynd ati, gyda</w:t>
            </w:r>
            <w:r w:rsidR="00876CDF">
              <w:rPr>
                <w:rFonts w:asciiTheme="minorHAnsi" w:hAnsiTheme="minorHAnsi" w:cstheme="minorHAnsi"/>
                <w:b w:val="0"/>
                <w:sz w:val="28"/>
                <w:lang w:val="cy-GB"/>
              </w:rPr>
              <w:t>’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n gilydd, i ddatblygu partneriaethau cydweithredol cadarnhaol yn nhrefi gwledig 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Ceredigion </w:t>
            </w:r>
            <w:r w:rsidR="00CC7A3C">
              <w:rPr>
                <w:rFonts w:asciiTheme="minorHAnsi" w:hAnsiTheme="minorHAnsi" w:cstheme="minorHAnsi"/>
                <w:b w:val="0"/>
                <w:sz w:val="28"/>
                <w:lang w:val="cy-GB"/>
              </w:rPr>
              <w:t>er mwyn c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>yd</w:t>
            </w:r>
            <w:r w:rsidR="00CC7A3C">
              <w:rPr>
                <w:rFonts w:asciiTheme="minorHAnsi" w:hAnsiTheme="minorHAnsi" w:cstheme="minorHAnsi"/>
                <w:b w:val="0"/>
                <w:sz w:val="28"/>
                <w:lang w:val="cy-GB"/>
              </w:rPr>
              <w:t>-greu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 fframwaith ar gyfer prosiect datblygu cymunedol sy</w:t>
            </w:r>
            <w:r w:rsidR="00876CDF">
              <w:rPr>
                <w:rFonts w:asciiTheme="minorHAnsi" w:hAnsiTheme="minorHAnsi" w:cstheme="minorHAnsi"/>
                <w:b w:val="0"/>
                <w:sz w:val="28"/>
                <w:lang w:val="cy-GB"/>
              </w:rPr>
              <w:t>’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>n pontio</w:t>
            </w:r>
            <w:r w:rsidR="00876CDF">
              <w:rPr>
                <w:rFonts w:asciiTheme="minorHAnsi" w:hAnsiTheme="minorHAnsi" w:cstheme="minorHAnsi"/>
                <w:b w:val="0"/>
                <w:sz w:val="28"/>
                <w:lang w:val="cy-GB"/>
              </w:rPr>
              <w:t>’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r bwlch rhwng </w:t>
            </w:r>
            <w:r w:rsidR="002E2B63">
              <w:rPr>
                <w:rFonts w:asciiTheme="minorHAnsi" w:hAnsiTheme="minorHAnsi" w:cstheme="minorHAnsi"/>
                <w:b w:val="0"/>
                <w:sz w:val="28"/>
                <w:lang w:val="cy-GB"/>
              </w:rPr>
              <w:t>pobl hŷn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>, cartrefi preswyl, pobl ifanc sy</w:t>
            </w:r>
            <w:r w:rsidR="00876CDF">
              <w:rPr>
                <w:rFonts w:asciiTheme="minorHAnsi" w:hAnsiTheme="minorHAnsi" w:cstheme="minorHAnsi"/>
                <w:b w:val="0"/>
                <w:sz w:val="28"/>
                <w:lang w:val="cy-GB"/>
              </w:rPr>
              <w:t>’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>n mynd i ysgolion lleol a</w:t>
            </w:r>
            <w:r w:rsidR="00876CDF">
              <w:rPr>
                <w:rFonts w:asciiTheme="minorHAnsi" w:hAnsiTheme="minorHAnsi" w:cstheme="minorHAnsi"/>
                <w:b w:val="0"/>
                <w:sz w:val="28"/>
                <w:lang w:val="cy-GB"/>
              </w:rPr>
              <w:t>’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>r gymuned ehangach, gan gynnwys grwpiau cymdeithasol</w:t>
            </w:r>
            <w:r w:rsidR="00CC7A3C">
              <w:rPr>
                <w:rFonts w:asciiTheme="minorHAnsi" w:hAnsiTheme="minorHAnsi" w:cstheme="minorHAnsi"/>
                <w:b w:val="0"/>
                <w:sz w:val="28"/>
                <w:lang w:val="cy-GB"/>
              </w:rPr>
              <w:t>,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 clybiau a</w:t>
            </w:r>
            <w:r w:rsidR="00CC7A3C"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 mudiadau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lang w:val="cy-GB"/>
              </w:rPr>
              <w:t>?</w:t>
            </w:r>
          </w:p>
          <w:p w14:paraId="7F289622" w14:textId="37B5C298" w:rsidR="00345509" w:rsidRPr="00C90837" w:rsidRDefault="00812C8B" w:rsidP="009F6892">
            <w:pPr>
              <w:pStyle w:val="Heading1"/>
              <w:rPr>
                <w:rFonts w:asciiTheme="minorHAnsi" w:hAnsiTheme="minorHAnsi" w:cstheme="minorHAnsi"/>
                <w:b w:val="0"/>
                <w:sz w:val="28"/>
                <w:lang w:val="cy-GB"/>
              </w:rPr>
            </w:pP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Sut </w:t>
            </w:r>
            <w:r w:rsidR="00CC7A3C"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y 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>gallwn fynd ati i greu fframwaith sy</w:t>
            </w:r>
            <w:r w:rsidR="00876CDF">
              <w:rPr>
                <w:rFonts w:asciiTheme="minorHAnsi" w:hAnsiTheme="minorHAnsi" w:cstheme="minorHAnsi"/>
                <w:b w:val="0"/>
                <w:sz w:val="28"/>
                <w:lang w:val="cy-GB"/>
              </w:rPr>
              <w:t>’</w:t>
            </w:r>
            <w:r>
              <w:rPr>
                <w:rFonts w:asciiTheme="minorHAnsi" w:hAnsiTheme="minorHAnsi" w:cstheme="minorHAnsi"/>
                <w:b w:val="0"/>
                <w:sz w:val="28"/>
                <w:lang w:val="cy-GB"/>
              </w:rPr>
              <w:t>n rhoi pob canolfan breswyl yng nghanol pob cymuned leol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lang w:val="cy-GB"/>
              </w:rPr>
              <w:t>?</w:t>
            </w:r>
          </w:p>
          <w:p w14:paraId="53149A13" w14:textId="28FBFB46" w:rsidR="00345509" w:rsidRPr="00C90837" w:rsidRDefault="000233B7" w:rsidP="009F6892">
            <w:pPr>
              <w:pStyle w:val="Heading1"/>
              <w:rPr>
                <w:rFonts w:asciiTheme="minorHAnsi" w:hAnsiTheme="minorHAnsi" w:cstheme="minorHAnsi"/>
                <w:b w:val="0"/>
                <w:sz w:val="28"/>
                <w:lang w:val="cy-GB"/>
              </w:rPr>
            </w:pPr>
            <w:r w:rsidRPr="00C90837">
              <w:rPr>
                <w:rFonts w:asciiTheme="minorHAnsi" w:hAnsiTheme="minorHAnsi" w:cstheme="minorHAnsi"/>
                <w:b w:val="0"/>
                <w:sz w:val="28"/>
                <w:lang w:val="cy-GB"/>
              </w:rPr>
              <w:t>A</w:t>
            </w:r>
            <w:r w:rsidR="00812C8B">
              <w:rPr>
                <w:rFonts w:asciiTheme="minorHAnsi" w:hAnsiTheme="minorHAnsi" w:cstheme="minorHAnsi"/>
                <w:b w:val="0"/>
                <w:sz w:val="28"/>
                <w:lang w:val="cy-GB"/>
              </w:rPr>
              <w:t>c o wneud hynny, beth allai</w:t>
            </w:r>
            <w:r w:rsidR="00876CDF">
              <w:rPr>
                <w:rFonts w:asciiTheme="minorHAnsi" w:hAnsiTheme="minorHAnsi" w:cstheme="minorHAnsi"/>
                <w:b w:val="0"/>
                <w:sz w:val="28"/>
                <w:lang w:val="cy-GB"/>
              </w:rPr>
              <w:t>’</w:t>
            </w:r>
            <w:r w:rsidR="00812C8B">
              <w:rPr>
                <w:rFonts w:asciiTheme="minorHAnsi" w:hAnsiTheme="minorHAnsi" w:cstheme="minorHAnsi"/>
                <w:b w:val="0"/>
                <w:sz w:val="28"/>
                <w:lang w:val="cy-GB"/>
              </w:rPr>
              <w:t>r manteision posibl fod i</w:t>
            </w:r>
            <w:r w:rsidR="00876CDF">
              <w:rPr>
                <w:rFonts w:asciiTheme="minorHAnsi" w:hAnsiTheme="minorHAnsi" w:cstheme="minorHAnsi"/>
                <w:b w:val="0"/>
                <w:sz w:val="28"/>
                <w:lang w:val="cy-GB"/>
              </w:rPr>
              <w:t>’</w:t>
            </w:r>
            <w:r w:rsidR="00812C8B"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r </w:t>
            </w:r>
            <w:r w:rsidR="00CC7A3C"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holl </w:t>
            </w:r>
            <w:r w:rsidR="00812C8B">
              <w:rPr>
                <w:rFonts w:asciiTheme="minorHAnsi" w:hAnsiTheme="minorHAnsi" w:cstheme="minorHAnsi"/>
                <w:b w:val="0"/>
                <w:sz w:val="28"/>
                <w:lang w:val="cy-GB"/>
              </w:rPr>
              <w:t>unigolion, y</w:t>
            </w:r>
            <w:r w:rsidR="00CC7A3C">
              <w:rPr>
                <w:rFonts w:asciiTheme="minorHAnsi" w:hAnsiTheme="minorHAnsi" w:cstheme="minorHAnsi"/>
                <w:b w:val="0"/>
                <w:sz w:val="28"/>
                <w:lang w:val="cy-GB"/>
              </w:rPr>
              <w:t>r holl</w:t>
            </w:r>
            <w:r w:rsidR="00812C8B"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 grwpiau a</w:t>
            </w:r>
            <w:r w:rsidR="00876CDF">
              <w:rPr>
                <w:rFonts w:asciiTheme="minorHAnsi" w:hAnsiTheme="minorHAnsi" w:cstheme="minorHAnsi"/>
                <w:b w:val="0"/>
                <w:sz w:val="28"/>
                <w:lang w:val="cy-GB"/>
              </w:rPr>
              <w:t>’</w:t>
            </w:r>
            <w:r w:rsidR="00812C8B"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r </w:t>
            </w:r>
            <w:r w:rsidR="00CC7A3C">
              <w:rPr>
                <w:rFonts w:asciiTheme="minorHAnsi" w:hAnsiTheme="minorHAnsi" w:cstheme="minorHAnsi"/>
                <w:b w:val="0"/>
                <w:sz w:val="28"/>
                <w:lang w:val="cy-GB"/>
              </w:rPr>
              <w:t xml:space="preserve">holl fudiadau </w:t>
            </w:r>
            <w:r w:rsidR="00812C8B">
              <w:rPr>
                <w:rFonts w:asciiTheme="minorHAnsi" w:hAnsiTheme="minorHAnsi" w:cstheme="minorHAnsi"/>
                <w:b w:val="0"/>
                <w:sz w:val="28"/>
                <w:lang w:val="cy-GB"/>
              </w:rPr>
              <w:t>hynny</w:t>
            </w:r>
            <w:r w:rsidR="00345509" w:rsidRPr="00C90837">
              <w:rPr>
                <w:rFonts w:asciiTheme="minorHAnsi" w:hAnsiTheme="minorHAnsi" w:cstheme="minorHAnsi"/>
                <w:b w:val="0"/>
                <w:sz w:val="28"/>
                <w:lang w:val="cy-GB"/>
              </w:rPr>
              <w:t>?</w:t>
            </w:r>
          </w:p>
          <w:p w14:paraId="5867B154" w14:textId="77777777" w:rsidR="00345509" w:rsidRPr="00C90837" w:rsidRDefault="00345509" w:rsidP="009F6892">
            <w:pPr>
              <w:pStyle w:val="Content"/>
              <w:rPr>
                <w:rFonts w:cstheme="minorHAnsi"/>
                <w:color w:val="061F57" w:themeColor="text2" w:themeShade="BF"/>
                <w:lang w:val="cy-GB"/>
              </w:rPr>
            </w:pPr>
          </w:p>
        </w:tc>
      </w:tr>
      <w:tr w:rsidR="00345509" w:rsidRPr="00C90837" w14:paraId="63968560" w14:textId="77777777" w:rsidTr="00345509">
        <w:trPr>
          <w:trHeight w:val="1977"/>
        </w:trPr>
        <w:tc>
          <w:tcPr>
            <w:tcW w:w="10344" w:type="dxa"/>
            <w:shd w:val="clear" w:color="auto" w:fill="F2F2F2" w:themeFill="background1" w:themeFillShade="F2"/>
            <w:vAlign w:val="center"/>
          </w:tcPr>
          <w:p w14:paraId="41CCA9AF" w14:textId="77777777" w:rsidR="00345509" w:rsidRPr="00C90837" w:rsidRDefault="00345509" w:rsidP="009F6892">
            <w:pPr>
              <w:pStyle w:val="EmphasisText"/>
              <w:rPr>
                <w:lang w:val="cy-GB"/>
              </w:rPr>
            </w:pPr>
            <w:r w:rsidRPr="00C90837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74E94290" wp14:editId="33AB75B7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183515</wp:posOffset>
                      </wp:positionV>
                      <wp:extent cx="5886450" cy="107632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6450" cy="1076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DD3643" w14:textId="77777777" w:rsidR="00570B2C" w:rsidRPr="00514878" w:rsidRDefault="00570B2C" w:rsidP="00345509">
                                  <w:pPr>
                                    <w:rPr>
                                      <w:color w:val="061F57" w:themeColor="text2" w:themeShade="BF"/>
                                      <w:sz w:val="36"/>
                                    </w:rPr>
                                  </w:pPr>
                                  <w:r w:rsidRPr="00514878">
                                    <w:rPr>
                                      <w:color w:val="061F57" w:themeColor="text2" w:themeShade="BF"/>
                                      <w:sz w:val="36"/>
                                    </w:rPr>
                                    <w:t xml:space="preserve">“The core economy is made up of countless undervalued and priceless human and social assets that make it possible for society to flourish” </w:t>
                                  </w:r>
                                  <w:r w:rsidRPr="00514878">
                                    <w:rPr>
                                      <w:color w:val="061F57" w:themeColor="text2" w:themeShade="BF"/>
                                      <w:sz w:val="36"/>
                                    </w:rPr>
                                    <w:tab/>
                                  </w:r>
                                  <w:r w:rsidRPr="00514878">
                                    <w:rPr>
                                      <w:color w:val="061F57" w:themeColor="text2" w:themeShade="BF"/>
                                      <w:sz w:val="36"/>
                                    </w:rPr>
                                    <w:tab/>
                                  </w:r>
                                  <w:r w:rsidRPr="00514878">
                                    <w:rPr>
                                      <w:color w:val="061F57" w:themeColor="text2" w:themeShade="BF"/>
                                    </w:rPr>
                                    <w:t>Eleanor Ostrom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4E94290" id="Text Box 2" o:spid="_x0000_s1027" type="#_x0000_t202" style="position:absolute;margin-left:29.4pt;margin-top:14.45pt;width:463.5pt;height:84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">
                      <v:textbox>
                        <w:txbxContent>
                          <w:p w14:paraId="4FDD3643" w14:textId="77777777" w:rsidR="00570B2C" w:rsidRPr="00514878" w:rsidRDefault="00570B2C" w:rsidP="00345509">
                            <w:pPr>
                              <w:rPr>
                                <w:color w:val="061F57" w:themeColor="text2" w:themeShade="BF"/>
                                <w:sz w:val="36"/>
                              </w:rPr>
                            </w:pPr>
                            <w:r w:rsidRPr="00514878">
                              <w:rPr>
                                <w:color w:val="061F57" w:themeColor="text2" w:themeShade="BF"/>
                                <w:sz w:val="36"/>
                              </w:rPr>
                              <w:t xml:space="preserve">“The core economy is made up of countless undervalued and priceless human and social assets that make it possible for society to flourish” </w:t>
                            </w:r>
                            <w:r w:rsidRPr="00514878">
                              <w:rPr>
                                <w:color w:val="061F57" w:themeColor="text2" w:themeShade="BF"/>
                                <w:sz w:val="36"/>
                              </w:rPr>
                              <w:tab/>
                            </w:r>
                            <w:r w:rsidRPr="00514878">
                              <w:rPr>
                                <w:color w:val="061F57" w:themeColor="text2" w:themeShade="BF"/>
                                <w:sz w:val="36"/>
                              </w:rPr>
                              <w:tab/>
                            </w:r>
                            <w:r w:rsidRPr="00514878">
                              <w:rPr>
                                <w:color w:val="061F57" w:themeColor="text2" w:themeShade="BF"/>
                              </w:rPr>
                              <w:t>Eleanor Ostrom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208795CF" w14:textId="77777777" w:rsidR="0087605E" w:rsidRPr="00C90837" w:rsidRDefault="0087605E" w:rsidP="009F6892">
      <w:pPr>
        <w:rPr>
          <w:lang w:val="cy-GB"/>
        </w:rPr>
      </w:pPr>
    </w:p>
    <w:p w14:paraId="0C8AE930" w14:textId="77777777" w:rsidR="00D912DC" w:rsidRPr="00C90837" w:rsidRDefault="00D912DC" w:rsidP="009F6892">
      <w:pPr>
        <w:rPr>
          <w:lang w:val="cy-GB"/>
        </w:rPr>
      </w:pPr>
    </w:p>
    <w:p w14:paraId="482098C0" w14:textId="210A7482" w:rsidR="00D912DC" w:rsidRPr="00C90837" w:rsidRDefault="00B00635" w:rsidP="009F6892">
      <w:pPr>
        <w:rPr>
          <w:b w:val="0"/>
          <w:color w:val="061F57" w:themeColor="text2" w:themeShade="BF"/>
          <w:lang w:val="cy-GB"/>
        </w:rPr>
      </w:pP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Mae Cwmni Buddiannau Cymunedol A4W Innovation wedi bod yn creu cyfleoedd i ffurfio partneriaethau, </w:t>
      </w:r>
      <w:r w:rsidR="003C0CA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gan g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ydlunio a hwyluso </w:t>
      </w:r>
      <w:r w:rsidR="009F76B8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</w:t>
      </w:r>
      <w:r w:rsidR="003C0CA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ymyr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iadau datblygu cymunedol creadigol ar draws tair sir y gorllewin ers dechrau 2010.</w:t>
      </w:r>
    </w:p>
    <w:p w14:paraId="2590CE13" w14:textId="77777777" w:rsidR="00D912DC" w:rsidRPr="00C90837" w:rsidRDefault="00D912DC" w:rsidP="009F6892">
      <w:pPr>
        <w:rPr>
          <w:color w:val="061F57" w:themeColor="text2" w:themeShade="BF"/>
          <w:lang w:val="cy-GB"/>
        </w:rPr>
      </w:pPr>
    </w:p>
    <w:p w14:paraId="3F3E7DF4" w14:textId="6488F7E6" w:rsidR="00D912DC" w:rsidRPr="00C90837" w:rsidRDefault="00C32927" w:rsidP="009F6892">
      <w:p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Mae ein holl waith ymchwil, </w:t>
      </w:r>
      <w:r w:rsidR="002471B2">
        <w:rPr>
          <w:b w:val="0"/>
          <w:color w:val="061F57" w:themeColor="text2" w:themeShade="BF"/>
          <w:lang w:val="cy-GB"/>
        </w:rPr>
        <w:t xml:space="preserve">gwaith </w:t>
      </w:r>
      <w:r>
        <w:rPr>
          <w:b w:val="0"/>
          <w:color w:val="061F57" w:themeColor="text2" w:themeShade="BF"/>
          <w:lang w:val="cy-GB"/>
        </w:rPr>
        <w:t xml:space="preserve">casglu data a </w:t>
      </w:r>
      <w:r w:rsidR="002471B2">
        <w:rPr>
          <w:b w:val="0"/>
          <w:color w:val="061F57" w:themeColor="text2" w:themeShade="BF"/>
          <w:lang w:val="cy-GB"/>
        </w:rPr>
        <w:t>gwaith c</w:t>
      </w:r>
      <w:r>
        <w:rPr>
          <w:b w:val="0"/>
          <w:color w:val="061F57" w:themeColor="text2" w:themeShade="BF"/>
          <w:lang w:val="cy-GB"/>
        </w:rPr>
        <w:t>asglu gwybodaeth a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>r holl dystiolaeth anecdotaidd a gawsom wedi ein harwain i gredu bod yna gronfa helaeth o asedau ac adnoddau sydd heb eu cyffwrdd yng nghyswllt unigolion a chymunedau, ynghyd ag awydd i greu newid a chysylltiadau uniongyrchol ym mhob cymuned, at ddefnydd y cymunedau hynny</w:t>
      </w:r>
      <w:r w:rsidR="0060116C">
        <w:rPr>
          <w:b w:val="0"/>
          <w:color w:val="061F57" w:themeColor="text2" w:themeShade="BF"/>
          <w:lang w:val="cy-GB"/>
        </w:rPr>
        <w:t>,</w:t>
      </w:r>
      <w:r>
        <w:rPr>
          <w:b w:val="0"/>
          <w:color w:val="061F57" w:themeColor="text2" w:themeShade="BF"/>
          <w:lang w:val="cy-GB"/>
        </w:rPr>
        <w:t xml:space="preserve"> ar draws pob maes unigol</w:t>
      </w:r>
      <w:r w:rsidR="003415CD" w:rsidRPr="00C90837">
        <w:rPr>
          <w:b w:val="0"/>
          <w:color w:val="061F57" w:themeColor="text2" w:themeShade="BF"/>
          <w:lang w:val="cy-GB"/>
        </w:rPr>
        <w:t xml:space="preserve">: </w:t>
      </w:r>
      <w:r>
        <w:rPr>
          <w:b w:val="0"/>
          <w:color w:val="061F57" w:themeColor="text2" w:themeShade="BF"/>
          <w:lang w:val="cy-GB"/>
        </w:rPr>
        <w:t>lleoliadau addysg</w:t>
      </w:r>
      <w:r w:rsidR="003415CD" w:rsidRPr="00C90837">
        <w:rPr>
          <w:b w:val="0"/>
          <w:color w:val="061F57" w:themeColor="text2" w:themeShade="BF"/>
          <w:lang w:val="cy-GB"/>
        </w:rPr>
        <w:t xml:space="preserve">, </w:t>
      </w:r>
      <w:r w:rsidR="0060116C">
        <w:rPr>
          <w:b w:val="0"/>
          <w:color w:val="061F57" w:themeColor="text2" w:themeShade="BF"/>
          <w:lang w:val="cy-GB"/>
        </w:rPr>
        <w:t xml:space="preserve">lleoliadau </w:t>
      </w:r>
      <w:r>
        <w:rPr>
          <w:b w:val="0"/>
          <w:color w:val="061F57" w:themeColor="text2" w:themeShade="BF"/>
          <w:lang w:val="cy-GB"/>
        </w:rPr>
        <w:t>cymunedol</w:t>
      </w:r>
      <w:r w:rsidR="003415CD" w:rsidRPr="00C90837">
        <w:rPr>
          <w:b w:val="0"/>
          <w:color w:val="061F57" w:themeColor="text2" w:themeShade="BF"/>
          <w:lang w:val="cy-GB"/>
        </w:rPr>
        <w:t xml:space="preserve">, </w:t>
      </w:r>
      <w:r w:rsidR="0060116C">
        <w:rPr>
          <w:b w:val="0"/>
          <w:color w:val="061F57" w:themeColor="text2" w:themeShade="BF"/>
          <w:lang w:val="cy-GB"/>
        </w:rPr>
        <w:t xml:space="preserve">lleoliadau </w:t>
      </w:r>
      <w:r>
        <w:rPr>
          <w:b w:val="0"/>
          <w:color w:val="061F57" w:themeColor="text2" w:themeShade="BF"/>
          <w:lang w:val="cy-GB"/>
        </w:rPr>
        <w:t>iechyd a lles</w:t>
      </w:r>
      <w:r w:rsidR="003415CD" w:rsidRPr="00C90837">
        <w:rPr>
          <w:b w:val="0"/>
          <w:color w:val="061F57" w:themeColor="text2" w:themeShade="BF"/>
          <w:lang w:val="cy-GB"/>
        </w:rPr>
        <w:t>,</w:t>
      </w:r>
      <w:r w:rsidR="0060116C">
        <w:rPr>
          <w:b w:val="0"/>
          <w:color w:val="061F57" w:themeColor="text2" w:themeShade="BF"/>
          <w:lang w:val="cy-GB"/>
        </w:rPr>
        <w:t xml:space="preserve"> lleoliadau masnachol </w:t>
      </w:r>
      <w:r>
        <w:rPr>
          <w:b w:val="0"/>
          <w:color w:val="061F57" w:themeColor="text2" w:themeShade="BF"/>
          <w:lang w:val="cy-GB"/>
        </w:rPr>
        <w:t xml:space="preserve">a </w:t>
      </w:r>
      <w:r w:rsidR="0060116C">
        <w:rPr>
          <w:b w:val="0"/>
          <w:color w:val="061F57" w:themeColor="text2" w:themeShade="BF"/>
          <w:lang w:val="cy-GB"/>
        </w:rPr>
        <w:t>lleoliadau p</w:t>
      </w:r>
      <w:r>
        <w:rPr>
          <w:b w:val="0"/>
          <w:color w:val="061F57" w:themeColor="text2" w:themeShade="BF"/>
          <w:lang w:val="cy-GB"/>
        </w:rPr>
        <w:t>reswyl</w:t>
      </w:r>
      <w:r w:rsidR="003415CD" w:rsidRPr="00C90837">
        <w:rPr>
          <w:b w:val="0"/>
          <w:color w:val="061F57" w:themeColor="text2" w:themeShade="BF"/>
          <w:lang w:val="cy-GB"/>
        </w:rPr>
        <w:t>.</w:t>
      </w:r>
    </w:p>
    <w:p w14:paraId="5B72C551" w14:textId="77777777" w:rsidR="003415CD" w:rsidRPr="00C90837" w:rsidRDefault="003415CD" w:rsidP="009F6892">
      <w:pPr>
        <w:rPr>
          <w:b w:val="0"/>
          <w:color w:val="061F57" w:themeColor="text2" w:themeShade="BF"/>
          <w:lang w:val="cy-GB"/>
        </w:rPr>
      </w:pPr>
    </w:p>
    <w:p w14:paraId="5D089FCC" w14:textId="18763FBE" w:rsidR="003415CD" w:rsidRPr="00C90837" w:rsidRDefault="007B180A" w:rsidP="009F6892">
      <w:p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 xml:space="preserve">Wrth sôn am gydgynhyrchu mae </w:t>
      </w:r>
      <w:r w:rsidR="003415CD" w:rsidRPr="00C90837">
        <w:rPr>
          <w:color w:val="061F57" w:themeColor="text2" w:themeShade="BF"/>
          <w:lang w:val="cy-GB"/>
        </w:rPr>
        <w:t xml:space="preserve">Eleanor Ostrom – </w:t>
      </w:r>
      <w:r>
        <w:rPr>
          <w:color w:val="061F57" w:themeColor="text2" w:themeShade="BF"/>
          <w:lang w:val="cy-GB"/>
        </w:rPr>
        <w:t xml:space="preserve">enillydd Gwobr Nobel ym maes Economeg yn </w:t>
      </w:r>
      <w:r w:rsidR="003415CD" w:rsidRPr="00C90837">
        <w:rPr>
          <w:color w:val="061F57" w:themeColor="text2" w:themeShade="BF"/>
          <w:lang w:val="cy-GB"/>
        </w:rPr>
        <w:t xml:space="preserve">2009 </w:t>
      </w:r>
      <w:r w:rsidR="0060116C" w:rsidRPr="00C90837">
        <w:rPr>
          <w:color w:val="061F57" w:themeColor="text2" w:themeShade="BF"/>
          <w:lang w:val="cy-GB"/>
        </w:rPr>
        <w:t>–</w:t>
      </w:r>
      <w:r w:rsidR="0060116C">
        <w:rPr>
          <w:color w:val="061F57" w:themeColor="text2" w:themeShade="BF"/>
          <w:lang w:val="cy-GB"/>
        </w:rPr>
        <w:t xml:space="preserve"> y</w:t>
      </w:r>
      <w:r>
        <w:rPr>
          <w:color w:val="061F57" w:themeColor="text2" w:themeShade="BF"/>
          <w:lang w:val="cy-GB"/>
        </w:rPr>
        <w:t>n dweud:</w:t>
      </w:r>
      <w:r w:rsidR="003415CD" w:rsidRPr="00C90837">
        <w:rPr>
          <w:color w:val="061F57" w:themeColor="text2" w:themeShade="BF"/>
          <w:lang w:val="cy-GB"/>
        </w:rPr>
        <w:t xml:space="preserve"> “Co-production is a relationship where professionals and citizens share power to plan and deliver support together, recognizing that both partners have a vital contribution to make in order to improve the quality of life for people and communities.”</w:t>
      </w:r>
    </w:p>
    <w:p w14:paraId="2EE73A1D" w14:textId="77777777" w:rsidR="003415CD" w:rsidRPr="00C90837" w:rsidRDefault="003415CD" w:rsidP="009F6892">
      <w:pPr>
        <w:rPr>
          <w:b w:val="0"/>
          <w:color w:val="061F57" w:themeColor="text2" w:themeShade="BF"/>
          <w:lang w:val="cy-GB"/>
        </w:rPr>
      </w:pPr>
    </w:p>
    <w:p w14:paraId="47A4C0C5" w14:textId="49ED79C8" w:rsidR="007B180A" w:rsidRDefault="00B00635" w:rsidP="009F6892">
      <w:pPr>
        <w:rPr>
          <w:b w:val="0"/>
          <w:color w:val="061F57" w:themeColor="text2" w:themeShade="BF"/>
          <w:lang w:val="cy-GB"/>
        </w:rPr>
      </w:pP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Cawsom ein hysbrydoli gan y gefnogaeth a gynigiwyd gan y partneriaethau lleol yr ydym eisoes wedi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u creu</w:t>
      </w:r>
      <w:r w:rsidR="0060116C">
        <w:rPr>
          <w:rFonts w:ascii="Calibri" w:eastAsiaTheme="minorHAnsi" w:hAnsi="Calibri" w:cs="Calibri"/>
          <w:b w:val="0"/>
          <w:color w:val="061F57"/>
          <w:szCs w:val="28"/>
          <w:lang w:val="cy-GB"/>
        </w:rPr>
        <w:t>,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a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harfogi gan beth wmbredd o ddata a gasglwyd gan asiantaethau cenedlaethol, adroddiadau a gwybodaeth a gasglwyd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n cyfarfodydd â </w:t>
      </w:r>
      <w:r w:rsidR="0060116C">
        <w:rPr>
          <w:rFonts w:ascii="Calibri" w:eastAsiaTheme="minorHAnsi" w:hAnsi="Calibri" w:cs="Calibri"/>
          <w:b w:val="0"/>
          <w:color w:val="061F57"/>
          <w:szCs w:val="28"/>
          <w:lang w:val="cy-GB"/>
        </w:rPr>
        <w:t>gweithwyr p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roffesiynol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gwahanol asiantaethau a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="00A150C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gwahanol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sefydliadau hyn</w:t>
      </w:r>
      <w:r w:rsidR="0060116C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ny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, yn ogystal â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r rhaglen ddogfen a ddarlledwyd ar </w:t>
      </w:r>
      <w:r w:rsidR="0060116C">
        <w:rPr>
          <w:rFonts w:ascii="Calibri" w:eastAsiaTheme="minorHAnsi" w:hAnsi="Calibri" w:cs="Calibri"/>
          <w:b w:val="0"/>
          <w:color w:val="061F57"/>
          <w:szCs w:val="28"/>
          <w:lang w:val="cy-GB"/>
        </w:rPr>
        <w:t>y t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eledu yn ddiweddar a oedd yn dangos y gwahaniaeth yr oedd y rhyngweithio rhyngddynt yn ei wneud i blant a phobl hŷn </w:t>
      </w:r>
      <w:r w:rsidR="0060116C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fel ei gilydd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wrth i blant ysgol </w:t>
      </w:r>
      <w:r w:rsidR="0060116C">
        <w:rPr>
          <w:rFonts w:ascii="Calibri" w:eastAsiaTheme="minorHAnsi" w:hAnsi="Calibri" w:cs="Calibri"/>
          <w:b w:val="0"/>
          <w:color w:val="061F57"/>
          <w:szCs w:val="28"/>
          <w:lang w:val="cy-GB"/>
        </w:rPr>
        <w:t>gael eu ffilmio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="0060116C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n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ymweld ag uned breswyl.</w:t>
      </w:r>
    </w:p>
    <w:p w14:paraId="77AD3EAD" w14:textId="2EBDEFC9" w:rsidR="003D6258" w:rsidRPr="00C90837" w:rsidRDefault="007069F2" w:rsidP="009F6892">
      <w:pPr>
        <w:rPr>
          <w:b w:val="0"/>
          <w:color w:val="061F57" w:themeColor="text2" w:themeShade="BF"/>
          <w:lang w:val="cy-GB"/>
        </w:rPr>
      </w:pPr>
      <w:r w:rsidRPr="00C90837">
        <w:rPr>
          <w:b w:val="0"/>
          <w:color w:val="061F57" w:themeColor="text2" w:themeShade="BF"/>
          <w:lang w:val="cy-GB"/>
        </w:rPr>
        <w:t xml:space="preserve"> </w:t>
      </w:r>
    </w:p>
    <w:p w14:paraId="4C4A7260" w14:textId="7C57A29B" w:rsidR="003415CD" w:rsidRPr="00C90837" w:rsidRDefault="00203E62" w:rsidP="009F6892">
      <w:pPr>
        <w:rPr>
          <w:b w:val="0"/>
          <w:color w:val="061F57" w:themeColor="text2" w:themeShade="BF"/>
          <w:lang w:val="cy-GB"/>
        </w:rPr>
      </w:pPr>
      <w:r w:rsidRPr="00C90837">
        <w:rPr>
          <w:b w:val="0"/>
          <w:color w:val="061F57" w:themeColor="text2" w:themeShade="BF"/>
          <w:lang w:val="cy-GB"/>
        </w:rPr>
        <w:t>A</w:t>
      </w:r>
      <w:r w:rsidR="007B180A">
        <w:rPr>
          <w:b w:val="0"/>
          <w:color w:val="061F57" w:themeColor="text2" w:themeShade="BF"/>
          <w:lang w:val="cy-GB"/>
        </w:rPr>
        <w:t xml:space="preserve">r ôl trafod â Swyddog Cymunedau Gwledig </w:t>
      </w:r>
      <w:r w:rsidRPr="00C90837">
        <w:rPr>
          <w:b w:val="0"/>
          <w:color w:val="061F57" w:themeColor="text2" w:themeShade="BF"/>
          <w:lang w:val="cy-GB"/>
        </w:rPr>
        <w:t xml:space="preserve">Cynnal y Cardi, </w:t>
      </w:r>
      <w:r w:rsidR="007B180A">
        <w:rPr>
          <w:b w:val="0"/>
          <w:color w:val="061F57" w:themeColor="text2" w:themeShade="BF"/>
          <w:lang w:val="cy-GB"/>
        </w:rPr>
        <w:t xml:space="preserve">aeth </w:t>
      </w:r>
      <w:r w:rsidR="007069F2" w:rsidRPr="00C90837">
        <w:rPr>
          <w:b w:val="0"/>
          <w:color w:val="061F57" w:themeColor="text2" w:themeShade="BF"/>
          <w:lang w:val="cy-GB"/>
        </w:rPr>
        <w:t xml:space="preserve">A4W </w:t>
      </w:r>
      <w:r w:rsidR="007B180A">
        <w:rPr>
          <w:b w:val="0"/>
          <w:color w:val="061F57" w:themeColor="text2" w:themeShade="BF"/>
          <w:lang w:val="cy-GB"/>
        </w:rPr>
        <w:t xml:space="preserve">ati i fynegi diddordeb ac yna cyflwyno cais llawn i gynllun LEADER </w:t>
      </w:r>
      <w:r w:rsidRPr="00C90837">
        <w:rPr>
          <w:b w:val="0"/>
          <w:color w:val="061F57" w:themeColor="text2" w:themeShade="BF"/>
          <w:lang w:val="cy-GB"/>
        </w:rPr>
        <w:t>Cynnal y Cardi</w:t>
      </w:r>
      <w:r w:rsidR="007069F2" w:rsidRPr="00C90837">
        <w:rPr>
          <w:b w:val="0"/>
          <w:color w:val="061F57" w:themeColor="text2" w:themeShade="BF"/>
          <w:lang w:val="cy-GB"/>
        </w:rPr>
        <w:t xml:space="preserve">, </w:t>
      </w:r>
      <w:r w:rsidR="0060116C">
        <w:rPr>
          <w:b w:val="0"/>
          <w:color w:val="061F57" w:themeColor="text2" w:themeShade="BF"/>
          <w:lang w:val="cy-GB"/>
        </w:rPr>
        <w:t>er mwyn c</w:t>
      </w:r>
      <w:r w:rsidR="007B180A">
        <w:rPr>
          <w:b w:val="0"/>
          <w:color w:val="061F57" w:themeColor="text2" w:themeShade="BF"/>
          <w:lang w:val="cy-GB"/>
        </w:rPr>
        <w:t>ynnal ymarfer cwmpasu cychwynnol / prosiect ymyriad</w:t>
      </w:r>
      <w:r w:rsidR="0060116C">
        <w:rPr>
          <w:b w:val="0"/>
          <w:color w:val="061F57" w:themeColor="text2" w:themeShade="BF"/>
          <w:lang w:val="cy-GB"/>
        </w:rPr>
        <w:t>au</w:t>
      </w:r>
      <w:r w:rsidR="007B180A">
        <w:rPr>
          <w:b w:val="0"/>
          <w:color w:val="061F57" w:themeColor="text2" w:themeShade="BF"/>
          <w:lang w:val="cy-GB"/>
        </w:rPr>
        <w:t xml:space="preserve"> creadigol a fyddai</w:t>
      </w:r>
      <w:r w:rsidR="00876CDF">
        <w:rPr>
          <w:b w:val="0"/>
          <w:color w:val="061F57" w:themeColor="text2" w:themeShade="BF"/>
          <w:lang w:val="cy-GB"/>
        </w:rPr>
        <w:t>’</w:t>
      </w:r>
      <w:r w:rsidR="007B180A">
        <w:rPr>
          <w:b w:val="0"/>
          <w:color w:val="061F57" w:themeColor="text2" w:themeShade="BF"/>
          <w:lang w:val="cy-GB"/>
        </w:rPr>
        <w:t>n dechrau creu</w:t>
      </w:r>
      <w:r w:rsidR="00876CDF">
        <w:rPr>
          <w:b w:val="0"/>
          <w:color w:val="061F57" w:themeColor="text2" w:themeShade="BF"/>
          <w:lang w:val="cy-GB"/>
        </w:rPr>
        <w:t>’</w:t>
      </w:r>
      <w:r w:rsidR="007B180A">
        <w:rPr>
          <w:b w:val="0"/>
          <w:color w:val="061F57" w:themeColor="text2" w:themeShade="BF"/>
          <w:lang w:val="cy-GB"/>
        </w:rPr>
        <w:t xml:space="preserve">r </w:t>
      </w:r>
      <w:r w:rsidR="0060116C">
        <w:rPr>
          <w:b w:val="0"/>
          <w:color w:val="061F57" w:themeColor="text2" w:themeShade="BF"/>
          <w:lang w:val="cy-GB"/>
        </w:rPr>
        <w:t xml:space="preserve">llwyfan </w:t>
      </w:r>
      <w:r w:rsidR="007B180A">
        <w:rPr>
          <w:b w:val="0"/>
          <w:color w:val="061F57" w:themeColor="text2" w:themeShade="BF"/>
          <w:lang w:val="cy-GB"/>
        </w:rPr>
        <w:t xml:space="preserve">i </w:t>
      </w:r>
      <w:r w:rsidR="0060116C">
        <w:rPr>
          <w:b w:val="0"/>
          <w:color w:val="061F57" w:themeColor="text2" w:themeShade="BF"/>
          <w:lang w:val="cy-GB"/>
        </w:rPr>
        <w:t>weithwyr p</w:t>
      </w:r>
      <w:r w:rsidR="007B180A">
        <w:rPr>
          <w:b w:val="0"/>
          <w:color w:val="061F57" w:themeColor="text2" w:themeShade="BF"/>
          <w:lang w:val="cy-GB"/>
        </w:rPr>
        <w:t xml:space="preserve">roffesiynol a </w:t>
      </w:r>
      <w:r w:rsidR="0060116C">
        <w:rPr>
          <w:b w:val="0"/>
          <w:color w:val="061F57" w:themeColor="text2" w:themeShade="BF"/>
          <w:lang w:val="cy-GB"/>
        </w:rPr>
        <w:t xml:space="preserve">dinasyddion lleol </w:t>
      </w:r>
      <w:r w:rsidR="007B180A">
        <w:rPr>
          <w:b w:val="0"/>
          <w:color w:val="061F57" w:themeColor="text2" w:themeShade="BF"/>
          <w:lang w:val="cy-GB"/>
        </w:rPr>
        <w:t>ddod ynghyd i archwilio</w:t>
      </w:r>
      <w:r w:rsidR="00876CDF">
        <w:rPr>
          <w:b w:val="0"/>
          <w:color w:val="061F57" w:themeColor="text2" w:themeShade="BF"/>
          <w:lang w:val="cy-GB"/>
        </w:rPr>
        <w:t>’</w:t>
      </w:r>
      <w:r w:rsidR="007B180A">
        <w:rPr>
          <w:b w:val="0"/>
          <w:color w:val="061F57" w:themeColor="text2" w:themeShade="BF"/>
          <w:lang w:val="cy-GB"/>
        </w:rPr>
        <w:t xml:space="preserve">r berthynas bosibl rhyngddynt, rhannu grym a dechrau cynllunio a chyflwyno </w:t>
      </w:r>
      <w:r w:rsidR="00B51E8E">
        <w:rPr>
          <w:b w:val="0"/>
          <w:color w:val="061F57" w:themeColor="text2" w:themeShade="BF"/>
          <w:lang w:val="cy-GB"/>
        </w:rPr>
        <w:t>systemau cymorth a fyddai</w:t>
      </w:r>
      <w:r w:rsidR="00876CDF">
        <w:rPr>
          <w:b w:val="0"/>
          <w:color w:val="061F57" w:themeColor="text2" w:themeShade="BF"/>
          <w:lang w:val="cy-GB"/>
        </w:rPr>
        <w:t>’</w:t>
      </w:r>
      <w:r w:rsidR="00B51E8E">
        <w:rPr>
          <w:b w:val="0"/>
          <w:color w:val="061F57" w:themeColor="text2" w:themeShade="BF"/>
          <w:lang w:val="cy-GB"/>
        </w:rPr>
        <w:t>n dechrau</w:t>
      </w:r>
      <w:r w:rsidR="00876CDF">
        <w:rPr>
          <w:b w:val="0"/>
          <w:color w:val="061F57" w:themeColor="text2" w:themeShade="BF"/>
          <w:lang w:val="cy-GB"/>
        </w:rPr>
        <w:t>’</w:t>
      </w:r>
      <w:r w:rsidR="00B51E8E">
        <w:rPr>
          <w:b w:val="0"/>
          <w:color w:val="061F57" w:themeColor="text2" w:themeShade="BF"/>
          <w:lang w:val="cy-GB"/>
        </w:rPr>
        <w:t>r broses o roi canolfannau preswyl</w:t>
      </w:r>
      <w:r w:rsidR="003C0CA3">
        <w:rPr>
          <w:b w:val="0"/>
          <w:color w:val="061F57" w:themeColor="text2" w:themeShade="BF"/>
          <w:lang w:val="cy-GB"/>
        </w:rPr>
        <w:t>,</w:t>
      </w:r>
      <w:r w:rsidR="00B51E8E">
        <w:rPr>
          <w:b w:val="0"/>
          <w:color w:val="061F57" w:themeColor="text2" w:themeShade="BF"/>
          <w:lang w:val="cy-GB"/>
        </w:rPr>
        <w:t xml:space="preserve"> sydd ar wahân ac ar gyrion cymdeithas</w:t>
      </w:r>
      <w:r w:rsidR="003C0CA3">
        <w:rPr>
          <w:b w:val="0"/>
          <w:color w:val="061F57" w:themeColor="text2" w:themeShade="BF"/>
          <w:lang w:val="cy-GB"/>
        </w:rPr>
        <w:t>,</w:t>
      </w:r>
      <w:r w:rsidR="00B51E8E">
        <w:rPr>
          <w:b w:val="0"/>
          <w:color w:val="061F57" w:themeColor="text2" w:themeShade="BF"/>
          <w:lang w:val="cy-GB"/>
        </w:rPr>
        <w:t xml:space="preserve"> yn ôl yng nghanol pob cymuned</w:t>
      </w:r>
      <w:r w:rsidR="00A80B2B" w:rsidRPr="00C90837">
        <w:rPr>
          <w:b w:val="0"/>
          <w:color w:val="061F57" w:themeColor="text2" w:themeShade="BF"/>
          <w:lang w:val="cy-GB"/>
        </w:rPr>
        <w:t>.</w:t>
      </w:r>
    </w:p>
    <w:tbl>
      <w:tblPr>
        <w:tblW w:w="10344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4"/>
      </w:tblGrid>
      <w:tr w:rsidR="00824836" w:rsidRPr="00DF027C" w14:paraId="48778565" w14:textId="77777777" w:rsidTr="00226FDD">
        <w:trPr>
          <w:trHeight w:val="1977"/>
        </w:trPr>
        <w:tc>
          <w:tcPr>
            <w:tcW w:w="10344" w:type="dxa"/>
            <w:shd w:val="clear" w:color="auto" w:fill="F2F2F2" w:themeFill="background1" w:themeFillShade="F2"/>
            <w:vAlign w:val="center"/>
          </w:tcPr>
          <w:p w14:paraId="2C18A4D0" w14:textId="77777777" w:rsidR="00824836" w:rsidRPr="00DF027C" w:rsidRDefault="00824836" w:rsidP="009F6892">
            <w:pPr>
              <w:pStyle w:val="EmphasisTex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53CFBA6E" wp14:editId="0DFFC35B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177800</wp:posOffset>
                      </wp:positionV>
                      <wp:extent cx="5886450" cy="1842135"/>
                      <wp:effectExtent l="0" t="0" r="19050" b="24765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6450" cy="184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114A9F" w14:textId="2E97FB83" w:rsidR="00570B2C" w:rsidRPr="00B51E8E" w:rsidRDefault="00570B2C" w:rsidP="00824836">
                                  <w:pPr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</w:pPr>
                                  <w:r w:rsidRPr="00B51E8E"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  <w:t>“</w:t>
                                  </w:r>
                                  <w:r w:rsidR="00B51E8E" w:rsidRPr="00B51E8E"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  <w:t>Os yw</w:t>
                                  </w:r>
                                  <w:r w:rsidR="00876CDF"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  <w:t>’</w:t>
                                  </w:r>
                                  <w:r w:rsidR="00B51E8E" w:rsidRPr="00B51E8E"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  <w:t>n cymryd pentref cyfan i fagu plenty</w:t>
                                  </w:r>
                                  <w:r w:rsidR="00B51E8E"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  <w:t>n</w:t>
                                  </w:r>
                                  <w:r w:rsidR="00B51E8E" w:rsidRPr="00B51E8E"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  <w:t xml:space="preserve">, mae hefyd yn cymryd pentref cyfan i ofalu am ein </w:t>
                                  </w:r>
                                  <w:r w:rsidR="003C0CA3"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  <w:t>pobl hŷn</w:t>
                                  </w:r>
                                  <w:r w:rsidR="00B51E8E" w:rsidRPr="00B51E8E"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  <w:t xml:space="preserve"> a</w:t>
                                  </w:r>
                                  <w:r w:rsidR="00876CDF"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  <w:t>’</w:t>
                                  </w:r>
                                  <w:r w:rsidR="00B51E8E" w:rsidRPr="00B51E8E"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  <w:t>u cynorthwyo</w:t>
                                  </w:r>
                                  <w:r w:rsidRPr="00B51E8E">
                                    <w:rPr>
                                      <w:color w:val="061F57" w:themeColor="text2" w:themeShade="BF"/>
                                      <w:sz w:val="36"/>
                                      <w:lang w:val="cy-GB"/>
                                    </w:rPr>
                                    <w:t>”</w:t>
                                  </w:r>
                                </w:p>
                                <w:p w14:paraId="51688137" w14:textId="5245C3E1" w:rsidR="00570B2C" w:rsidRPr="00B51E8E" w:rsidRDefault="00B51E8E" w:rsidP="00824836">
                                  <w:pPr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</w:pPr>
                                  <w:r w:rsidRPr="00B51E8E"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>Gofalwr</w:t>
                                  </w:r>
                                  <w:r w:rsidR="00570B2C" w:rsidRPr="00B51E8E"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 xml:space="preserve"> </w:t>
                                  </w:r>
                                  <w:r w:rsidRPr="00B51E8E"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>–</w:t>
                                  </w:r>
                                  <w:r w:rsidR="00570B2C" w:rsidRPr="00B51E8E"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 xml:space="preserve"> </w:t>
                                  </w:r>
                                  <w:r w:rsidRPr="00B51E8E"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>a fu</w:t>
                                  </w:r>
                                  <w:r w:rsidR="00876CDF"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>’</w:t>
                                  </w:r>
                                  <w:r w:rsidRPr="00B51E8E"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>n cyfranogi yn y prosiec</w:t>
                                  </w:r>
                                  <w:r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>t</w:t>
                                  </w:r>
                                  <w:r w:rsidRPr="00B51E8E"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 xml:space="preserve"> Canolfan</w:t>
                                  </w:r>
                                  <w:r w:rsidR="003C0CA3"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>nau Cymunedau Caredig</w:t>
                                  </w:r>
                                  <w:r w:rsidR="0060116C"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>, Creadigol, Cydgynhyrchiol</w:t>
                                  </w:r>
                                  <w:r w:rsidR="00570B2C" w:rsidRPr="00B51E8E">
                                    <w:rPr>
                                      <w:color w:val="061F57" w:themeColor="text2" w:themeShade="BF"/>
                                      <w:szCs w:val="28"/>
                                      <w:lang w:val="cy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3CFBA6E" id="_x0000_s1028" type="#_x0000_t202" style="position:absolute;margin-left:29.4pt;margin-top:14pt;width:463.5pt;height:145.0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">
                      <v:textbox>
                        <w:txbxContent>
                          <w:p w14:paraId="2B114A9F" w14:textId="2E97FB83" w:rsidR="00570B2C" w:rsidRPr="00B51E8E" w:rsidRDefault="00570B2C" w:rsidP="00824836">
                            <w:pPr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</w:pPr>
                            <w:r w:rsidRPr="00B51E8E"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  <w:t>“</w:t>
                            </w:r>
                            <w:r w:rsidR="00B51E8E" w:rsidRPr="00B51E8E"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  <w:t>Os yw</w:t>
                            </w:r>
                            <w:r w:rsidR="00876CDF"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  <w:t>’</w:t>
                            </w:r>
                            <w:r w:rsidR="00B51E8E" w:rsidRPr="00B51E8E"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  <w:t>n cymryd pentref cyfan i fagu plenty</w:t>
                            </w:r>
                            <w:r w:rsidR="00B51E8E"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  <w:t>n</w:t>
                            </w:r>
                            <w:r w:rsidR="00B51E8E" w:rsidRPr="00B51E8E"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  <w:t xml:space="preserve">, mae hefyd yn cymryd pentref cyfan i ofalu am ein </w:t>
                            </w:r>
                            <w:r w:rsidR="003C0CA3"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  <w:t>pobl hŷn</w:t>
                            </w:r>
                            <w:r w:rsidR="00B51E8E" w:rsidRPr="00B51E8E"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  <w:t xml:space="preserve"> a</w:t>
                            </w:r>
                            <w:r w:rsidR="00876CDF"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  <w:t>’</w:t>
                            </w:r>
                            <w:r w:rsidR="00B51E8E" w:rsidRPr="00B51E8E"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  <w:t>u cynorthwyo</w:t>
                            </w:r>
                            <w:r w:rsidRPr="00B51E8E">
                              <w:rPr>
                                <w:color w:val="061F57" w:themeColor="text2" w:themeShade="BF"/>
                                <w:sz w:val="36"/>
                                <w:lang w:val="cy-GB"/>
                              </w:rPr>
                              <w:t>”</w:t>
                            </w:r>
                          </w:p>
                          <w:p w14:paraId="51688137" w14:textId="5245C3E1" w:rsidR="00570B2C" w:rsidRPr="00B51E8E" w:rsidRDefault="00B51E8E" w:rsidP="00824836">
                            <w:pPr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</w:pPr>
                            <w:r w:rsidRPr="00B51E8E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>Gofalwr</w:t>
                            </w:r>
                            <w:r w:rsidR="00570B2C" w:rsidRPr="00B51E8E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B51E8E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>–</w:t>
                            </w:r>
                            <w:r w:rsidR="00570B2C" w:rsidRPr="00B51E8E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B51E8E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>a fu</w:t>
                            </w:r>
                            <w:r w:rsidR="00876CDF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>’</w:t>
                            </w:r>
                            <w:r w:rsidRPr="00B51E8E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>n cyfranogi yn y prosiec</w:t>
                            </w:r>
                            <w:r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>t</w:t>
                            </w:r>
                            <w:r w:rsidRPr="00B51E8E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 xml:space="preserve"> Canolfan</w:t>
                            </w:r>
                            <w:r w:rsidR="003C0CA3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>nau Cymunedau Caredig</w:t>
                            </w:r>
                            <w:r w:rsidR="0060116C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 xml:space="preserve">, Creadigol, </w:t>
                            </w:r>
                            <w:proofErr w:type="spellStart"/>
                            <w:r w:rsidR="0060116C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>Cydgynhyrchiol</w:t>
                            </w:r>
                            <w:proofErr w:type="spellEnd"/>
                            <w:r w:rsidR="00570B2C" w:rsidRPr="00B51E8E">
                              <w:rPr>
                                <w:color w:val="061F57" w:themeColor="text2" w:themeShade="BF"/>
                                <w:szCs w:val="28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7505D58" w14:textId="27E84657" w:rsidR="00994397" w:rsidRPr="007F3130" w:rsidRDefault="007F3130" w:rsidP="009F6892">
      <w:pPr>
        <w:pStyle w:val="Heading1"/>
        <w:rPr>
          <w:lang w:val="cy-GB"/>
        </w:rPr>
      </w:pPr>
      <w:r w:rsidRPr="007F3130">
        <w:rPr>
          <w:lang w:val="cy-GB"/>
        </w:rPr>
        <w:t>Sail resymegol y prosiect</w:t>
      </w:r>
    </w:p>
    <w:p w14:paraId="3119B536" w14:textId="77777777" w:rsidR="00994397" w:rsidRPr="007F3130" w:rsidRDefault="00994397" w:rsidP="009F6892">
      <w:pPr>
        <w:rPr>
          <w:lang w:val="cy-GB"/>
        </w:rPr>
      </w:pPr>
    </w:p>
    <w:p w14:paraId="4249B3F4" w14:textId="0CBDBE01" w:rsidR="00ED3610" w:rsidRPr="007F3130" w:rsidRDefault="007F3130" w:rsidP="009F6892">
      <w:p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Cafodd </w:t>
      </w:r>
      <w:r w:rsidR="003C0CA3">
        <w:rPr>
          <w:b w:val="0"/>
          <w:color w:val="061F57" w:themeColor="text2" w:themeShade="BF"/>
          <w:lang w:val="cy-GB"/>
        </w:rPr>
        <w:t xml:space="preserve">y </w:t>
      </w:r>
      <w:r>
        <w:rPr>
          <w:b w:val="0"/>
          <w:color w:val="061F57" w:themeColor="text2" w:themeShade="BF"/>
          <w:lang w:val="cy-GB"/>
        </w:rPr>
        <w:t xml:space="preserve">fframwaith cysyniadol </w:t>
      </w:r>
      <w:r w:rsidR="003C0CA3">
        <w:rPr>
          <w:b w:val="0"/>
          <w:color w:val="061F57" w:themeColor="text2" w:themeShade="BF"/>
          <w:lang w:val="cy-GB"/>
        </w:rPr>
        <w:t>ar gyfer</w:t>
      </w:r>
      <w:r w:rsidR="0094550A">
        <w:rPr>
          <w:b w:val="0"/>
          <w:color w:val="061F57" w:themeColor="text2" w:themeShade="BF"/>
          <w:lang w:val="cy-GB"/>
        </w:rPr>
        <w:t xml:space="preserve"> </w:t>
      </w:r>
      <w:r>
        <w:rPr>
          <w:b w:val="0"/>
          <w:color w:val="061F57" w:themeColor="text2" w:themeShade="BF"/>
          <w:lang w:val="cy-GB"/>
        </w:rPr>
        <w:t xml:space="preserve">Cofiwch y Bwlch ei </w:t>
      </w:r>
      <w:r w:rsidR="00474100">
        <w:rPr>
          <w:b w:val="0"/>
          <w:color w:val="061F57" w:themeColor="text2" w:themeShade="BF"/>
          <w:lang w:val="cy-GB"/>
        </w:rPr>
        <w:t>lywio</w:t>
      </w:r>
      <w:r>
        <w:rPr>
          <w:b w:val="0"/>
          <w:color w:val="061F57" w:themeColor="text2" w:themeShade="BF"/>
          <w:lang w:val="cy-GB"/>
        </w:rPr>
        <w:t xml:space="preserve"> i raddau helaeth gan dri phrosiect ymyriad</w:t>
      </w:r>
      <w:r w:rsidR="003C0CA3">
        <w:rPr>
          <w:b w:val="0"/>
          <w:color w:val="061F57" w:themeColor="text2" w:themeShade="BF"/>
          <w:lang w:val="cy-GB"/>
        </w:rPr>
        <w:t>au</w:t>
      </w:r>
      <w:r>
        <w:rPr>
          <w:b w:val="0"/>
          <w:color w:val="061F57" w:themeColor="text2" w:themeShade="BF"/>
          <w:lang w:val="cy-GB"/>
        </w:rPr>
        <w:t xml:space="preserve"> cymunedol o bwys a hwyluswyd gan </w:t>
      </w:r>
      <w:r w:rsidR="00120B8A" w:rsidRPr="007F3130">
        <w:rPr>
          <w:b w:val="0"/>
          <w:color w:val="061F57" w:themeColor="text2" w:themeShade="BF"/>
          <w:lang w:val="cy-GB"/>
        </w:rPr>
        <w:t>A4W</w:t>
      </w:r>
      <w:r w:rsidR="009B3A64" w:rsidRPr="007F3130">
        <w:rPr>
          <w:b w:val="0"/>
          <w:color w:val="061F57" w:themeColor="text2" w:themeShade="BF"/>
          <w:lang w:val="cy-GB"/>
        </w:rPr>
        <w:t xml:space="preserve">. </w:t>
      </w:r>
    </w:p>
    <w:p w14:paraId="20898197" w14:textId="73D64B70" w:rsidR="00ED3610" w:rsidRPr="007F3130" w:rsidRDefault="007F3130" w:rsidP="009F6892">
      <w:pPr>
        <w:pStyle w:val="ListParagraph"/>
        <w:numPr>
          <w:ilvl w:val="0"/>
          <w:numId w:val="3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>Prosiect cymunedol a oedd yn cynnig cyfle i gael blas ar weithgareddau creadigol a mapio asedau</w:t>
      </w:r>
      <w:r w:rsidR="009B3A64" w:rsidRPr="007F3130">
        <w:rPr>
          <w:b w:val="0"/>
          <w:color w:val="061F57" w:themeColor="text2" w:themeShade="BF"/>
          <w:lang w:val="cy-GB"/>
        </w:rPr>
        <w:t xml:space="preserve">. </w:t>
      </w:r>
      <w:r w:rsidR="00172271" w:rsidRPr="007F3130">
        <w:rPr>
          <w:b w:val="0"/>
          <w:color w:val="061F57" w:themeColor="text2" w:themeShade="BF"/>
          <w:lang w:val="cy-GB"/>
        </w:rPr>
        <w:t>2016 / 2017</w:t>
      </w:r>
    </w:p>
    <w:p w14:paraId="563D518D" w14:textId="1D20DD9A" w:rsidR="00ED3610" w:rsidRPr="007F3130" w:rsidRDefault="007F3130" w:rsidP="009F6892">
      <w:pPr>
        <w:pStyle w:val="ListParagraph"/>
        <w:numPr>
          <w:ilvl w:val="0"/>
          <w:numId w:val="3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Prosiect gweithgareddau </w:t>
      </w:r>
      <w:r w:rsidR="00876CDF">
        <w:rPr>
          <w:b w:val="0"/>
          <w:color w:val="061F57" w:themeColor="text2" w:themeShade="BF"/>
          <w:lang w:val="cy-GB"/>
        </w:rPr>
        <w:t>‘</w:t>
      </w:r>
      <w:r w:rsidR="0017578D">
        <w:rPr>
          <w:b w:val="0"/>
          <w:color w:val="061F57" w:themeColor="text2" w:themeShade="BF"/>
          <w:lang w:val="cy-GB"/>
        </w:rPr>
        <w:t>galw heibio</w:t>
      </w:r>
      <w:r w:rsidR="00876CDF">
        <w:rPr>
          <w:b w:val="0"/>
          <w:color w:val="061F57" w:themeColor="text2" w:themeShade="BF"/>
          <w:lang w:val="cy-GB"/>
        </w:rPr>
        <w:t>’</w:t>
      </w:r>
      <w:r w:rsidR="0017578D">
        <w:rPr>
          <w:b w:val="0"/>
          <w:color w:val="061F57" w:themeColor="text2" w:themeShade="BF"/>
          <w:lang w:val="cy-GB"/>
        </w:rPr>
        <w:t xml:space="preserve"> cymdeithasol </w:t>
      </w:r>
      <w:r w:rsidR="003C0CA3">
        <w:rPr>
          <w:b w:val="0"/>
          <w:color w:val="061F57" w:themeColor="text2" w:themeShade="BF"/>
          <w:lang w:val="cy-GB"/>
        </w:rPr>
        <w:t xml:space="preserve">a gynhaliwyd yn </w:t>
      </w:r>
      <w:r w:rsidR="00A11120">
        <w:rPr>
          <w:b w:val="0"/>
          <w:color w:val="061F57" w:themeColor="text2" w:themeShade="BF"/>
          <w:lang w:val="cy-GB"/>
        </w:rPr>
        <w:t xml:space="preserve">wythnosol </w:t>
      </w:r>
      <w:r w:rsidR="003C0CA3">
        <w:rPr>
          <w:b w:val="0"/>
          <w:color w:val="061F57" w:themeColor="text2" w:themeShade="BF"/>
          <w:lang w:val="cy-GB"/>
        </w:rPr>
        <w:t>yn y g</w:t>
      </w:r>
      <w:r w:rsidR="00A11120">
        <w:rPr>
          <w:b w:val="0"/>
          <w:color w:val="061F57" w:themeColor="text2" w:themeShade="BF"/>
          <w:lang w:val="cy-GB"/>
        </w:rPr>
        <w:t>ymuned</w:t>
      </w:r>
      <w:r w:rsidR="00ED3610" w:rsidRPr="007F3130">
        <w:rPr>
          <w:b w:val="0"/>
          <w:color w:val="061F57" w:themeColor="text2" w:themeShade="BF"/>
          <w:lang w:val="cy-GB"/>
        </w:rPr>
        <w:t>.</w:t>
      </w:r>
      <w:r w:rsidR="00172271" w:rsidRPr="007F3130">
        <w:rPr>
          <w:b w:val="0"/>
          <w:color w:val="061F57" w:themeColor="text2" w:themeShade="BF"/>
          <w:lang w:val="cy-GB"/>
        </w:rPr>
        <w:t xml:space="preserve"> 2017 / 2020</w:t>
      </w:r>
    </w:p>
    <w:p w14:paraId="096E63F2" w14:textId="5A9EDB88" w:rsidR="00ED3610" w:rsidRPr="007F3130" w:rsidRDefault="00A11120" w:rsidP="009F6892">
      <w:pPr>
        <w:pStyle w:val="ListParagraph"/>
        <w:numPr>
          <w:ilvl w:val="0"/>
          <w:numId w:val="3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Tri phrosiect </w:t>
      </w:r>
      <w:r w:rsidR="00474100">
        <w:rPr>
          <w:b w:val="0"/>
          <w:color w:val="061F57" w:themeColor="text2" w:themeShade="BF"/>
          <w:lang w:val="cy-GB"/>
        </w:rPr>
        <w:t>S</w:t>
      </w:r>
      <w:r>
        <w:rPr>
          <w:b w:val="0"/>
          <w:color w:val="061F57" w:themeColor="text2" w:themeShade="BF"/>
          <w:lang w:val="cy-GB"/>
        </w:rPr>
        <w:t xml:space="preserve">tiwdio </w:t>
      </w:r>
      <w:r w:rsidR="00474100">
        <w:rPr>
          <w:b w:val="0"/>
          <w:color w:val="061F57" w:themeColor="text2" w:themeShade="BF"/>
          <w:lang w:val="cy-GB"/>
        </w:rPr>
        <w:t>S</w:t>
      </w:r>
      <w:r>
        <w:rPr>
          <w:b w:val="0"/>
          <w:color w:val="061F57" w:themeColor="text2" w:themeShade="BF"/>
          <w:lang w:val="cy-GB"/>
        </w:rPr>
        <w:t xml:space="preserve">tori </w:t>
      </w:r>
      <w:r w:rsidR="00474100">
        <w:rPr>
          <w:b w:val="0"/>
          <w:color w:val="061F57" w:themeColor="text2" w:themeShade="BF"/>
          <w:lang w:val="cy-GB"/>
        </w:rPr>
        <w:t>G</w:t>
      </w:r>
      <w:r>
        <w:rPr>
          <w:b w:val="0"/>
          <w:color w:val="061F57" w:themeColor="text2" w:themeShade="BF"/>
          <w:lang w:val="cy-GB"/>
        </w:rPr>
        <w:t>ymunedol ar draws dwy sir.</w:t>
      </w:r>
      <w:r w:rsidR="00172271" w:rsidRPr="007F3130">
        <w:rPr>
          <w:b w:val="0"/>
          <w:color w:val="061F57" w:themeColor="text2" w:themeShade="BF"/>
          <w:lang w:val="cy-GB"/>
        </w:rPr>
        <w:t xml:space="preserve"> 2018 / 2019</w:t>
      </w:r>
    </w:p>
    <w:p w14:paraId="6AFCE698" w14:textId="4C0CEBDD" w:rsidR="009B3A64" w:rsidRPr="007F3130" w:rsidRDefault="00A11120" w:rsidP="009F6892">
      <w:pPr>
        <w:rPr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>Cafodd dinasyddion eu gwahodd i rannu eu barn am faterion lleol perthnasol, gan ystyried y gorffennol, y presennol a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>r dyfodol.</w:t>
      </w:r>
    </w:p>
    <w:p w14:paraId="03275174" w14:textId="77777777" w:rsidR="009B3A64" w:rsidRPr="007F3130" w:rsidRDefault="009B3A64" w:rsidP="009F6892">
      <w:pPr>
        <w:rPr>
          <w:lang w:val="cy-GB"/>
        </w:rPr>
      </w:pPr>
    </w:p>
    <w:p w14:paraId="166C88EA" w14:textId="18A306AD" w:rsidR="00ED3610" w:rsidRPr="007F3130" w:rsidRDefault="00A11120" w:rsidP="009F6892">
      <w:pPr>
        <w:rPr>
          <w:color w:val="061F57" w:themeColor="text2" w:themeShade="BF"/>
          <w:sz w:val="36"/>
          <w:lang w:val="cy-GB"/>
        </w:rPr>
      </w:pPr>
      <w:r>
        <w:rPr>
          <w:color w:val="061F57" w:themeColor="text2" w:themeShade="BF"/>
          <w:sz w:val="36"/>
          <w:lang w:val="cy-GB"/>
        </w:rPr>
        <w:t xml:space="preserve">Prosiect cymunedol a oedd yn cynnig cyfle i gael blas ar weithgareddau creadigol a mapio asedau </w:t>
      </w:r>
    </w:p>
    <w:p w14:paraId="5CCD2E35" w14:textId="77777777" w:rsidR="009B3A64" w:rsidRPr="007F3130" w:rsidRDefault="009B3A64" w:rsidP="009F6892">
      <w:pPr>
        <w:rPr>
          <w:lang w:val="cy-GB"/>
        </w:rPr>
      </w:pPr>
    </w:p>
    <w:p w14:paraId="467296BF" w14:textId="1E1EE20C" w:rsidR="000C52C5" w:rsidRPr="007F3130" w:rsidRDefault="00B00635" w:rsidP="009F6892">
      <w:pPr>
        <w:rPr>
          <w:b w:val="0"/>
          <w:color w:val="061F57" w:themeColor="text2" w:themeShade="BF"/>
          <w:szCs w:val="28"/>
          <w:lang w:val="cy-GB"/>
        </w:rPr>
      </w:pP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Cafodd A4W gyllid gan Sefydliad Dewi Davies i lunio a hwyluso diwrnodau a oedd yn cynnig cyfle i gael blas ar weithgareddau creadigol a mapio asedau </w:t>
      </w:r>
      <w:r w:rsidR="00474100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cymunedol 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mewn neuaddau pentref lleol yn ardaloedd gwledig Ceredigion.</w:t>
      </w:r>
    </w:p>
    <w:p w14:paraId="350E0204" w14:textId="0BBE6E1E" w:rsidR="000C52C5" w:rsidRPr="007F3130" w:rsidRDefault="00876CDF" w:rsidP="009F6892">
      <w:p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‘</w:t>
      </w:r>
      <w:r w:rsidR="00AE2D1A" w:rsidRPr="007F3130">
        <w:rPr>
          <w:b w:val="0"/>
          <w:color w:val="061F57" w:themeColor="text2" w:themeShade="BF"/>
          <w:szCs w:val="28"/>
          <w:lang w:val="cy-GB"/>
        </w:rPr>
        <w:t>On Your Doorstep</w:t>
      </w:r>
      <w:r>
        <w:rPr>
          <w:b w:val="0"/>
          <w:color w:val="061F57" w:themeColor="text2" w:themeShade="BF"/>
          <w:szCs w:val="28"/>
          <w:lang w:val="cy-GB"/>
        </w:rPr>
        <w:t>’</w:t>
      </w:r>
      <w:r w:rsidR="00AE2D1A" w:rsidRPr="007F3130">
        <w:rPr>
          <w:b w:val="0"/>
          <w:color w:val="061F57" w:themeColor="text2" w:themeShade="BF"/>
          <w:szCs w:val="28"/>
          <w:lang w:val="cy-GB"/>
        </w:rPr>
        <w:t xml:space="preserve"> </w:t>
      </w:r>
      <w:r w:rsidR="00826ABC" w:rsidRPr="007F3130">
        <w:rPr>
          <w:b w:val="0"/>
          <w:color w:val="061F57" w:themeColor="text2" w:themeShade="BF"/>
          <w:szCs w:val="28"/>
          <w:lang w:val="cy-GB"/>
        </w:rPr>
        <w:t xml:space="preserve">2016 – (15 </w:t>
      </w:r>
      <w:r w:rsidR="00A11120">
        <w:rPr>
          <w:b w:val="0"/>
          <w:color w:val="061F57" w:themeColor="text2" w:themeShade="BF"/>
          <w:szCs w:val="28"/>
          <w:lang w:val="cy-GB"/>
        </w:rPr>
        <w:t>o ymyriadau cymunedol</w:t>
      </w:r>
      <w:r w:rsidR="00826ABC" w:rsidRPr="007F3130">
        <w:rPr>
          <w:b w:val="0"/>
          <w:color w:val="061F57" w:themeColor="text2" w:themeShade="BF"/>
          <w:szCs w:val="28"/>
          <w:lang w:val="cy-GB"/>
        </w:rPr>
        <w:t xml:space="preserve">, 150 </w:t>
      </w:r>
      <w:r w:rsidR="00A11120">
        <w:rPr>
          <w:b w:val="0"/>
          <w:color w:val="061F57" w:themeColor="text2" w:themeShade="BF"/>
          <w:szCs w:val="28"/>
          <w:lang w:val="cy-GB"/>
        </w:rPr>
        <w:t>o gyfranogwyr</w:t>
      </w:r>
      <w:r w:rsidR="00826ABC" w:rsidRPr="007F3130">
        <w:rPr>
          <w:b w:val="0"/>
          <w:color w:val="061F57" w:themeColor="text2" w:themeShade="BF"/>
          <w:szCs w:val="28"/>
          <w:lang w:val="cy-GB"/>
        </w:rPr>
        <w:t xml:space="preserve">) </w:t>
      </w:r>
      <w:r w:rsidR="00AE2D1A" w:rsidRPr="007F3130">
        <w:rPr>
          <w:b w:val="0"/>
          <w:color w:val="061F57" w:themeColor="text2" w:themeShade="BF"/>
          <w:szCs w:val="28"/>
          <w:lang w:val="cy-GB"/>
        </w:rPr>
        <w:t xml:space="preserve">a </w:t>
      </w:r>
      <w:r>
        <w:rPr>
          <w:b w:val="0"/>
          <w:color w:val="061F57" w:themeColor="text2" w:themeShade="BF"/>
          <w:szCs w:val="28"/>
          <w:lang w:val="cy-GB"/>
        </w:rPr>
        <w:t>‘</w:t>
      </w:r>
      <w:r w:rsidR="00AE2D1A" w:rsidRPr="007F3130">
        <w:rPr>
          <w:b w:val="0"/>
          <w:color w:val="061F57" w:themeColor="text2" w:themeShade="BF"/>
          <w:szCs w:val="28"/>
          <w:lang w:val="cy-GB"/>
        </w:rPr>
        <w:t>Down Your Road</w:t>
      </w:r>
      <w:r>
        <w:rPr>
          <w:b w:val="0"/>
          <w:color w:val="061F57" w:themeColor="text2" w:themeShade="BF"/>
          <w:szCs w:val="28"/>
          <w:lang w:val="cy-GB"/>
        </w:rPr>
        <w:t>’</w:t>
      </w:r>
      <w:r w:rsidR="00AE2D1A" w:rsidRPr="007F3130">
        <w:rPr>
          <w:b w:val="0"/>
          <w:color w:val="061F57" w:themeColor="text2" w:themeShade="BF"/>
          <w:szCs w:val="28"/>
          <w:lang w:val="cy-GB"/>
        </w:rPr>
        <w:t xml:space="preserve"> 2017</w:t>
      </w:r>
      <w:r w:rsidR="00A577C6" w:rsidRPr="007F3130">
        <w:rPr>
          <w:b w:val="0"/>
          <w:color w:val="061F57" w:themeColor="text2" w:themeShade="BF"/>
          <w:szCs w:val="28"/>
          <w:lang w:val="cy-GB"/>
        </w:rPr>
        <w:t xml:space="preserve"> </w:t>
      </w:r>
      <w:r w:rsidR="00826ABC" w:rsidRPr="007F3130">
        <w:rPr>
          <w:b w:val="0"/>
          <w:color w:val="061F57" w:themeColor="text2" w:themeShade="BF"/>
          <w:szCs w:val="28"/>
          <w:lang w:val="cy-GB"/>
        </w:rPr>
        <w:t xml:space="preserve">– (10 </w:t>
      </w:r>
      <w:r w:rsidR="00A11120">
        <w:rPr>
          <w:b w:val="0"/>
          <w:color w:val="061F57" w:themeColor="text2" w:themeShade="BF"/>
          <w:szCs w:val="28"/>
          <w:lang w:val="cy-GB"/>
        </w:rPr>
        <w:t xml:space="preserve">o ymyriadau cymunedol, </w:t>
      </w:r>
      <w:r w:rsidR="00826ABC" w:rsidRPr="007F3130">
        <w:rPr>
          <w:b w:val="0"/>
          <w:color w:val="061F57" w:themeColor="text2" w:themeShade="BF"/>
          <w:szCs w:val="28"/>
          <w:lang w:val="cy-GB"/>
        </w:rPr>
        <w:t>198</w:t>
      </w:r>
      <w:r w:rsidR="00A11120">
        <w:rPr>
          <w:b w:val="0"/>
          <w:color w:val="061F57" w:themeColor="text2" w:themeShade="BF"/>
          <w:szCs w:val="28"/>
          <w:lang w:val="cy-GB"/>
        </w:rPr>
        <w:t xml:space="preserve"> o gyfranogwyr</w:t>
      </w:r>
      <w:r w:rsidR="00826ABC" w:rsidRPr="007F3130">
        <w:rPr>
          <w:b w:val="0"/>
          <w:color w:val="061F57" w:themeColor="text2" w:themeShade="BF"/>
          <w:szCs w:val="28"/>
          <w:lang w:val="cy-GB"/>
        </w:rPr>
        <w:t xml:space="preserve">). </w:t>
      </w:r>
      <w:r w:rsidR="00474100">
        <w:rPr>
          <w:b w:val="0"/>
          <w:color w:val="061F57" w:themeColor="text2" w:themeShade="BF"/>
          <w:szCs w:val="28"/>
          <w:lang w:val="cy-GB"/>
        </w:rPr>
        <w:t>Dyma</w:t>
      </w:r>
      <w:r>
        <w:rPr>
          <w:b w:val="0"/>
          <w:color w:val="061F57" w:themeColor="text2" w:themeShade="BF"/>
          <w:szCs w:val="28"/>
          <w:lang w:val="cy-GB"/>
        </w:rPr>
        <w:t>’</w:t>
      </w:r>
      <w:r w:rsidR="00474100">
        <w:rPr>
          <w:b w:val="0"/>
          <w:color w:val="061F57" w:themeColor="text2" w:themeShade="BF"/>
          <w:szCs w:val="28"/>
          <w:lang w:val="cy-GB"/>
        </w:rPr>
        <w:t>r</w:t>
      </w:r>
      <w:r w:rsidR="00A11120">
        <w:rPr>
          <w:b w:val="0"/>
          <w:color w:val="061F57" w:themeColor="text2" w:themeShade="BF"/>
          <w:szCs w:val="28"/>
          <w:lang w:val="cy-GB"/>
        </w:rPr>
        <w:t xml:space="preserve"> pum prif ymateb mewn cyfweliad</w:t>
      </w:r>
      <w:r w:rsidR="00474100">
        <w:rPr>
          <w:b w:val="0"/>
          <w:color w:val="061F57" w:themeColor="text2" w:themeShade="BF"/>
          <w:szCs w:val="28"/>
          <w:lang w:val="cy-GB"/>
        </w:rPr>
        <w:t>au</w:t>
      </w:r>
      <w:r w:rsidR="00A11120">
        <w:rPr>
          <w:b w:val="0"/>
          <w:color w:val="061F57" w:themeColor="text2" w:themeShade="BF"/>
          <w:szCs w:val="28"/>
          <w:lang w:val="cy-GB"/>
        </w:rPr>
        <w:t xml:space="preserve"> wyneb yn wyneb lled-strwythuredig</w:t>
      </w:r>
      <w:r w:rsidR="00826ABC" w:rsidRPr="007F3130">
        <w:rPr>
          <w:b w:val="0"/>
          <w:color w:val="061F57" w:themeColor="text2" w:themeShade="BF"/>
          <w:szCs w:val="28"/>
          <w:lang w:val="cy-GB"/>
        </w:rPr>
        <w:t>:</w:t>
      </w:r>
    </w:p>
    <w:p w14:paraId="75702B1E" w14:textId="77777777" w:rsidR="009F6892" w:rsidRPr="007F3130" w:rsidRDefault="009F6892" w:rsidP="009F6892">
      <w:pPr>
        <w:rPr>
          <w:color w:val="061F57" w:themeColor="text2" w:themeShade="BF"/>
          <w:szCs w:val="28"/>
          <w:lang w:val="cy-GB"/>
        </w:rPr>
      </w:pPr>
    </w:p>
    <w:p w14:paraId="6B330BAB" w14:textId="276F8E75" w:rsidR="00826ABC" w:rsidRPr="007F3130" w:rsidRDefault="00A11120" w:rsidP="009F6892">
      <w:pPr>
        <w:rPr>
          <w:color w:val="061F57" w:themeColor="text2" w:themeShade="BF"/>
          <w:szCs w:val="28"/>
          <w:lang w:val="cy-GB"/>
        </w:rPr>
      </w:pPr>
      <w:r>
        <w:rPr>
          <w:color w:val="061F57" w:themeColor="text2" w:themeShade="BF"/>
          <w:szCs w:val="28"/>
          <w:lang w:val="cy-GB"/>
        </w:rPr>
        <w:t>Yn gyffredinol, roedd pobl am gael</w:t>
      </w:r>
      <w:r w:rsidR="00826ABC" w:rsidRPr="007F3130">
        <w:rPr>
          <w:color w:val="061F57" w:themeColor="text2" w:themeShade="BF"/>
          <w:szCs w:val="28"/>
          <w:lang w:val="cy-GB"/>
        </w:rPr>
        <w:t>:</w:t>
      </w:r>
    </w:p>
    <w:p w14:paraId="20537D02" w14:textId="77777777" w:rsidR="00826ABC" w:rsidRPr="007F3130" w:rsidRDefault="00826ABC" w:rsidP="009F6892">
      <w:pPr>
        <w:rPr>
          <w:color w:val="061F57" w:themeColor="text2" w:themeShade="BF"/>
          <w:szCs w:val="28"/>
          <w:lang w:val="cy-GB"/>
        </w:rPr>
      </w:pPr>
    </w:p>
    <w:p w14:paraId="3DEF8021" w14:textId="25CAC7FF" w:rsidR="00826ABC" w:rsidRPr="007F3130" w:rsidRDefault="00A11120" w:rsidP="009F6892">
      <w:pPr>
        <w:pStyle w:val="ListParagraph"/>
        <w:numPr>
          <w:ilvl w:val="0"/>
          <w:numId w:val="1"/>
        </w:numPr>
        <w:rPr>
          <w:color w:val="061F57" w:themeColor="text2" w:themeShade="BF"/>
          <w:szCs w:val="28"/>
          <w:lang w:val="cy-GB"/>
        </w:rPr>
      </w:pPr>
      <w:r>
        <w:rPr>
          <w:color w:val="061F57" w:themeColor="text2" w:themeShade="BF"/>
          <w:szCs w:val="28"/>
          <w:lang w:val="cy-GB"/>
        </w:rPr>
        <w:t>Rhywle i fynd</w:t>
      </w:r>
      <w:r w:rsidR="00474100">
        <w:rPr>
          <w:color w:val="061F57" w:themeColor="text2" w:themeShade="BF"/>
          <w:szCs w:val="28"/>
          <w:lang w:val="cy-GB"/>
        </w:rPr>
        <w:t xml:space="preserve"> iddo</w:t>
      </w:r>
      <w:r w:rsidR="00826ABC" w:rsidRPr="007F3130">
        <w:rPr>
          <w:color w:val="061F57" w:themeColor="text2" w:themeShade="BF"/>
          <w:szCs w:val="28"/>
          <w:lang w:val="cy-GB"/>
        </w:rPr>
        <w:t>.</w:t>
      </w:r>
    </w:p>
    <w:p w14:paraId="281359FE" w14:textId="61CE0209" w:rsidR="00826ABC" w:rsidRPr="007F3130" w:rsidRDefault="00A11120" w:rsidP="009F6892">
      <w:pPr>
        <w:pStyle w:val="ListParagraph"/>
        <w:numPr>
          <w:ilvl w:val="0"/>
          <w:numId w:val="1"/>
        </w:numPr>
        <w:rPr>
          <w:color w:val="061F57" w:themeColor="text2" w:themeShade="BF"/>
          <w:szCs w:val="28"/>
          <w:lang w:val="cy-GB"/>
        </w:rPr>
      </w:pPr>
      <w:r>
        <w:rPr>
          <w:color w:val="061F57" w:themeColor="text2" w:themeShade="BF"/>
          <w:szCs w:val="28"/>
          <w:lang w:val="cy-GB"/>
        </w:rPr>
        <w:t>Rhywbeth newydd i</w:t>
      </w:r>
      <w:r w:rsidR="00876CDF">
        <w:rPr>
          <w:color w:val="061F57" w:themeColor="text2" w:themeShade="BF"/>
          <w:szCs w:val="28"/>
          <w:lang w:val="cy-GB"/>
        </w:rPr>
        <w:t>’</w:t>
      </w:r>
      <w:r>
        <w:rPr>
          <w:color w:val="061F57" w:themeColor="text2" w:themeShade="BF"/>
          <w:szCs w:val="28"/>
          <w:lang w:val="cy-GB"/>
        </w:rPr>
        <w:t>w wneud</w:t>
      </w:r>
      <w:r w:rsidR="00826ABC" w:rsidRPr="007F3130">
        <w:rPr>
          <w:color w:val="061F57" w:themeColor="text2" w:themeShade="BF"/>
          <w:szCs w:val="28"/>
          <w:lang w:val="cy-GB"/>
        </w:rPr>
        <w:t>.</w:t>
      </w:r>
    </w:p>
    <w:p w14:paraId="09701D40" w14:textId="271C8061" w:rsidR="00826ABC" w:rsidRPr="007F3130" w:rsidRDefault="00A11120" w:rsidP="009F6892">
      <w:pPr>
        <w:pStyle w:val="ListParagraph"/>
        <w:numPr>
          <w:ilvl w:val="0"/>
          <w:numId w:val="1"/>
        </w:numPr>
        <w:rPr>
          <w:color w:val="061F57" w:themeColor="text2" w:themeShade="BF"/>
          <w:szCs w:val="28"/>
          <w:lang w:val="cy-GB"/>
        </w:rPr>
      </w:pPr>
      <w:r>
        <w:rPr>
          <w:color w:val="061F57" w:themeColor="text2" w:themeShade="BF"/>
          <w:szCs w:val="28"/>
          <w:lang w:val="cy-GB"/>
        </w:rPr>
        <w:t>Cwrdd â phobl newydd</w:t>
      </w:r>
      <w:r w:rsidR="00826ABC" w:rsidRPr="007F3130">
        <w:rPr>
          <w:color w:val="061F57" w:themeColor="text2" w:themeShade="BF"/>
          <w:szCs w:val="28"/>
          <w:lang w:val="cy-GB"/>
        </w:rPr>
        <w:t>.</w:t>
      </w:r>
    </w:p>
    <w:p w14:paraId="2D1EC7AA" w14:textId="417CB671" w:rsidR="00826ABC" w:rsidRPr="007F3130" w:rsidRDefault="00A11120" w:rsidP="009F6892">
      <w:pPr>
        <w:pStyle w:val="ListParagraph"/>
        <w:numPr>
          <w:ilvl w:val="0"/>
          <w:numId w:val="1"/>
        </w:numPr>
        <w:rPr>
          <w:color w:val="061F57" w:themeColor="text2" w:themeShade="BF"/>
          <w:szCs w:val="28"/>
          <w:lang w:val="cy-GB"/>
        </w:rPr>
      </w:pPr>
      <w:r>
        <w:rPr>
          <w:color w:val="061F57" w:themeColor="text2" w:themeShade="BF"/>
          <w:szCs w:val="28"/>
          <w:lang w:val="cy-GB"/>
        </w:rPr>
        <w:t>Gwneud ffrindiau newydd</w:t>
      </w:r>
      <w:r w:rsidR="00826ABC" w:rsidRPr="007F3130">
        <w:rPr>
          <w:color w:val="061F57" w:themeColor="text2" w:themeShade="BF"/>
          <w:szCs w:val="28"/>
          <w:lang w:val="cy-GB"/>
        </w:rPr>
        <w:t>.</w:t>
      </w:r>
    </w:p>
    <w:p w14:paraId="10DE8D11" w14:textId="6AD43F0A" w:rsidR="00826ABC" w:rsidRPr="007F3130" w:rsidRDefault="00A11120" w:rsidP="009F6892">
      <w:pPr>
        <w:pStyle w:val="ListParagraph"/>
        <w:numPr>
          <w:ilvl w:val="0"/>
          <w:numId w:val="1"/>
        </w:numPr>
        <w:rPr>
          <w:color w:val="061F57" w:themeColor="text2" w:themeShade="BF"/>
          <w:szCs w:val="28"/>
          <w:lang w:val="cy-GB"/>
        </w:rPr>
      </w:pPr>
      <w:r>
        <w:rPr>
          <w:color w:val="061F57" w:themeColor="text2" w:themeShade="BF"/>
          <w:szCs w:val="28"/>
          <w:lang w:val="cy-GB"/>
        </w:rPr>
        <w:t>Teimlo</w:t>
      </w:r>
      <w:r w:rsidR="00876CDF">
        <w:rPr>
          <w:color w:val="061F57" w:themeColor="text2" w:themeShade="BF"/>
          <w:szCs w:val="28"/>
          <w:lang w:val="cy-GB"/>
        </w:rPr>
        <w:t>’</w:t>
      </w:r>
      <w:r>
        <w:rPr>
          <w:color w:val="061F57" w:themeColor="text2" w:themeShade="BF"/>
          <w:szCs w:val="28"/>
          <w:lang w:val="cy-GB"/>
        </w:rPr>
        <w:t>n ddiogel yn eu cymunedau</w:t>
      </w:r>
      <w:r w:rsidR="00826ABC" w:rsidRPr="007F3130">
        <w:rPr>
          <w:color w:val="061F57" w:themeColor="text2" w:themeShade="BF"/>
          <w:szCs w:val="28"/>
          <w:lang w:val="cy-GB"/>
        </w:rPr>
        <w:t>.</w:t>
      </w:r>
    </w:p>
    <w:p w14:paraId="44D68384" w14:textId="77777777" w:rsidR="00ED3610" w:rsidRPr="007F3130" w:rsidRDefault="00ED3610" w:rsidP="009F6892">
      <w:pPr>
        <w:rPr>
          <w:lang w:val="cy-GB"/>
        </w:rPr>
      </w:pPr>
    </w:p>
    <w:p w14:paraId="74803D96" w14:textId="77777777" w:rsidR="009F6892" w:rsidRPr="007F3130" w:rsidRDefault="009F6892" w:rsidP="009F6892">
      <w:pPr>
        <w:rPr>
          <w:lang w:val="cy-GB"/>
        </w:rPr>
      </w:pPr>
    </w:p>
    <w:p w14:paraId="6F77BC5B" w14:textId="5A087663" w:rsidR="00510A7A" w:rsidRPr="007F3130" w:rsidRDefault="00A11120" w:rsidP="00510A7A">
      <w:pPr>
        <w:rPr>
          <w:lang w:val="cy-GB"/>
        </w:rPr>
      </w:pPr>
      <w:bookmarkStart w:id="1" w:name="_Hlk101348079"/>
      <w:r>
        <w:rPr>
          <w:rFonts w:cstheme="minorHAnsi"/>
          <w:color w:val="061F57" w:themeColor="text2" w:themeShade="BF"/>
          <w:sz w:val="36"/>
          <w:lang w:val="cy-GB"/>
        </w:rPr>
        <w:t>Prosiect gweithgareddau</w:t>
      </w:r>
      <w:r w:rsidR="00510A7A" w:rsidRPr="00510A7A">
        <w:rPr>
          <w:rFonts w:cstheme="minorHAnsi"/>
          <w:color w:val="061F57" w:themeColor="text2" w:themeShade="BF"/>
          <w:sz w:val="36"/>
          <w:lang w:val="cy-GB"/>
        </w:rPr>
        <w:t xml:space="preserve"> </w:t>
      </w:r>
      <w:r w:rsidR="00876CDF">
        <w:rPr>
          <w:rFonts w:cstheme="minorHAnsi"/>
          <w:color w:val="061F57" w:themeColor="text2" w:themeShade="BF"/>
          <w:sz w:val="36"/>
          <w:lang w:val="cy-GB"/>
        </w:rPr>
        <w:t>‘</w:t>
      </w:r>
      <w:r w:rsidR="00510A7A">
        <w:rPr>
          <w:rFonts w:cstheme="minorHAnsi"/>
          <w:color w:val="061F57" w:themeColor="text2" w:themeShade="BF"/>
          <w:sz w:val="36"/>
          <w:lang w:val="cy-GB"/>
        </w:rPr>
        <w:t>galw heibio</w:t>
      </w:r>
      <w:r w:rsidR="00876CDF">
        <w:rPr>
          <w:rFonts w:cstheme="minorHAnsi"/>
          <w:color w:val="061F57" w:themeColor="text2" w:themeShade="BF"/>
          <w:sz w:val="36"/>
          <w:lang w:val="cy-GB"/>
        </w:rPr>
        <w:t>’</w:t>
      </w:r>
      <w:r>
        <w:rPr>
          <w:rFonts w:cstheme="minorHAnsi"/>
          <w:color w:val="061F57" w:themeColor="text2" w:themeShade="BF"/>
          <w:sz w:val="36"/>
          <w:lang w:val="cy-GB"/>
        </w:rPr>
        <w:t xml:space="preserve"> </w:t>
      </w:r>
      <w:r w:rsidR="00510A7A">
        <w:rPr>
          <w:rFonts w:cstheme="minorHAnsi"/>
          <w:color w:val="061F57" w:themeColor="text2" w:themeShade="BF"/>
          <w:sz w:val="36"/>
          <w:lang w:val="cy-GB"/>
        </w:rPr>
        <w:t>cymdeithasol</w:t>
      </w:r>
      <w:r w:rsidR="003C0CA3">
        <w:rPr>
          <w:rFonts w:cstheme="minorHAnsi"/>
          <w:color w:val="061F57" w:themeColor="text2" w:themeShade="BF"/>
          <w:sz w:val="36"/>
          <w:lang w:val="cy-GB"/>
        </w:rPr>
        <w:t xml:space="preserve"> a gynhaliwyd yn</w:t>
      </w:r>
      <w:r w:rsidR="00510A7A">
        <w:rPr>
          <w:rFonts w:cstheme="minorHAnsi"/>
          <w:color w:val="061F57" w:themeColor="text2" w:themeShade="BF"/>
          <w:sz w:val="36"/>
          <w:lang w:val="cy-GB"/>
        </w:rPr>
        <w:t xml:space="preserve"> wythnosol </w:t>
      </w:r>
      <w:r w:rsidR="003C0CA3">
        <w:rPr>
          <w:rFonts w:cstheme="minorHAnsi"/>
          <w:color w:val="061F57" w:themeColor="text2" w:themeShade="BF"/>
          <w:sz w:val="36"/>
          <w:lang w:val="cy-GB"/>
        </w:rPr>
        <w:t>yn y g</w:t>
      </w:r>
      <w:r>
        <w:rPr>
          <w:rFonts w:cstheme="minorHAnsi"/>
          <w:color w:val="061F57" w:themeColor="text2" w:themeShade="BF"/>
          <w:sz w:val="36"/>
          <w:lang w:val="cy-GB"/>
        </w:rPr>
        <w:t>ymuned</w:t>
      </w:r>
      <w:bookmarkEnd w:id="1"/>
      <w:r w:rsidR="00510A7A">
        <w:rPr>
          <w:rFonts w:cstheme="minorHAnsi"/>
          <w:color w:val="061F57" w:themeColor="text2" w:themeShade="BF"/>
          <w:sz w:val="36"/>
          <w:lang w:val="cy-GB"/>
        </w:rPr>
        <w:t>.</w:t>
      </w:r>
    </w:p>
    <w:p w14:paraId="5F81E4B2" w14:textId="2DED8493" w:rsidR="007E021F" w:rsidRPr="007F3130" w:rsidRDefault="007E021F" w:rsidP="009F6892">
      <w:pPr>
        <w:rPr>
          <w:lang w:val="cy-GB"/>
        </w:rPr>
      </w:pPr>
    </w:p>
    <w:p w14:paraId="152F6166" w14:textId="4D08862A" w:rsidR="007E021F" w:rsidRPr="007F3130" w:rsidRDefault="00510A7A" w:rsidP="009F6892">
      <w:pPr>
        <w:rPr>
          <w:rFonts w:cstheme="minorHAnsi"/>
          <w:b w:val="0"/>
          <w:color w:val="061F57" w:themeColor="text2" w:themeShade="BF"/>
          <w:lang w:val="cy-GB"/>
        </w:rPr>
      </w:pPr>
      <w:r>
        <w:rPr>
          <w:rFonts w:cstheme="minorHAnsi"/>
          <w:b w:val="0"/>
          <w:color w:val="061F57" w:themeColor="text2" w:themeShade="BF"/>
          <w:lang w:val="cy-GB"/>
        </w:rPr>
        <w:t xml:space="preserve">Prosiect peilot a ariannwyd gan </w:t>
      </w:r>
      <w:r w:rsidR="000C52C5" w:rsidRPr="007F3130">
        <w:rPr>
          <w:rFonts w:cstheme="minorHAnsi"/>
          <w:b w:val="0"/>
          <w:color w:val="061F57" w:themeColor="text2" w:themeShade="BF"/>
          <w:lang w:val="cy-GB"/>
        </w:rPr>
        <w:t xml:space="preserve">Cynnal </w:t>
      </w:r>
      <w:r>
        <w:rPr>
          <w:rFonts w:cstheme="minorHAnsi"/>
          <w:b w:val="0"/>
          <w:color w:val="061F57" w:themeColor="text2" w:themeShade="BF"/>
          <w:lang w:val="cy-GB"/>
        </w:rPr>
        <w:t>y</w:t>
      </w:r>
      <w:r w:rsidR="000C52C5" w:rsidRPr="007F3130">
        <w:rPr>
          <w:rFonts w:cstheme="minorHAnsi"/>
          <w:b w:val="0"/>
          <w:color w:val="061F57" w:themeColor="text2" w:themeShade="BF"/>
          <w:lang w:val="cy-GB"/>
        </w:rPr>
        <w:t xml:space="preserve"> Cardi </w:t>
      </w:r>
      <w:r>
        <w:rPr>
          <w:rFonts w:cstheme="minorHAnsi"/>
          <w:b w:val="0"/>
          <w:color w:val="061F57" w:themeColor="text2" w:themeShade="BF"/>
          <w:lang w:val="cy-GB"/>
        </w:rPr>
        <w:t xml:space="preserve">dros gyfnod o dair blynedd </w:t>
      </w:r>
      <w:r w:rsidR="00570B2C" w:rsidRPr="007F3130">
        <w:rPr>
          <w:rFonts w:cstheme="minorHAnsi"/>
          <w:b w:val="0"/>
          <w:color w:val="061F57" w:themeColor="text2" w:themeShade="BF"/>
          <w:lang w:val="cy-GB"/>
        </w:rPr>
        <w:t xml:space="preserve">2017-2020: </w:t>
      </w:r>
      <w:r>
        <w:rPr>
          <w:rFonts w:cstheme="minorHAnsi"/>
          <w:b w:val="0"/>
          <w:color w:val="061F57" w:themeColor="text2" w:themeShade="BF"/>
          <w:lang w:val="cy-GB"/>
        </w:rPr>
        <w:t xml:space="preserve">sef </w:t>
      </w:r>
      <w:r w:rsidR="00474100">
        <w:rPr>
          <w:rFonts w:cstheme="minorHAnsi"/>
          <w:b w:val="0"/>
          <w:color w:val="061F57" w:themeColor="text2" w:themeShade="BF"/>
          <w:lang w:val="cy-GB"/>
        </w:rPr>
        <w:t xml:space="preserve">Canolfannau </w:t>
      </w:r>
      <w:r w:rsidR="00570B2C" w:rsidRPr="007F3130">
        <w:rPr>
          <w:rFonts w:cstheme="minorHAnsi"/>
          <w:b w:val="0"/>
          <w:color w:val="061F57" w:themeColor="text2" w:themeShade="BF"/>
          <w:lang w:val="cy-GB"/>
        </w:rPr>
        <w:t>Cy</w:t>
      </w:r>
      <w:r w:rsidR="00605F4E" w:rsidRPr="007F3130">
        <w:rPr>
          <w:rFonts w:cstheme="minorHAnsi"/>
          <w:b w:val="0"/>
          <w:color w:val="061F57" w:themeColor="text2" w:themeShade="BF"/>
          <w:lang w:val="cy-GB"/>
        </w:rPr>
        <w:t>munedau Caredig</w:t>
      </w:r>
      <w:r w:rsidR="00474100">
        <w:rPr>
          <w:rFonts w:cstheme="minorHAnsi"/>
          <w:b w:val="0"/>
          <w:color w:val="061F57" w:themeColor="text2" w:themeShade="BF"/>
          <w:lang w:val="cy-GB"/>
        </w:rPr>
        <w:t>, Creadigol,</w:t>
      </w:r>
      <w:r w:rsidR="00A319A8">
        <w:rPr>
          <w:rFonts w:cstheme="minorHAnsi"/>
          <w:b w:val="0"/>
          <w:color w:val="061F57" w:themeColor="text2" w:themeShade="BF"/>
          <w:lang w:val="cy-GB"/>
        </w:rPr>
        <w:t xml:space="preserve"> </w:t>
      </w:r>
      <w:r w:rsidR="00474100">
        <w:rPr>
          <w:rFonts w:cstheme="minorHAnsi"/>
          <w:b w:val="0"/>
          <w:color w:val="061F57" w:themeColor="text2" w:themeShade="BF"/>
          <w:lang w:val="cy-GB"/>
        </w:rPr>
        <w:t>Cydgynhyrchiol</w:t>
      </w:r>
      <w:r>
        <w:rPr>
          <w:rFonts w:cstheme="minorHAnsi"/>
          <w:b w:val="0"/>
          <w:color w:val="061F57" w:themeColor="text2" w:themeShade="BF"/>
          <w:lang w:val="cy-GB"/>
        </w:rPr>
        <w:t xml:space="preserve"> A4W</w:t>
      </w:r>
      <w:r w:rsidR="00826ABC" w:rsidRPr="007F3130">
        <w:rPr>
          <w:rFonts w:cstheme="minorHAnsi"/>
          <w:b w:val="0"/>
          <w:color w:val="061F57" w:themeColor="text2" w:themeShade="BF"/>
          <w:lang w:val="cy-GB"/>
        </w:rPr>
        <w:t>:</w:t>
      </w:r>
      <w:r w:rsidR="00AE2D1A" w:rsidRPr="007F3130">
        <w:rPr>
          <w:rFonts w:cstheme="minorHAnsi"/>
          <w:b w:val="0"/>
          <w:color w:val="061F57" w:themeColor="text2" w:themeShade="BF"/>
          <w:lang w:val="cy-GB"/>
        </w:rPr>
        <w:t xml:space="preserve"> </w:t>
      </w:r>
      <w:r w:rsidR="0017578D">
        <w:rPr>
          <w:rFonts w:cstheme="minorHAnsi"/>
          <w:b w:val="0"/>
          <w:color w:val="061F57" w:themeColor="text2" w:themeShade="BF"/>
          <w:lang w:val="cy-GB"/>
        </w:rPr>
        <w:t>Sefydlu a chreu wyth o ganolfannau cymdeithasol wythnosol parhaus a fyddai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17578D">
        <w:rPr>
          <w:rFonts w:cstheme="minorHAnsi"/>
          <w:b w:val="0"/>
          <w:color w:val="061F57" w:themeColor="text2" w:themeShade="BF"/>
          <w:lang w:val="cy-GB"/>
        </w:rPr>
        <w:t xml:space="preserve">n eu cynnal ac yn eu rheoli eu hunain </w:t>
      </w:r>
      <w:r w:rsidR="00826ABC" w:rsidRPr="007F3130">
        <w:rPr>
          <w:rFonts w:cstheme="minorHAnsi"/>
          <w:b w:val="0"/>
          <w:color w:val="061F57" w:themeColor="text2" w:themeShade="BF"/>
          <w:lang w:val="cy-GB"/>
        </w:rPr>
        <w:t>(</w:t>
      </w:r>
      <w:r w:rsidR="0017578D">
        <w:rPr>
          <w:rFonts w:cstheme="minorHAnsi"/>
          <w:b w:val="0"/>
          <w:color w:val="061F57" w:themeColor="text2" w:themeShade="BF"/>
          <w:lang w:val="cy-GB"/>
        </w:rPr>
        <w:t>gan ddal ati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17578D">
        <w:rPr>
          <w:rFonts w:cstheme="minorHAnsi"/>
          <w:b w:val="0"/>
          <w:color w:val="061F57" w:themeColor="text2" w:themeShade="BF"/>
          <w:lang w:val="cy-GB"/>
        </w:rPr>
        <w:t>n annibynnol ar ôl y cyfnod ymyrryd a hwyluso wythnosol</w:t>
      </w:r>
      <w:r w:rsidR="00826ABC" w:rsidRPr="007F3130">
        <w:rPr>
          <w:rFonts w:cstheme="minorHAnsi"/>
          <w:b w:val="0"/>
          <w:color w:val="061F57" w:themeColor="text2" w:themeShade="BF"/>
          <w:lang w:val="cy-GB"/>
        </w:rPr>
        <w:t xml:space="preserve">) </w:t>
      </w:r>
      <w:r w:rsidR="0017578D">
        <w:rPr>
          <w:rFonts w:cstheme="minorHAnsi"/>
          <w:b w:val="0"/>
          <w:color w:val="061F57" w:themeColor="text2" w:themeShade="BF"/>
          <w:lang w:val="cy-GB"/>
        </w:rPr>
        <w:t xml:space="preserve">gyda chyfanswm o dros </w:t>
      </w:r>
      <w:r w:rsidR="007E021F" w:rsidRPr="007F3130">
        <w:rPr>
          <w:rFonts w:cstheme="minorHAnsi"/>
          <w:b w:val="0"/>
          <w:color w:val="061F57" w:themeColor="text2" w:themeShade="BF"/>
          <w:lang w:val="cy-GB"/>
        </w:rPr>
        <w:t xml:space="preserve">240 </w:t>
      </w:r>
      <w:r w:rsidR="0017578D">
        <w:rPr>
          <w:rFonts w:cstheme="minorHAnsi"/>
          <w:b w:val="0"/>
          <w:color w:val="061F57" w:themeColor="text2" w:themeShade="BF"/>
          <w:lang w:val="cy-GB"/>
        </w:rPr>
        <w:t>o gyfranogwyr rheolaidd yn y grwpiau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17578D">
        <w:rPr>
          <w:rFonts w:cstheme="minorHAnsi"/>
          <w:b w:val="0"/>
          <w:color w:val="061F57" w:themeColor="text2" w:themeShade="BF"/>
          <w:lang w:val="cy-GB"/>
        </w:rPr>
        <w:t>n rhannu eu safbwyntiau, eu barn a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17578D">
        <w:rPr>
          <w:rFonts w:cstheme="minorHAnsi"/>
          <w:b w:val="0"/>
          <w:color w:val="061F57" w:themeColor="text2" w:themeShade="BF"/>
          <w:lang w:val="cy-GB"/>
        </w:rPr>
        <w:t xml:space="preserve">u teimladau dros yr wythnosau ynghylch themâu allweddol </w:t>
      </w:r>
      <w:r w:rsidR="00474100">
        <w:rPr>
          <w:rFonts w:cstheme="minorHAnsi"/>
          <w:b w:val="0"/>
          <w:color w:val="061F57" w:themeColor="text2" w:themeShade="BF"/>
          <w:lang w:val="cy-GB"/>
        </w:rPr>
        <w:t xml:space="preserve">iddynt, a oedd </w:t>
      </w:r>
      <w:r w:rsidR="0017578D">
        <w:rPr>
          <w:rFonts w:cstheme="minorHAnsi"/>
          <w:b w:val="0"/>
          <w:color w:val="061F57" w:themeColor="text2" w:themeShade="BF"/>
          <w:lang w:val="cy-GB"/>
        </w:rPr>
        <w:t>yn ymwneud â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17578D">
        <w:rPr>
          <w:rFonts w:cstheme="minorHAnsi"/>
          <w:b w:val="0"/>
          <w:color w:val="061F57" w:themeColor="text2" w:themeShade="BF"/>
          <w:lang w:val="cy-GB"/>
        </w:rPr>
        <w:t>r canlynol</w:t>
      </w:r>
      <w:r w:rsidR="007E021F" w:rsidRPr="007F3130">
        <w:rPr>
          <w:rFonts w:cstheme="minorHAnsi"/>
          <w:b w:val="0"/>
          <w:color w:val="061F57" w:themeColor="text2" w:themeShade="BF"/>
          <w:lang w:val="cy-GB"/>
        </w:rPr>
        <w:t xml:space="preserve">: </w:t>
      </w:r>
    </w:p>
    <w:p w14:paraId="55B84CA3" w14:textId="77777777" w:rsidR="007E021F" w:rsidRPr="007F3130" w:rsidRDefault="007E021F" w:rsidP="009F6892">
      <w:pPr>
        <w:rPr>
          <w:rFonts w:cstheme="minorHAnsi"/>
          <w:color w:val="061F57" w:themeColor="text2" w:themeShade="BF"/>
          <w:lang w:val="cy-GB"/>
        </w:rPr>
      </w:pPr>
    </w:p>
    <w:p w14:paraId="1A60E71A" w14:textId="3DA5FCB1" w:rsidR="007E021F" w:rsidRPr="007F3130" w:rsidRDefault="0017578D" w:rsidP="009F6892">
      <w:pPr>
        <w:pStyle w:val="ListParagraph"/>
        <w:numPr>
          <w:ilvl w:val="0"/>
          <w:numId w:val="2"/>
        </w:numPr>
        <w:rPr>
          <w:rFonts w:cstheme="minorHAnsi"/>
          <w:color w:val="061F57" w:themeColor="text2" w:themeShade="BF"/>
          <w:lang w:val="cy-GB"/>
        </w:rPr>
      </w:pPr>
      <w:r>
        <w:rPr>
          <w:rFonts w:cstheme="minorHAnsi"/>
          <w:color w:val="061F57" w:themeColor="text2" w:themeShade="BF"/>
          <w:lang w:val="cy-GB"/>
        </w:rPr>
        <w:t>Iechyd a lles</w:t>
      </w:r>
      <w:r w:rsidR="00F36FEE" w:rsidRPr="007F3130">
        <w:rPr>
          <w:rFonts w:cstheme="minorHAnsi"/>
          <w:color w:val="061F57" w:themeColor="text2" w:themeShade="BF"/>
          <w:lang w:val="cy-GB"/>
        </w:rPr>
        <w:t>.</w:t>
      </w:r>
      <w:r w:rsidR="007E021F" w:rsidRPr="007F3130">
        <w:rPr>
          <w:rFonts w:cstheme="minorHAnsi"/>
          <w:color w:val="061F57" w:themeColor="text2" w:themeShade="BF"/>
          <w:lang w:val="cy-GB"/>
        </w:rPr>
        <w:t xml:space="preserve"> </w:t>
      </w:r>
    </w:p>
    <w:p w14:paraId="128E9AC7" w14:textId="41014682" w:rsidR="008C1796" w:rsidRPr="007F3130" w:rsidRDefault="00474100" w:rsidP="009F6892">
      <w:pPr>
        <w:pStyle w:val="ListParagraph"/>
        <w:numPr>
          <w:ilvl w:val="0"/>
          <w:numId w:val="2"/>
        </w:numPr>
        <w:rPr>
          <w:rFonts w:cstheme="minorHAnsi"/>
          <w:color w:val="061F57" w:themeColor="text2" w:themeShade="BF"/>
          <w:lang w:val="cy-GB"/>
        </w:rPr>
      </w:pPr>
      <w:r>
        <w:rPr>
          <w:rFonts w:cstheme="minorHAnsi"/>
          <w:color w:val="061F57" w:themeColor="text2" w:themeShade="BF"/>
          <w:lang w:val="cy-GB"/>
        </w:rPr>
        <w:t>Arwahanrwydd ac unigrwydd</w:t>
      </w:r>
      <w:r w:rsidR="00F36FEE" w:rsidRPr="007F3130">
        <w:rPr>
          <w:rFonts w:cstheme="minorHAnsi"/>
          <w:color w:val="061F57" w:themeColor="text2" w:themeShade="BF"/>
          <w:lang w:val="cy-GB"/>
        </w:rPr>
        <w:t>.</w:t>
      </w:r>
    </w:p>
    <w:p w14:paraId="03D47EF7" w14:textId="083C421B" w:rsidR="00F36FEE" w:rsidRPr="007F3130" w:rsidRDefault="0017578D" w:rsidP="009F6892">
      <w:pPr>
        <w:pStyle w:val="ListParagraph"/>
        <w:numPr>
          <w:ilvl w:val="0"/>
          <w:numId w:val="2"/>
        </w:numPr>
        <w:rPr>
          <w:rFonts w:cstheme="minorHAnsi"/>
          <w:color w:val="061F57" w:themeColor="text2" w:themeShade="BF"/>
          <w:lang w:val="cy-GB"/>
        </w:rPr>
      </w:pPr>
      <w:r>
        <w:rPr>
          <w:rFonts w:cstheme="minorHAnsi"/>
          <w:color w:val="061F57" w:themeColor="text2" w:themeShade="BF"/>
          <w:lang w:val="cy-GB"/>
        </w:rPr>
        <w:t>Teulu</w:t>
      </w:r>
      <w:r w:rsidR="00876CDF">
        <w:rPr>
          <w:rFonts w:cstheme="minorHAnsi"/>
          <w:color w:val="061F57" w:themeColor="text2" w:themeShade="BF"/>
          <w:lang w:val="cy-GB"/>
        </w:rPr>
        <w:t>’</w:t>
      </w:r>
      <w:r>
        <w:rPr>
          <w:rFonts w:cstheme="minorHAnsi"/>
          <w:color w:val="061F57" w:themeColor="text2" w:themeShade="BF"/>
          <w:lang w:val="cy-GB"/>
        </w:rPr>
        <w:t>n chwalu</w:t>
      </w:r>
      <w:r w:rsidR="00F36FEE" w:rsidRPr="007F3130">
        <w:rPr>
          <w:rFonts w:cstheme="minorHAnsi"/>
          <w:color w:val="061F57" w:themeColor="text2" w:themeShade="BF"/>
          <w:lang w:val="cy-GB"/>
        </w:rPr>
        <w:t>.</w:t>
      </w:r>
    </w:p>
    <w:p w14:paraId="0A1785D4" w14:textId="2EA12DF0" w:rsidR="007E021F" w:rsidRPr="007F3130" w:rsidRDefault="0017578D" w:rsidP="009F6892">
      <w:pPr>
        <w:pStyle w:val="ListParagraph"/>
        <w:numPr>
          <w:ilvl w:val="0"/>
          <w:numId w:val="2"/>
        </w:numPr>
        <w:rPr>
          <w:rFonts w:cstheme="minorHAnsi"/>
          <w:color w:val="061F57" w:themeColor="text2" w:themeShade="BF"/>
          <w:lang w:val="cy-GB"/>
        </w:rPr>
      </w:pPr>
      <w:r>
        <w:rPr>
          <w:rFonts w:cstheme="minorHAnsi"/>
          <w:color w:val="061F57" w:themeColor="text2" w:themeShade="BF"/>
          <w:lang w:val="cy-GB"/>
        </w:rPr>
        <w:t>Cymuned yn chwalu</w:t>
      </w:r>
      <w:r w:rsidR="00F36FEE" w:rsidRPr="007F3130">
        <w:rPr>
          <w:rFonts w:cstheme="minorHAnsi"/>
          <w:color w:val="061F57" w:themeColor="text2" w:themeShade="BF"/>
          <w:lang w:val="cy-GB"/>
        </w:rPr>
        <w:t>.</w:t>
      </w:r>
    </w:p>
    <w:p w14:paraId="4375BD0E" w14:textId="52C1708B" w:rsidR="007E021F" w:rsidRPr="007F3130" w:rsidRDefault="0017578D" w:rsidP="009F6892">
      <w:pPr>
        <w:pStyle w:val="ListParagraph"/>
        <w:numPr>
          <w:ilvl w:val="0"/>
          <w:numId w:val="2"/>
        </w:numPr>
        <w:rPr>
          <w:rFonts w:cstheme="minorHAnsi"/>
          <w:color w:val="061F57" w:themeColor="text2" w:themeShade="BF"/>
          <w:lang w:val="cy-GB"/>
        </w:rPr>
      </w:pPr>
      <w:r>
        <w:rPr>
          <w:rFonts w:cstheme="minorHAnsi"/>
          <w:color w:val="061F57" w:themeColor="text2" w:themeShade="BF"/>
          <w:lang w:val="cy-GB"/>
        </w:rPr>
        <w:t>Addysg</w:t>
      </w:r>
      <w:r w:rsidR="00F36FEE" w:rsidRPr="007F3130">
        <w:rPr>
          <w:rFonts w:cstheme="minorHAnsi"/>
          <w:color w:val="061F57" w:themeColor="text2" w:themeShade="BF"/>
          <w:lang w:val="cy-GB"/>
        </w:rPr>
        <w:t>.</w:t>
      </w:r>
    </w:p>
    <w:p w14:paraId="16E28DEB" w14:textId="30D4ECCC" w:rsidR="00F36FEE" w:rsidRPr="007F3130" w:rsidRDefault="0017578D" w:rsidP="009F6892">
      <w:pPr>
        <w:pStyle w:val="ListParagraph"/>
        <w:numPr>
          <w:ilvl w:val="0"/>
          <w:numId w:val="2"/>
        </w:numPr>
        <w:rPr>
          <w:rFonts w:cstheme="minorHAnsi"/>
          <w:color w:val="061F57" w:themeColor="text2" w:themeShade="BF"/>
          <w:lang w:val="cy-GB"/>
        </w:rPr>
      </w:pPr>
      <w:r>
        <w:rPr>
          <w:rFonts w:cstheme="minorHAnsi"/>
          <w:color w:val="061F57" w:themeColor="text2" w:themeShade="BF"/>
          <w:lang w:val="cy-GB"/>
        </w:rPr>
        <w:t>Tlodi gwledig</w:t>
      </w:r>
      <w:r w:rsidR="00F36FEE" w:rsidRPr="007F3130">
        <w:rPr>
          <w:rFonts w:cstheme="minorHAnsi"/>
          <w:color w:val="061F57" w:themeColor="text2" w:themeShade="BF"/>
          <w:lang w:val="cy-GB"/>
        </w:rPr>
        <w:t>.</w:t>
      </w:r>
    </w:p>
    <w:p w14:paraId="0C6B1CF5" w14:textId="17B658D3" w:rsidR="00F36FEE" w:rsidRPr="007F3130" w:rsidRDefault="0017578D" w:rsidP="009F6892">
      <w:pPr>
        <w:pStyle w:val="ListParagraph"/>
        <w:numPr>
          <w:ilvl w:val="0"/>
          <w:numId w:val="2"/>
        </w:numPr>
        <w:rPr>
          <w:rFonts w:cstheme="minorHAnsi"/>
          <w:color w:val="061F57" w:themeColor="text2" w:themeShade="BF"/>
          <w:lang w:val="cy-GB"/>
        </w:rPr>
      </w:pPr>
      <w:r>
        <w:rPr>
          <w:rFonts w:cstheme="minorHAnsi"/>
          <w:color w:val="061F57" w:themeColor="text2" w:themeShade="BF"/>
          <w:lang w:val="cy-GB"/>
        </w:rPr>
        <w:t>Cyflogaeth wledig</w:t>
      </w:r>
      <w:r w:rsidR="00F36FEE" w:rsidRPr="007F3130">
        <w:rPr>
          <w:rFonts w:cstheme="minorHAnsi"/>
          <w:color w:val="061F57" w:themeColor="text2" w:themeShade="BF"/>
          <w:lang w:val="cy-GB"/>
        </w:rPr>
        <w:t>.</w:t>
      </w:r>
    </w:p>
    <w:p w14:paraId="04429968" w14:textId="77777777" w:rsidR="00F36FEE" w:rsidRPr="007F3130" w:rsidRDefault="00F36FEE" w:rsidP="009F6892">
      <w:pPr>
        <w:rPr>
          <w:rFonts w:cstheme="minorHAnsi"/>
          <w:color w:val="061F57" w:themeColor="text2" w:themeShade="BF"/>
          <w:lang w:val="cy-GB"/>
        </w:rPr>
      </w:pPr>
    </w:p>
    <w:p w14:paraId="0A03D951" w14:textId="1420BC2A" w:rsidR="00F36FEE" w:rsidRPr="007F3130" w:rsidRDefault="00A150C3" w:rsidP="009F6892">
      <w:pPr>
        <w:rPr>
          <w:rFonts w:cstheme="minorHAnsi"/>
          <w:b w:val="0"/>
          <w:color w:val="061F57" w:themeColor="text2" w:themeShade="BF"/>
          <w:lang w:val="cy-GB"/>
        </w:rPr>
      </w:pPr>
      <w:r>
        <w:rPr>
          <w:rFonts w:cstheme="minorHAnsi"/>
          <w:b w:val="0"/>
          <w:color w:val="061F57" w:themeColor="text2" w:themeShade="BF"/>
          <w:lang w:val="cy-GB"/>
        </w:rPr>
        <w:t>Cafodd</w:t>
      </w:r>
      <w:r w:rsidR="0017578D">
        <w:rPr>
          <w:rFonts w:cstheme="minorHAnsi"/>
          <w:b w:val="0"/>
          <w:color w:val="061F57" w:themeColor="text2" w:themeShade="BF"/>
          <w:lang w:val="cy-GB"/>
        </w:rPr>
        <w:t xml:space="preserve"> y cyfranogwyr lawer o sgyrsiau a thrafodaethau wythnosol am gysylltiadau sy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17578D">
        <w:rPr>
          <w:rFonts w:cstheme="minorHAnsi"/>
          <w:b w:val="0"/>
          <w:color w:val="061F57" w:themeColor="text2" w:themeShade="BF"/>
          <w:lang w:val="cy-GB"/>
        </w:rPr>
        <w:t>n pontio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857D06">
        <w:rPr>
          <w:rFonts w:cstheme="minorHAnsi"/>
          <w:b w:val="0"/>
          <w:color w:val="061F57" w:themeColor="text2" w:themeShade="BF"/>
          <w:lang w:val="cy-GB"/>
        </w:rPr>
        <w:t>r</w:t>
      </w:r>
      <w:r w:rsidR="0017578D">
        <w:rPr>
          <w:rFonts w:cstheme="minorHAnsi"/>
          <w:b w:val="0"/>
          <w:color w:val="061F57" w:themeColor="text2" w:themeShade="BF"/>
          <w:lang w:val="cy-GB"/>
        </w:rPr>
        <w:t xml:space="preserve"> cenedlaethau; cyfleoedd </w:t>
      </w:r>
      <w:r w:rsidR="00474100">
        <w:rPr>
          <w:rFonts w:cstheme="minorHAnsi"/>
          <w:b w:val="0"/>
          <w:color w:val="061F57" w:themeColor="text2" w:themeShade="BF"/>
          <w:lang w:val="cy-GB"/>
        </w:rPr>
        <w:t xml:space="preserve">i </w:t>
      </w:r>
      <w:r w:rsidR="00857D06">
        <w:rPr>
          <w:rFonts w:cstheme="minorHAnsi"/>
          <w:b w:val="0"/>
          <w:color w:val="061F57" w:themeColor="text2" w:themeShade="BF"/>
          <w:lang w:val="cy-GB"/>
        </w:rPr>
        <w:t>ryngweithio sy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857D06">
        <w:rPr>
          <w:rFonts w:cstheme="minorHAnsi"/>
          <w:b w:val="0"/>
          <w:color w:val="061F57" w:themeColor="text2" w:themeShade="BF"/>
          <w:lang w:val="cy-GB"/>
        </w:rPr>
        <w:t>n pontio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857D06">
        <w:rPr>
          <w:rFonts w:cstheme="minorHAnsi"/>
          <w:b w:val="0"/>
          <w:color w:val="061F57" w:themeColor="text2" w:themeShade="BF"/>
          <w:lang w:val="cy-GB"/>
        </w:rPr>
        <w:t xml:space="preserve">r cenedlaethau; </w:t>
      </w:r>
      <w:r>
        <w:rPr>
          <w:rFonts w:cstheme="minorHAnsi"/>
          <w:b w:val="0"/>
          <w:color w:val="061F57" w:themeColor="text2" w:themeShade="BF"/>
          <w:lang w:val="cy-GB"/>
        </w:rPr>
        <w:t xml:space="preserve">posibiliadau o ran </w:t>
      </w:r>
      <w:r w:rsidR="00857D06">
        <w:rPr>
          <w:rFonts w:cstheme="minorHAnsi"/>
          <w:b w:val="0"/>
          <w:color w:val="061F57" w:themeColor="text2" w:themeShade="BF"/>
          <w:lang w:val="cy-GB"/>
        </w:rPr>
        <w:t>prosiect</w:t>
      </w:r>
      <w:r>
        <w:rPr>
          <w:rFonts w:cstheme="minorHAnsi"/>
          <w:b w:val="0"/>
          <w:color w:val="061F57" w:themeColor="text2" w:themeShade="BF"/>
          <w:lang w:val="cy-GB"/>
        </w:rPr>
        <w:t>au a digwyddiadau</w:t>
      </w:r>
      <w:r w:rsidR="00857D06">
        <w:rPr>
          <w:rFonts w:cstheme="minorHAnsi"/>
          <w:b w:val="0"/>
          <w:color w:val="061F57" w:themeColor="text2" w:themeShade="BF"/>
          <w:lang w:val="cy-GB"/>
        </w:rPr>
        <w:t xml:space="preserve"> pontio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857D06">
        <w:rPr>
          <w:rFonts w:cstheme="minorHAnsi"/>
          <w:b w:val="0"/>
          <w:color w:val="061F57" w:themeColor="text2" w:themeShade="BF"/>
          <w:lang w:val="cy-GB"/>
        </w:rPr>
        <w:t>r cenedlaeth</w:t>
      </w:r>
      <w:r w:rsidR="00474100">
        <w:rPr>
          <w:rFonts w:cstheme="minorHAnsi"/>
          <w:b w:val="0"/>
          <w:color w:val="061F57" w:themeColor="text2" w:themeShade="BF"/>
          <w:lang w:val="cy-GB"/>
        </w:rPr>
        <w:t>au</w:t>
      </w:r>
      <w:r w:rsidR="00857D06">
        <w:rPr>
          <w:rFonts w:cstheme="minorHAnsi"/>
          <w:b w:val="0"/>
          <w:color w:val="061F57" w:themeColor="text2" w:themeShade="BF"/>
          <w:lang w:val="cy-GB"/>
        </w:rPr>
        <w:t xml:space="preserve"> </w:t>
      </w:r>
      <w:r w:rsidR="00474100">
        <w:rPr>
          <w:rFonts w:cstheme="minorHAnsi"/>
          <w:b w:val="0"/>
          <w:color w:val="061F57" w:themeColor="text2" w:themeShade="BF"/>
          <w:lang w:val="cy-GB"/>
        </w:rPr>
        <w:t>yn ogystal â</w:t>
      </w:r>
      <w:r w:rsidR="00857D06">
        <w:rPr>
          <w:rFonts w:cstheme="minorHAnsi"/>
          <w:b w:val="0"/>
          <w:color w:val="061F57" w:themeColor="text2" w:themeShade="BF"/>
          <w:lang w:val="cy-GB"/>
        </w:rPr>
        <w:t xml:space="preserve"> chyfleoedd ac opsiynau </w:t>
      </w:r>
      <w:r>
        <w:rPr>
          <w:rFonts w:cstheme="minorHAnsi"/>
          <w:b w:val="0"/>
          <w:color w:val="061F57" w:themeColor="text2" w:themeShade="BF"/>
          <w:lang w:val="cy-GB"/>
        </w:rPr>
        <w:t>ar gyfer</w:t>
      </w:r>
      <w:r w:rsidR="00857D06">
        <w:rPr>
          <w:rFonts w:cstheme="minorHAnsi"/>
          <w:b w:val="0"/>
          <w:color w:val="061F57" w:themeColor="text2" w:themeShade="BF"/>
          <w:lang w:val="cy-GB"/>
        </w:rPr>
        <w:t xml:space="preserve"> </w:t>
      </w:r>
      <w:r>
        <w:rPr>
          <w:rFonts w:cstheme="minorHAnsi"/>
          <w:b w:val="0"/>
          <w:color w:val="061F57" w:themeColor="text2" w:themeShade="BF"/>
          <w:lang w:val="cy-GB"/>
        </w:rPr>
        <w:t>p</w:t>
      </w:r>
      <w:r w:rsidR="00857D06">
        <w:rPr>
          <w:rFonts w:cstheme="minorHAnsi"/>
          <w:b w:val="0"/>
          <w:color w:val="061F57" w:themeColor="text2" w:themeShade="BF"/>
          <w:lang w:val="cy-GB"/>
        </w:rPr>
        <w:t>obl ifanc a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857D06">
        <w:rPr>
          <w:rFonts w:cstheme="minorHAnsi"/>
          <w:b w:val="0"/>
          <w:color w:val="061F57" w:themeColor="text2" w:themeShade="BF"/>
          <w:lang w:val="cy-GB"/>
        </w:rPr>
        <w:t>u dealltwriaeth o bobl hŷn</w:t>
      </w:r>
      <w:r w:rsidR="00F36FEE" w:rsidRPr="007F3130">
        <w:rPr>
          <w:rFonts w:cstheme="minorHAnsi"/>
          <w:b w:val="0"/>
          <w:color w:val="061F57" w:themeColor="text2" w:themeShade="BF"/>
          <w:lang w:val="cy-GB"/>
        </w:rPr>
        <w:t>.</w:t>
      </w:r>
    </w:p>
    <w:p w14:paraId="50B4A42F" w14:textId="77777777" w:rsidR="0071722F" w:rsidRPr="007F3130" w:rsidRDefault="0071722F" w:rsidP="009F6892">
      <w:pPr>
        <w:rPr>
          <w:sz w:val="36"/>
          <w:lang w:val="cy-GB"/>
        </w:rPr>
      </w:pPr>
    </w:p>
    <w:p w14:paraId="3D0B7BE9" w14:textId="31F5F4E1" w:rsidR="00F36FEE" w:rsidRPr="007F3130" w:rsidRDefault="00ED3610" w:rsidP="009F6892">
      <w:pPr>
        <w:rPr>
          <w:sz w:val="36"/>
          <w:lang w:val="cy-GB"/>
        </w:rPr>
      </w:pPr>
      <w:r w:rsidRPr="007F3130">
        <w:rPr>
          <w:color w:val="061F57" w:themeColor="text2" w:themeShade="BF"/>
          <w:sz w:val="36"/>
          <w:lang w:val="cy-GB"/>
        </w:rPr>
        <w:t>St</w:t>
      </w:r>
      <w:r w:rsidR="00857D06">
        <w:rPr>
          <w:color w:val="061F57" w:themeColor="text2" w:themeShade="BF"/>
          <w:sz w:val="36"/>
          <w:lang w:val="cy-GB"/>
        </w:rPr>
        <w:t xml:space="preserve">iwdio </w:t>
      </w:r>
      <w:r w:rsidR="00474100">
        <w:rPr>
          <w:color w:val="061F57" w:themeColor="text2" w:themeShade="BF"/>
          <w:sz w:val="36"/>
          <w:lang w:val="cy-GB"/>
        </w:rPr>
        <w:t>S</w:t>
      </w:r>
      <w:r w:rsidR="00857D06">
        <w:rPr>
          <w:color w:val="061F57" w:themeColor="text2" w:themeShade="BF"/>
          <w:sz w:val="36"/>
          <w:lang w:val="cy-GB"/>
        </w:rPr>
        <w:t>tori</w:t>
      </w:r>
      <w:r w:rsidRPr="007F3130">
        <w:rPr>
          <w:sz w:val="36"/>
          <w:lang w:val="cy-GB"/>
        </w:rPr>
        <w:t>.</w:t>
      </w:r>
    </w:p>
    <w:p w14:paraId="7C9D7581" w14:textId="77777777" w:rsidR="0071722F" w:rsidRPr="007F3130" w:rsidRDefault="0071722F" w:rsidP="009F6892">
      <w:pPr>
        <w:rPr>
          <w:sz w:val="36"/>
          <w:lang w:val="cy-GB"/>
        </w:rPr>
      </w:pPr>
    </w:p>
    <w:p w14:paraId="3FB1CA3A" w14:textId="24FE5A45" w:rsidR="00ED3610" w:rsidRPr="007F3130" w:rsidRDefault="00474100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Llwyddodd</w:t>
      </w:r>
      <w:r w:rsidR="00B00635"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Stiwdio Stori Llandysul 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‘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Coeden Nadolig Tu Mewn Mas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</w:t>
      </w:r>
      <w:r w:rsidR="00B00635"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a ariannwyd gan 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Dyfodol Gwledig </w:t>
      </w:r>
      <w:r w:rsidR="00B00635"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yn 2018, a Stiwdio Stori Aberteifi/Penparc a ariannwyd gan Fwrdd Gwasanaethau Cyhoeddus Ceredigion yn 2019, 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i g</w:t>
      </w:r>
      <w:r w:rsidR="00B00635"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reu cyfleoedd i ddinasyddion lleol ddod ynghyd a sgwrsio </w:t>
      </w:r>
      <w:r w:rsidR="00A150C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am</w:t>
      </w:r>
      <w:r w:rsidR="00B00635"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ystod eang o faterion cymunedol a gafodd eu sbarduno gan ystod eang o ddeunyddiau ysgogi rhyngweithiol creadigol.</w:t>
      </w:r>
    </w:p>
    <w:p w14:paraId="22A7F05C" w14:textId="77777777" w:rsidR="00172271" w:rsidRPr="00857D06" w:rsidRDefault="00172271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1FBCB25F" w14:textId="79A3E2CF" w:rsidR="00D050BF" w:rsidRPr="00857D06" w:rsidRDefault="00857D06" w:rsidP="009F6892">
      <w:pPr>
        <w:pStyle w:val="ListParagraph"/>
        <w:numPr>
          <w:ilvl w:val="0"/>
          <w:numId w:val="21"/>
        </w:numPr>
        <w:rPr>
          <w:rFonts w:cstheme="minorHAnsi"/>
          <w:color w:val="061F57" w:themeColor="text2" w:themeShade="BF"/>
          <w:szCs w:val="28"/>
          <w:lang w:val="cy-GB"/>
        </w:rPr>
      </w:pPr>
      <w:r w:rsidRPr="00857D06">
        <w:rPr>
          <w:rFonts w:cstheme="minorHAnsi"/>
          <w:color w:val="061F57" w:themeColor="text2" w:themeShade="BF"/>
          <w:szCs w:val="28"/>
          <w:lang w:val="cy-GB"/>
        </w:rPr>
        <w:t>Mae pobl yn</w:t>
      </w:r>
      <w:r w:rsidR="00D050BF" w:rsidRPr="00857D06">
        <w:rPr>
          <w:rFonts w:cstheme="minorHAnsi"/>
          <w:color w:val="061F57" w:themeColor="text2" w:themeShade="BF"/>
          <w:szCs w:val="28"/>
          <w:lang w:val="cy-GB"/>
        </w:rPr>
        <w:t xml:space="preserve"> </w:t>
      </w:r>
      <w:r w:rsidR="00876CDF">
        <w:rPr>
          <w:rFonts w:cstheme="minorHAnsi"/>
          <w:color w:val="061F57" w:themeColor="text2" w:themeShade="BF"/>
          <w:szCs w:val="28"/>
          <w:lang w:val="cy-GB"/>
        </w:rPr>
        <w:t>‘</w:t>
      </w:r>
      <w:r w:rsidR="007F3130" w:rsidRPr="00857D06">
        <w:rPr>
          <w:rFonts w:cstheme="minorHAnsi"/>
          <w:color w:val="061F57" w:themeColor="text2" w:themeShade="BF"/>
          <w:szCs w:val="28"/>
          <w:lang w:val="cy-GB"/>
        </w:rPr>
        <w:t>awchu</w:t>
      </w:r>
      <w:r w:rsidR="00876CDF">
        <w:rPr>
          <w:rFonts w:cstheme="minorHAnsi"/>
          <w:color w:val="061F57" w:themeColor="text2" w:themeShade="BF"/>
          <w:szCs w:val="28"/>
          <w:lang w:val="cy-GB"/>
        </w:rPr>
        <w:t>’</w:t>
      </w:r>
      <w:r w:rsidR="007F3130" w:rsidRPr="00857D06">
        <w:rPr>
          <w:rFonts w:cstheme="minorHAnsi"/>
          <w:color w:val="061F57" w:themeColor="text2" w:themeShade="BF"/>
          <w:szCs w:val="28"/>
          <w:lang w:val="cy-GB"/>
        </w:rPr>
        <w:t xml:space="preserve"> am gael</w:t>
      </w:r>
      <w:r>
        <w:rPr>
          <w:rFonts w:cstheme="minorHAnsi"/>
          <w:color w:val="061F57" w:themeColor="text2" w:themeShade="BF"/>
          <w:szCs w:val="28"/>
          <w:lang w:val="cy-GB"/>
        </w:rPr>
        <w:t xml:space="preserve"> cwrdd â phobl eraill a rhannu gwybodaeth am eu cymunedau</w:t>
      </w:r>
      <w:r w:rsidR="00D050BF" w:rsidRPr="00857D06">
        <w:rPr>
          <w:rFonts w:cstheme="minorHAnsi"/>
          <w:color w:val="061F57" w:themeColor="text2" w:themeShade="BF"/>
          <w:szCs w:val="28"/>
          <w:lang w:val="cy-GB"/>
        </w:rPr>
        <w:t>.</w:t>
      </w:r>
    </w:p>
    <w:p w14:paraId="25139BCA" w14:textId="2175578C" w:rsidR="00D050BF" w:rsidRPr="00857D06" w:rsidRDefault="00DE34E0" w:rsidP="009F6892">
      <w:pPr>
        <w:pStyle w:val="ListParagraph"/>
        <w:numPr>
          <w:ilvl w:val="0"/>
          <w:numId w:val="21"/>
        </w:numPr>
        <w:rPr>
          <w:rFonts w:cstheme="minorHAnsi"/>
          <w:color w:val="061F57" w:themeColor="text2" w:themeShade="BF"/>
          <w:szCs w:val="28"/>
          <w:lang w:val="cy-GB"/>
        </w:rPr>
      </w:pPr>
      <w:r>
        <w:rPr>
          <w:rFonts w:cstheme="minorHAnsi"/>
          <w:color w:val="061F57" w:themeColor="text2" w:themeShade="BF"/>
          <w:szCs w:val="28"/>
          <w:lang w:val="cy-GB"/>
        </w:rPr>
        <w:t>Pobl o bob oed yn ymwneud yn weithredol ac yn cyfranogi</w:t>
      </w:r>
      <w:r w:rsidR="00876CDF">
        <w:rPr>
          <w:rFonts w:cstheme="minorHAnsi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color w:val="061F57" w:themeColor="text2" w:themeShade="BF"/>
          <w:szCs w:val="28"/>
          <w:lang w:val="cy-GB"/>
        </w:rPr>
        <w:t>n llawn mewn rhannu atgofion am eu cymuned a syniadau ar gyfer datblygu</w:t>
      </w:r>
      <w:r w:rsidR="00474100">
        <w:rPr>
          <w:rFonts w:cstheme="minorHAnsi"/>
          <w:color w:val="061F57" w:themeColor="text2" w:themeShade="BF"/>
          <w:szCs w:val="28"/>
          <w:lang w:val="cy-GB"/>
        </w:rPr>
        <w:t xml:space="preserve"> cymuned</w:t>
      </w:r>
      <w:r w:rsidR="00D050BF" w:rsidRPr="00857D06">
        <w:rPr>
          <w:rFonts w:cstheme="minorHAnsi"/>
          <w:color w:val="061F57" w:themeColor="text2" w:themeShade="BF"/>
          <w:szCs w:val="28"/>
          <w:lang w:val="cy-GB"/>
        </w:rPr>
        <w:t>.</w:t>
      </w:r>
    </w:p>
    <w:p w14:paraId="7C4C4D7A" w14:textId="5B6B1F72" w:rsidR="00D050BF" w:rsidRPr="00857D06" w:rsidRDefault="00DE34E0" w:rsidP="009F6892">
      <w:pPr>
        <w:pStyle w:val="ListParagraph"/>
        <w:numPr>
          <w:ilvl w:val="0"/>
          <w:numId w:val="21"/>
        </w:numPr>
        <w:rPr>
          <w:rFonts w:cstheme="minorHAnsi"/>
          <w:color w:val="061F57" w:themeColor="text2" w:themeShade="BF"/>
          <w:szCs w:val="28"/>
          <w:lang w:val="cy-GB"/>
        </w:rPr>
      </w:pPr>
      <w:r>
        <w:rPr>
          <w:rFonts w:cstheme="minorHAnsi"/>
          <w:color w:val="061F57" w:themeColor="text2" w:themeShade="BF"/>
          <w:szCs w:val="28"/>
          <w:lang w:val="cy-GB"/>
        </w:rPr>
        <w:t>Cafodd nifer o gysylltiadau personol a phroffesiynol eu creu / eu hail-greu yn y digwyddiad</w:t>
      </w:r>
      <w:r w:rsidR="00474100">
        <w:rPr>
          <w:rFonts w:cstheme="minorHAnsi"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color w:val="061F57" w:themeColor="text2" w:themeShade="BF"/>
          <w:szCs w:val="28"/>
          <w:lang w:val="cy-GB"/>
        </w:rPr>
        <w:t xml:space="preserve"> </w:t>
      </w:r>
      <w:r w:rsidR="00474100">
        <w:rPr>
          <w:rFonts w:cstheme="minorHAnsi"/>
          <w:color w:val="061F57" w:themeColor="text2" w:themeShade="BF"/>
          <w:szCs w:val="28"/>
          <w:lang w:val="cy-GB"/>
        </w:rPr>
        <w:t>a arweiniodd</w:t>
      </w:r>
      <w:r>
        <w:rPr>
          <w:rFonts w:cstheme="minorHAnsi"/>
          <w:color w:val="061F57" w:themeColor="text2" w:themeShade="BF"/>
          <w:szCs w:val="28"/>
          <w:lang w:val="cy-GB"/>
        </w:rPr>
        <w:t xml:space="preserve"> at gychwyn mentrau a phrosiectau cydweithredol eraill, agor busnesau</w:t>
      </w:r>
      <w:r w:rsidR="00474100">
        <w:rPr>
          <w:rFonts w:cstheme="minorHAnsi"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color w:val="061F57" w:themeColor="text2" w:themeShade="BF"/>
          <w:szCs w:val="28"/>
          <w:lang w:val="cy-GB"/>
        </w:rPr>
        <w:t xml:space="preserve"> a </w:t>
      </w:r>
      <w:r w:rsidR="00A150C3">
        <w:rPr>
          <w:rFonts w:cstheme="minorHAnsi"/>
          <w:color w:val="061F57" w:themeColor="text2" w:themeShade="BF"/>
          <w:szCs w:val="28"/>
          <w:lang w:val="cy-GB"/>
        </w:rPr>
        <w:t xml:space="preserve">gweld </w:t>
      </w:r>
      <w:r>
        <w:rPr>
          <w:rFonts w:cstheme="minorHAnsi"/>
          <w:color w:val="061F57" w:themeColor="text2" w:themeShade="BF"/>
          <w:szCs w:val="28"/>
          <w:lang w:val="cy-GB"/>
        </w:rPr>
        <w:t>nifer fawr o bobl yn mynychu / yn cael sgyrsiau bywiog yn y gwahanol fforymau ymgysylltu / datblygu cymunedol</w:t>
      </w:r>
      <w:r w:rsidR="00D050BF" w:rsidRPr="00857D06">
        <w:rPr>
          <w:rFonts w:cstheme="minorHAnsi"/>
          <w:color w:val="061F57" w:themeColor="text2" w:themeShade="BF"/>
          <w:szCs w:val="28"/>
          <w:lang w:val="cy-GB"/>
        </w:rPr>
        <w:t>.</w:t>
      </w:r>
    </w:p>
    <w:p w14:paraId="16452AE6" w14:textId="77777777" w:rsidR="00F60721" w:rsidRPr="00857D06" w:rsidRDefault="00F60721" w:rsidP="009F6892">
      <w:pPr>
        <w:rPr>
          <w:lang w:val="cy-GB"/>
        </w:rPr>
      </w:pPr>
    </w:p>
    <w:p w14:paraId="768B6A7B" w14:textId="77777777" w:rsidR="00EE2D3A" w:rsidRPr="00857D06" w:rsidRDefault="00EE2D3A" w:rsidP="009F6892">
      <w:pPr>
        <w:rPr>
          <w:lang w:val="cy-GB"/>
        </w:rPr>
      </w:pPr>
    </w:p>
    <w:p w14:paraId="5D80E1F9" w14:textId="6EB63D16" w:rsidR="00EE2D3A" w:rsidRPr="00857D06" w:rsidRDefault="00DE34E0" w:rsidP="009F6892">
      <w:pPr>
        <w:rPr>
          <w:color w:val="061F57" w:themeColor="text2" w:themeShade="BF"/>
          <w:sz w:val="36"/>
          <w:lang w:val="cy-GB"/>
        </w:rPr>
      </w:pPr>
      <w:r>
        <w:rPr>
          <w:color w:val="061F57" w:themeColor="text2" w:themeShade="BF"/>
          <w:sz w:val="36"/>
          <w:lang w:val="cy-GB"/>
        </w:rPr>
        <w:t xml:space="preserve">Cyfarfodydd ynghylch Prosiectau Posibl gyda Phartneriaid Proffesiynol </w:t>
      </w:r>
    </w:p>
    <w:p w14:paraId="3469FFE0" w14:textId="77777777" w:rsidR="00ED3610" w:rsidRPr="00857D06" w:rsidRDefault="00ED3610" w:rsidP="009F6892">
      <w:pPr>
        <w:rPr>
          <w:lang w:val="cy-GB"/>
        </w:rPr>
      </w:pPr>
    </w:p>
    <w:p w14:paraId="6189F5DC" w14:textId="7705E96B" w:rsidR="00ED3610" w:rsidRPr="00857D06" w:rsidRDefault="00B00635" w:rsidP="009F6892">
      <w:pPr>
        <w:rPr>
          <w:b w:val="0"/>
          <w:color w:val="061F57" w:themeColor="text2" w:themeShade="BF"/>
          <w:lang w:val="cy-GB"/>
        </w:rPr>
      </w:pP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Mae A4W wedi creu ystod </w:t>
      </w:r>
      <w:r w:rsidR="00474100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eang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o bartneriaethau gyda sefydliadau, asiantaethau a chyrff cymorth cenedlaethol a lleol </w:t>
      </w:r>
      <w:r w:rsidR="00474100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yr ydym yn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gweithio </w:t>
      </w:r>
      <w:r w:rsidR="00474100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gyda nhw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yn y meysydd canlynol: Celf, Iechyd a Lles, </w:t>
      </w:r>
      <w:r w:rsidR="00474100">
        <w:rPr>
          <w:rFonts w:ascii="Calibri" w:eastAsiaTheme="minorHAnsi" w:hAnsi="Calibri" w:cs="Calibri"/>
          <w:b w:val="0"/>
          <w:color w:val="061F57"/>
          <w:szCs w:val="28"/>
          <w:lang w:val="cy-GB"/>
        </w:rPr>
        <w:t>G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waith Cymunedol, Addysg, Treftadaeth, Busnes, Twristiaeth, y Trydydd Sector a Llywodraeth Leol. Rydym yn cadw mewn cysylltiad </w:t>
      </w:r>
      <w:r w:rsidR="00474100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yn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rheolaidd â phersonél allweddol</w:t>
      </w:r>
      <w:r w:rsidR="00474100">
        <w:rPr>
          <w:rFonts w:ascii="Calibri" w:eastAsiaTheme="minorHAnsi" w:hAnsi="Calibri" w:cs="Calibri"/>
          <w:b w:val="0"/>
          <w:color w:val="061F57"/>
          <w:szCs w:val="28"/>
          <w:lang w:val="cy-GB"/>
        </w:rPr>
        <w:t>,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a phan fyddwn yn ymchwilio i syniad am brosiect neu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datblygu fframwaith ar gyfer prosiect rydym yn gweithio ochr yn ochr â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sefydliadau a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staff perthnasol. Mae cyfarfod â staff a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u holi ynghylch y</w:t>
      </w:r>
      <w:r w:rsidR="002202FE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eiliadau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hudolus a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r </w:t>
      </w:r>
      <w:r w:rsidR="002202FE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agweddau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problemus </w:t>
      </w:r>
      <w:r w:rsidR="00A150C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sy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="00A150C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gysylltiedig â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="00A150C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u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rôl yn y gymuned yn arwain at sgyrsiau gwybodus </w:t>
      </w:r>
      <w:r w:rsidR="002202FE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gwych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am y gwahanol ddulliau gweithredu y rhoddwyd cynnig arnynt </w:t>
      </w:r>
      <w:r w:rsidR="002202FE">
        <w:rPr>
          <w:rFonts w:ascii="Calibri" w:eastAsiaTheme="minorHAnsi" w:hAnsi="Calibri" w:cs="Calibri"/>
          <w:b w:val="0"/>
          <w:color w:val="061F57"/>
          <w:szCs w:val="28"/>
          <w:lang w:val="cy-GB"/>
        </w:rPr>
        <w:t>ac am yr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angen am fwy o adnoddau, </w:t>
      </w:r>
      <w:r w:rsidR="002202FE">
        <w:rPr>
          <w:rFonts w:ascii="Calibri" w:eastAsiaTheme="minorHAnsi" w:hAnsi="Calibri" w:cs="Calibri"/>
          <w:b w:val="0"/>
          <w:color w:val="061F57"/>
          <w:szCs w:val="28"/>
          <w:lang w:val="cy-GB"/>
        </w:rPr>
        <w:t>sy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="002202FE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c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ynnig cyfle i archwilio syniadau a</w:t>
      </w:r>
      <w:r w:rsidR="00A150C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m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ymyriadau.</w:t>
      </w:r>
    </w:p>
    <w:p w14:paraId="04A9EFB0" w14:textId="77777777" w:rsidR="00F36FEE" w:rsidRPr="00857D06" w:rsidRDefault="00F36FEE" w:rsidP="009F6892">
      <w:pPr>
        <w:rPr>
          <w:lang w:val="cy-GB"/>
        </w:rPr>
      </w:pPr>
    </w:p>
    <w:p w14:paraId="065CE299" w14:textId="1C0E8969" w:rsidR="00172271" w:rsidRDefault="00172271" w:rsidP="009F6892">
      <w:pPr>
        <w:rPr>
          <w:sz w:val="36"/>
          <w:lang w:val="cy-GB"/>
        </w:rPr>
      </w:pPr>
    </w:p>
    <w:p w14:paraId="346DA8C7" w14:textId="2A2D0466" w:rsidR="00F36FEE" w:rsidRPr="00857D06" w:rsidRDefault="007A2993" w:rsidP="009F6892">
      <w:pPr>
        <w:rPr>
          <w:color w:val="061F57" w:themeColor="text2" w:themeShade="BF"/>
          <w:sz w:val="36"/>
          <w:lang w:val="cy-GB"/>
        </w:rPr>
      </w:pPr>
      <w:r>
        <w:rPr>
          <w:color w:val="061F57" w:themeColor="text2" w:themeShade="BF"/>
          <w:sz w:val="36"/>
          <w:lang w:val="cy-GB"/>
        </w:rPr>
        <w:t>Sgyrsiau a Thystiolaeth Anecdotaidd</w:t>
      </w:r>
      <w:r w:rsidR="00514878" w:rsidRPr="00857D06">
        <w:rPr>
          <w:color w:val="061F57" w:themeColor="text2" w:themeShade="BF"/>
          <w:sz w:val="36"/>
          <w:lang w:val="cy-GB"/>
        </w:rPr>
        <w:t>.</w:t>
      </w:r>
    </w:p>
    <w:p w14:paraId="6DF09FAD" w14:textId="77777777" w:rsidR="00F36FEE" w:rsidRPr="00857D06" w:rsidRDefault="00F36FEE" w:rsidP="009F6892">
      <w:pPr>
        <w:rPr>
          <w:color w:val="061F57" w:themeColor="text2" w:themeShade="BF"/>
          <w:lang w:val="cy-GB"/>
        </w:rPr>
      </w:pPr>
    </w:p>
    <w:p w14:paraId="432A9154" w14:textId="03BE3EA2" w:rsidR="00F36FEE" w:rsidRPr="00857D06" w:rsidRDefault="007A2993" w:rsidP="009F6892">
      <w:p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>Yn bennaf, o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>r prosiectau hyn a</w:t>
      </w:r>
      <w:r w:rsidR="00876CDF">
        <w:rPr>
          <w:b w:val="0"/>
          <w:color w:val="061F57" w:themeColor="text2" w:themeShade="BF"/>
          <w:lang w:val="cy-GB"/>
        </w:rPr>
        <w:t>’</w:t>
      </w:r>
      <w:r w:rsidR="002202FE">
        <w:rPr>
          <w:b w:val="0"/>
          <w:color w:val="061F57" w:themeColor="text2" w:themeShade="BF"/>
          <w:lang w:val="cy-GB"/>
        </w:rPr>
        <w:t>r</w:t>
      </w:r>
      <w:r>
        <w:rPr>
          <w:b w:val="0"/>
          <w:color w:val="061F57" w:themeColor="text2" w:themeShade="BF"/>
          <w:lang w:val="cy-GB"/>
        </w:rPr>
        <w:t xml:space="preserve"> cyfarfodydd â staff</w:t>
      </w:r>
      <w:r w:rsidR="002202FE">
        <w:rPr>
          <w:b w:val="0"/>
          <w:color w:val="061F57" w:themeColor="text2" w:themeShade="BF"/>
          <w:lang w:val="cy-GB"/>
        </w:rPr>
        <w:t>,</w:t>
      </w:r>
      <w:r>
        <w:rPr>
          <w:b w:val="0"/>
          <w:color w:val="061F57" w:themeColor="text2" w:themeShade="BF"/>
          <w:lang w:val="cy-GB"/>
        </w:rPr>
        <w:t xml:space="preserve"> gwnaethom ddysgu am ofnau a phryderon dinasyddion, </w:t>
      </w:r>
      <w:r w:rsidR="00A150C3">
        <w:rPr>
          <w:b w:val="0"/>
          <w:color w:val="061F57" w:themeColor="text2" w:themeShade="BF"/>
          <w:lang w:val="cy-GB"/>
        </w:rPr>
        <w:t xml:space="preserve">pynciau trafod </w:t>
      </w:r>
      <w:r>
        <w:rPr>
          <w:b w:val="0"/>
          <w:color w:val="061F57" w:themeColor="text2" w:themeShade="BF"/>
          <w:lang w:val="cy-GB"/>
        </w:rPr>
        <w:t xml:space="preserve">cyffredinol </w:t>
      </w:r>
      <w:r w:rsidR="00A150C3">
        <w:rPr>
          <w:b w:val="0"/>
          <w:color w:val="061F57" w:themeColor="text2" w:themeShade="BF"/>
          <w:lang w:val="cy-GB"/>
        </w:rPr>
        <w:t>o ran</w:t>
      </w:r>
      <w:r>
        <w:rPr>
          <w:b w:val="0"/>
          <w:color w:val="061F57" w:themeColor="text2" w:themeShade="BF"/>
          <w:lang w:val="cy-GB"/>
        </w:rPr>
        <w:t xml:space="preserve"> eu profiadau nhw, profiadau eu teulu, eu ffrindiau ac aelodau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>r gymuned o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 xml:space="preserve">r </w:t>
      </w:r>
      <w:r w:rsidR="002202FE">
        <w:rPr>
          <w:b w:val="0"/>
          <w:color w:val="061F57" w:themeColor="text2" w:themeShade="BF"/>
          <w:lang w:val="cy-GB"/>
        </w:rPr>
        <w:t>canlynol</w:t>
      </w:r>
      <w:r w:rsidR="00A319A8">
        <w:rPr>
          <w:b w:val="0"/>
          <w:color w:val="061F57" w:themeColor="text2" w:themeShade="BF"/>
          <w:lang w:val="cy-GB"/>
        </w:rPr>
        <w:t>,</w:t>
      </w:r>
      <w:r w:rsidR="002202FE">
        <w:rPr>
          <w:b w:val="0"/>
          <w:color w:val="061F57" w:themeColor="text2" w:themeShade="BF"/>
          <w:lang w:val="cy-GB"/>
        </w:rPr>
        <w:t xml:space="preserve"> </w:t>
      </w:r>
      <w:r>
        <w:rPr>
          <w:b w:val="0"/>
          <w:color w:val="061F57" w:themeColor="text2" w:themeShade="BF"/>
          <w:lang w:val="cy-GB"/>
        </w:rPr>
        <w:t>a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>r modd y maent yn rhyngweithio â</w:t>
      </w:r>
      <w:r w:rsidR="00876CDF">
        <w:rPr>
          <w:b w:val="0"/>
          <w:color w:val="061F57" w:themeColor="text2" w:themeShade="BF"/>
          <w:lang w:val="cy-GB"/>
        </w:rPr>
        <w:t>’</w:t>
      </w:r>
      <w:r w:rsidR="002202FE">
        <w:rPr>
          <w:b w:val="0"/>
          <w:color w:val="061F57" w:themeColor="text2" w:themeShade="BF"/>
          <w:lang w:val="cy-GB"/>
        </w:rPr>
        <w:t>r canlynol</w:t>
      </w:r>
      <w:r w:rsidR="00A319A8">
        <w:rPr>
          <w:b w:val="0"/>
          <w:color w:val="061F57" w:themeColor="text2" w:themeShade="BF"/>
          <w:lang w:val="cy-GB"/>
        </w:rPr>
        <w:t>:</w:t>
      </w:r>
      <w:r w:rsidR="00C32F9D" w:rsidRPr="00857D06">
        <w:rPr>
          <w:b w:val="0"/>
          <w:color w:val="061F57" w:themeColor="text2" w:themeShade="BF"/>
          <w:lang w:val="cy-GB"/>
        </w:rPr>
        <w:t xml:space="preserve"> </w:t>
      </w:r>
    </w:p>
    <w:p w14:paraId="1442A8C8" w14:textId="6504F6D6" w:rsidR="002C3AC3" w:rsidRPr="00857D06" w:rsidRDefault="007A2993" w:rsidP="009F6892">
      <w:pPr>
        <w:pStyle w:val="ListParagraph"/>
        <w:numPr>
          <w:ilvl w:val="0"/>
          <w:numId w:val="4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y gymuned</w:t>
      </w:r>
      <w:r w:rsidR="002C3AC3" w:rsidRPr="00857D06">
        <w:rPr>
          <w:color w:val="061F57" w:themeColor="text2" w:themeShade="BF"/>
          <w:lang w:val="cy-GB"/>
        </w:rPr>
        <w:t>.</w:t>
      </w:r>
    </w:p>
    <w:p w14:paraId="5C51CA9C" w14:textId="5DCECBDE" w:rsidR="00C32F9D" w:rsidRPr="00857D06" w:rsidRDefault="007A2993" w:rsidP="009F6892">
      <w:pPr>
        <w:pStyle w:val="ListParagraph"/>
        <w:numPr>
          <w:ilvl w:val="0"/>
          <w:numId w:val="4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canolfannau gofal preswyl</w:t>
      </w:r>
    </w:p>
    <w:p w14:paraId="48D6A73A" w14:textId="11313F75" w:rsidR="002C3AC3" w:rsidRPr="00857D06" w:rsidRDefault="007A2993" w:rsidP="009F6892">
      <w:pPr>
        <w:pStyle w:val="ListParagraph"/>
        <w:numPr>
          <w:ilvl w:val="0"/>
          <w:numId w:val="4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ysgolion</w:t>
      </w:r>
      <w:r w:rsidR="002C3AC3" w:rsidRPr="00857D06">
        <w:rPr>
          <w:color w:val="061F57" w:themeColor="text2" w:themeShade="BF"/>
          <w:lang w:val="cy-GB"/>
        </w:rPr>
        <w:t>.</w:t>
      </w:r>
    </w:p>
    <w:p w14:paraId="6DDA2CC4" w14:textId="77777777" w:rsidR="002C3AC3" w:rsidRPr="00857D06" w:rsidRDefault="002C3AC3" w:rsidP="009F6892">
      <w:pPr>
        <w:ind w:left="360"/>
        <w:rPr>
          <w:color w:val="061F57" w:themeColor="text2" w:themeShade="BF"/>
          <w:lang w:val="cy-GB"/>
        </w:rPr>
      </w:pPr>
    </w:p>
    <w:p w14:paraId="683E6F27" w14:textId="0C22C015" w:rsidR="002C3AC3" w:rsidRPr="00857D06" w:rsidRDefault="00AB7A34" w:rsidP="009F6892">
      <w:p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>Ym mhob un o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>r meysydd hyn, cafwyd sgyrsiau a oedd yn ymdrin ag ystod o bryderon anecdotaidd cysylltiedig, a</w:t>
      </w:r>
      <w:r w:rsidR="00876CDF">
        <w:rPr>
          <w:b w:val="0"/>
          <w:color w:val="061F57" w:themeColor="text2" w:themeShade="BF"/>
          <w:lang w:val="cy-GB"/>
        </w:rPr>
        <w:t>’</w:t>
      </w:r>
      <w:r w:rsidR="00A150C3">
        <w:rPr>
          <w:b w:val="0"/>
          <w:color w:val="061F57" w:themeColor="text2" w:themeShade="BF"/>
          <w:lang w:val="cy-GB"/>
        </w:rPr>
        <w:t>r canlynol</w:t>
      </w:r>
      <w:r>
        <w:rPr>
          <w:b w:val="0"/>
          <w:color w:val="061F57" w:themeColor="text2" w:themeShade="BF"/>
          <w:lang w:val="cy-GB"/>
        </w:rPr>
        <w:t xml:space="preserve"> yn benodol</w:t>
      </w:r>
      <w:r w:rsidR="00172271" w:rsidRPr="00857D06">
        <w:rPr>
          <w:b w:val="0"/>
          <w:color w:val="061F57" w:themeColor="text2" w:themeShade="BF"/>
          <w:lang w:val="cy-GB"/>
        </w:rPr>
        <w:t>:</w:t>
      </w:r>
    </w:p>
    <w:p w14:paraId="3E3B186A" w14:textId="77777777" w:rsidR="002C3AC3" w:rsidRPr="00857D06" w:rsidRDefault="002C3AC3" w:rsidP="009F6892">
      <w:pPr>
        <w:rPr>
          <w:lang w:val="cy-GB"/>
        </w:rPr>
      </w:pPr>
    </w:p>
    <w:p w14:paraId="7C246DE6" w14:textId="23091539" w:rsidR="002C3AC3" w:rsidRPr="00857D06" w:rsidRDefault="00AB7A34" w:rsidP="009F6892">
      <w:pPr>
        <w:rPr>
          <w:b w:val="0"/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Y gymuned</w:t>
      </w:r>
      <w:r w:rsidR="002C3AC3" w:rsidRPr="00857D06">
        <w:rPr>
          <w:color w:val="061F57" w:themeColor="text2" w:themeShade="BF"/>
          <w:lang w:val="cy-GB"/>
        </w:rPr>
        <w:t xml:space="preserve">: </w:t>
      </w:r>
      <w:r>
        <w:rPr>
          <w:b w:val="0"/>
          <w:color w:val="061F57" w:themeColor="text2" w:themeShade="BF"/>
          <w:lang w:val="cy-GB"/>
        </w:rPr>
        <w:t>Mynegwyd pryder bod gwasanaethau cymunedol yn methu, mynegwyd ofn bod cymunedau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 xml:space="preserve">n newid ac </w:t>
      </w:r>
      <w:r w:rsidR="002202FE">
        <w:rPr>
          <w:b w:val="0"/>
          <w:color w:val="061F57" w:themeColor="text2" w:themeShade="BF"/>
          <w:lang w:val="cy-GB"/>
        </w:rPr>
        <w:t xml:space="preserve">ofn </w:t>
      </w:r>
      <w:r>
        <w:rPr>
          <w:b w:val="0"/>
          <w:color w:val="061F57" w:themeColor="text2" w:themeShade="BF"/>
          <w:lang w:val="cy-GB"/>
        </w:rPr>
        <w:t xml:space="preserve">ynghylch gallu </w:t>
      </w:r>
      <w:r w:rsidR="002202FE">
        <w:rPr>
          <w:b w:val="0"/>
          <w:color w:val="061F57" w:themeColor="text2" w:themeShade="BF"/>
          <w:lang w:val="cy-GB"/>
        </w:rPr>
        <w:t xml:space="preserve">eu </w:t>
      </w:r>
      <w:r>
        <w:rPr>
          <w:b w:val="0"/>
          <w:color w:val="061F57" w:themeColor="text2" w:themeShade="BF"/>
          <w:lang w:val="cy-GB"/>
        </w:rPr>
        <w:t>cymunedau i oroesi</w:t>
      </w:r>
      <w:r w:rsidR="00876CDF">
        <w:rPr>
          <w:b w:val="0"/>
          <w:color w:val="061F57" w:themeColor="text2" w:themeShade="BF"/>
          <w:lang w:val="cy-GB"/>
        </w:rPr>
        <w:t>’</w:t>
      </w:r>
      <w:r w:rsidR="00A150C3">
        <w:rPr>
          <w:b w:val="0"/>
          <w:color w:val="061F57" w:themeColor="text2" w:themeShade="BF"/>
          <w:lang w:val="cy-GB"/>
        </w:rPr>
        <w:t>n</w:t>
      </w:r>
      <w:r>
        <w:rPr>
          <w:b w:val="0"/>
          <w:color w:val="061F57" w:themeColor="text2" w:themeShade="BF"/>
          <w:lang w:val="cy-GB"/>
        </w:rPr>
        <w:t xml:space="preserve"> economaidd, cyfeiriwyd at y dirywiad mewn gweithgareddau a digwyddiadau cymunedol, diffyg trafnidiaeth, dirywiad mewn siopau lleol, plant ysgol yn cael eu cludo ar fysiau i ysgolion mwy o faint, rhieni yn teithio ymhellach i ffwrdd</w:t>
      </w:r>
      <w:r w:rsidR="002202FE" w:rsidRPr="002202FE">
        <w:rPr>
          <w:b w:val="0"/>
          <w:color w:val="061F57" w:themeColor="text2" w:themeShade="BF"/>
          <w:lang w:val="cy-GB"/>
        </w:rPr>
        <w:t xml:space="preserve"> </w:t>
      </w:r>
      <w:r w:rsidR="002202FE">
        <w:rPr>
          <w:b w:val="0"/>
          <w:color w:val="061F57" w:themeColor="text2" w:themeShade="BF"/>
          <w:lang w:val="cy-GB"/>
        </w:rPr>
        <w:t>i weithio</w:t>
      </w:r>
      <w:r>
        <w:rPr>
          <w:b w:val="0"/>
          <w:color w:val="061F57" w:themeColor="text2" w:themeShade="BF"/>
          <w:lang w:val="cy-GB"/>
        </w:rPr>
        <w:t xml:space="preserve">, tlodi gwledig, </w:t>
      </w:r>
      <w:r w:rsidR="002202FE">
        <w:rPr>
          <w:b w:val="0"/>
          <w:color w:val="061F57" w:themeColor="text2" w:themeShade="BF"/>
          <w:lang w:val="cy-GB"/>
        </w:rPr>
        <w:t>ymd</w:t>
      </w:r>
      <w:r>
        <w:rPr>
          <w:b w:val="0"/>
          <w:color w:val="061F57" w:themeColor="text2" w:themeShade="BF"/>
          <w:lang w:val="cy-GB"/>
        </w:rPr>
        <w:t xml:space="preserve">eimlad o </w:t>
      </w:r>
      <w:r w:rsidR="003C0CA3">
        <w:rPr>
          <w:b w:val="0"/>
          <w:color w:val="061F57" w:themeColor="text2" w:themeShade="BF"/>
          <w:lang w:val="cy-GB"/>
        </w:rPr>
        <w:t>unigrwydd ac o fethu â chadw i fyny</w:t>
      </w:r>
      <w:r w:rsidR="002C3AC3" w:rsidRPr="00857D06">
        <w:rPr>
          <w:b w:val="0"/>
          <w:color w:val="061F57" w:themeColor="text2" w:themeShade="BF"/>
          <w:lang w:val="cy-GB"/>
        </w:rPr>
        <w:t>.</w:t>
      </w:r>
    </w:p>
    <w:p w14:paraId="1C991721" w14:textId="77777777" w:rsidR="002C3AC3" w:rsidRPr="00857D06" w:rsidRDefault="002C3AC3" w:rsidP="009F6892">
      <w:pPr>
        <w:rPr>
          <w:b w:val="0"/>
          <w:color w:val="061F57" w:themeColor="text2" w:themeShade="BF"/>
          <w:lang w:val="cy-GB"/>
        </w:rPr>
      </w:pPr>
    </w:p>
    <w:p w14:paraId="38190928" w14:textId="4CC7B55F" w:rsidR="00246FFC" w:rsidRPr="00857D06" w:rsidRDefault="00AB7A34" w:rsidP="009F6892">
      <w:pPr>
        <w:rPr>
          <w:b w:val="0"/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Ysgolion</w:t>
      </w:r>
      <w:r w:rsidR="002C3AC3" w:rsidRPr="00857D06">
        <w:rPr>
          <w:color w:val="061F57" w:themeColor="text2" w:themeShade="BF"/>
          <w:lang w:val="cy-GB"/>
        </w:rPr>
        <w:t xml:space="preserve">: </w:t>
      </w:r>
      <w:r w:rsidR="002202FE">
        <w:rPr>
          <w:b w:val="0"/>
          <w:color w:val="061F57" w:themeColor="text2" w:themeShade="BF"/>
          <w:lang w:val="cy-GB"/>
        </w:rPr>
        <w:t>R</w:t>
      </w:r>
      <w:r>
        <w:rPr>
          <w:b w:val="0"/>
          <w:color w:val="061F57" w:themeColor="text2" w:themeShade="BF"/>
          <w:lang w:val="cy-GB"/>
        </w:rPr>
        <w:t xml:space="preserve">oedd y safbwyntiau cyffredinol </w:t>
      </w:r>
      <w:r w:rsidR="002202FE">
        <w:rPr>
          <w:b w:val="0"/>
          <w:color w:val="061F57" w:themeColor="text2" w:themeShade="BF"/>
          <w:lang w:val="cy-GB"/>
        </w:rPr>
        <w:t xml:space="preserve">a fynegwyd </w:t>
      </w:r>
      <w:r>
        <w:rPr>
          <w:b w:val="0"/>
          <w:color w:val="061F57" w:themeColor="text2" w:themeShade="BF"/>
          <w:lang w:val="cy-GB"/>
        </w:rPr>
        <w:t>yn nodi bod ysgolion y tu allan i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 xml:space="preserve">r trefi, eu bod yn rhy fawr, bod gormod o blant o oed ifanc i oedolion ifanc yn yr un lle, </w:t>
      </w:r>
      <w:r w:rsidR="002202FE">
        <w:rPr>
          <w:b w:val="0"/>
          <w:color w:val="061F57" w:themeColor="text2" w:themeShade="BF"/>
          <w:lang w:val="cy-GB"/>
        </w:rPr>
        <w:t xml:space="preserve">bod </w:t>
      </w:r>
      <w:r>
        <w:rPr>
          <w:b w:val="0"/>
          <w:color w:val="061F57" w:themeColor="text2" w:themeShade="BF"/>
          <w:lang w:val="cy-GB"/>
        </w:rPr>
        <w:t xml:space="preserve">staff </w:t>
      </w:r>
      <w:r w:rsidR="002202FE">
        <w:rPr>
          <w:b w:val="0"/>
          <w:color w:val="061F57" w:themeColor="text2" w:themeShade="BF"/>
          <w:lang w:val="cy-GB"/>
        </w:rPr>
        <w:t xml:space="preserve">yn cael eu </w:t>
      </w:r>
      <w:r>
        <w:rPr>
          <w:b w:val="0"/>
          <w:color w:val="061F57" w:themeColor="text2" w:themeShade="BF"/>
          <w:lang w:val="cy-GB"/>
        </w:rPr>
        <w:t xml:space="preserve">gorweithio, </w:t>
      </w:r>
      <w:r w:rsidR="002202FE">
        <w:rPr>
          <w:b w:val="0"/>
          <w:color w:val="061F57" w:themeColor="text2" w:themeShade="BF"/>
          <w:lang w:val="cy-GB"/>
        </w:rPr>
        <w:t xml:space="preserve">bod </w:t>
      </w:r>
      <w:r>
        <w:rPr>
          <w:b w:val="0"/>
          <w:color w:val="061F57" w:themeColor="text2" w:themeShade="BF"/>
          <w:lang w:val="cy-GB"/>
        </w:rPr>
        <w:t xml:space="preserve">gormod o ddisgyblion mewn dosbarthiadau, </w:t>
      </w:r>
      <w:r w:rsidR="002202FE">
        <w:rPr>
          <w:b w:val="0"/>
          <w:color w:val="061F57" w:themeColor="text2" w:themeShade="BF"/>
          <w:lang w:val="cy-GB"/>
        </w:rPr>
        <w:t>nad</w:t>
      </w:r>
      <w:r>
        <w:rPr>
          <w:b w:val="0"/>
          <w:color w:val="061F57" w:themeColor="text2" w:themeShade="BF"/>
          <w:lang w:val="cy-GB"/>
        </w:rPr>
        <w:t xml:space="preserve"> yw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 xml:space="preserve">r disgyblion yn dysgu, </w:t>
      </w:r>
      <w:r w:rsidR="002202FE">
        <w:rPr>
          <w:b w:val="0"/>
          <w:color w:val="061F57" w:themeColor="text2" w:themeShade="BF"/>
          <w:lang w:val="cy-GB"/>
        </w:rPr>
        <w:t xml:space="preserve">bod </w:t>
      </w:r>
      <w:r>
        <w:rPr>
          <w:b w:val="0"/>
          <w:color w:val="061F57" w:themeColor="text2" w:themeShade="BF"/>
          <w:lang w:val="cy-GB"/>
        </w:rPr>
        <w:t xml:space="preserve">gormod o ddisgyblion yn teimlo eu bod yn methu, </w:t>
      </w:r>
      <w:r w:rsidR="002202FE">
        <w:rPr>
          <w:b w:val="0"/>
          <w:color w:val="061F57" w:themeColor="text2" w:themeShade="BF"/>
          <w:lang w:val="cy-GB"/>
        </w:rPr>
        <w:t xml:space="preserve">nad oes </w:t>
      </w:r>
      <w:r>
        <w:rPr>
          <w:b w:val="0"/>
          <w:color w:val="061F57" w:themeColor="text2" w:themeShade="BF"/>
          <w:lang w:val="cy-GB"/>
        </w:rPr>
        <w:t xml:space="preserve">lle yn y cwricwlwm, </w:t>
      </w:r>
      <w:r w:rsidR="002202FE">
        <w:rPr>
          <w:b w:val="0"/>
          <w:color w:val="061F57" w:themeColor="text2" w:themeShade="BF"/>
          <w:lang w:val="cy-GB"/>
        </w:rPr>
        <w:t xml:space="preserve">bod </w:t>
      </w:r>
      <w:r>
        <w:rPr>
          <w:b w:val="0"/>
          <w:color w:val="061F57" w:themeColor="text2" w:themeShade="BF"/>
          <w:lang w:val="cy-GB"/>
        </w:rPr>
        <w:t xml:space="preserve">gormod yn gadael heb gymwysterau, </w:t>
      </w:r>
      <w:r w:rsidR="002202FE">
        <w:rPr>
          <w:b w:val="0"/>
          <w:color w:val="061F57" w:themeColor="text2" w:themeShade="BF"/>
          <w:lang w:val="cy-GB"/>
        </w:rPr>
        <w:t xml:space="preserve">bod </w:t>
      </w:r>
      <w:r>
        <w:rPr>
          <w:b w:val="0"/>
          <w:color w:val="061F57" w:themeColor="text2" w:themeShade="BF"/>
          <w:lang w:val="cy-GB"/>
        </w:rPr>
        <w:t>pwyslais ar fod yn academaidd a mynd i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 xml:space="preserve">r </w:t>
      </w:r>
      <w:r w:rsidR="00A150C3">
        <w:rPr>
          <w:b w:val="0"/>
          <w:color w:val="061F57" w:themeColor="text2" w:themeShade="BF"/>
          <w:lang w:val="cy-GB"/>
        </w:rPr>
        <w:t>b</w:t>
      </w:r>
      <w:r>
        <w:rPr>
          <w:b w:val="0"/>
          <w:color w:val="061F57" w:themeColor="text2" w:themeShade="BF"/>
          <w:lang w:val="cy-GB"/>
        </w:rPr>
        <w:t xml:space="preserve">rifysgol, </w:t>
      </w:r>
      <w:r w:rsidR="00A150C3">
        <w:rPr>
          <w:b w:val="0"/>
          <w:color w:val="061F57" w:themeColor="text2" w:themeShade="BF"/>
          <w:lang w:val="cy-GB"/>
        </w:rPr>
        <w:t xml:space="preserve">ac </w:t>
      </w:r>
      <w:r w:rsidR="002202FE">
        <w:rPr>
          <w:b w:val="0"/>
          <w:color w:val="061F57" w:themeColor="text2" w:themeShade="BF"/>
          <w:lang w:val="cy-GB"/>
        </w:rPr>
        <w:t xml:space="preserve">nad oes </w:t>
      </w:r>
      <w:r>
        <w:rPr>
          <w:b w:val="0"/>
          <w:color w:val="061F57" w:themeColor="text2" w:themeShade="BF"/>
          <w:lang w:val="cy-GB"/>
        </w:rPr>
        <w:t>sgiliau bywyd yn cael eu haddysgu</w:t>
      </w:r>
      <w:r w:rsidR="00246FFC" w:rsidRPr="00857D06">
        <w:rPr>
          <w:b w:val="0"/>
          <w:color w:val="061F57" w:themeColor="text2" w:themeShade="BF"/>
          <w:lang w:val="cy-GB"/>
        </w:rPr>
        <w:t>.</w:t>
      </w:r>
    </w:p>
    <w:p w14:paraId="338117E7" w14:textId="77777777" w:rsidR="00246FFC" w:rsidRPr="00857D06" w:rsidRDefault="00246FFC" w:rsidP="009F6892">
      <w:pPr>
        <w:rPr>
          <w:b w:val="0"/>
          <w:color w:val="061F57" w:themeColor="text2" w:themeShade="BF"/>
          <w:lang w:val="cy-GB"/>
        </w:rPr>
      </w:pPr>
    </w:p>
    <w:p w14:paraId="7A7EC09F" w14:textId="409D2719" w:rsidR="002C3AC3" w:rsidRPr="00857D06" w:rsidRDefault="00AB7A34" w:rsidP="009F6892">
      <w:pPr>
        <w:rPr>
          <w:b w:val="0"/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Cartrefi gofal preswyl</w:t>
      </w:r>
      <w:r w:rsidR="00246FFC" w:rsidRPr="00857D06">
        <w:rPr>
          <w:color w:val="061F57" w:themeColor="text2" w:themeShade="BF"/>
          <w:lang w:val="cy-GB"/>
        </w:rPr>
        <w:t xml:space="preserve">: </w:t>
      </w:r>
      <w:r w:rsidR="005F7655">
        <w:rPr>
          <w:b w:val="0"/>
          <w:color w:val="061F57" w:themeColor="text2" w:themeShade="BF"/>
          <w:lang w:val="cy-GB"/>
        </w:rPr>
        <w:t>Ar gyrion trefi, dim mynediad hwylus, trafnidiaeth, staff ar gyflogau bach</w:t>
      </w:r>
      <w:r w:rsidR="005A4CA4">
        <w:rPr>
          <w:b w:val="0"/>
          <w:color w:val="061F57" w:themeColor="text2" w:themeShade="BF"/>
          <w:lang w:val="cy-GB"/>
        </w:rPr>
        <w:t xml:space="preserve"> ac</w:t>
      </w:r>
      <w:r w:rsidR="005F7655">
        <w:rPr>
          <w:b w:val="0"/>
          <w:color w:val="061F57" w:themeColor="text2" w:themeShade="BF"/>
          <w:lang w:val="cy-GB"/>
        </w:rPr>
        <w:t xml:space="preserve"> yn cael eu trin yn wael, </w:t>
      </w:r>
      <w:r w:rsidR="00A150C3">
        <w:rPr>
          <w:b w:val="0"/>
          <w:color w:val="061F57" w:themeColor="text2" w:themeShade="BF"/>
          <w:lang w:val="cy-GB"/>
        </w:rPr>
        <w:t>lefelau uchel o d</w:t>
      </w:r>
      <w:r w:rsidR="005F7655">
        <w:rPr>
          <w:b w:val="0"/>
          <w:color w:val="061F57" w:themeColor="text2" w:themeShade="BF"/>
          <w:lang w:val="cy-GB"/>
        </w:rPr>
        <w:t xml:space="preserve">rosiant staff, </w:t>
      </w:r>
      <w:r w:rsidR="005A4CA4">
        <w:rPr>
          <w:b w:val="0"/>
          <w:color w:val="061F57" w:themeColor="text2" w:themeShade="BF"/>
          <w:lang w:val="cy-GB"/>
        </w:rPr>
        <w:t xml:space="preserve">prinder </w:t>
      </w:r>
      <w:r w:rsidR="005F7655">
        <w:rPr>
          <w:b w:val="0"/>
          <w:color w:val="061F57" w:themeColor="text2" w:themeShade="BF"/>
          <w:lang w:val="cy-GB"/>
        </w:rPr>
        <w:t>staff, dim arian i</w:t>
      </w:r>
      <w:r w:rsidR="00876CDF">
        <w:rPr>
          <w:b w:val="0"/>
          <w:color w:val="061F57" w:themeColor="text2" w:themeShade="BF"/>
          <w:lang w:val="cy-GB"/>
        </w:rPr>
        <w:t>’</w:t>
      </w:r>
      <w:r w:rsidR="005F7655">
        <w:rPr>
          <w:b w:val="0"/>
          <w:color w:val="061F57" w:themeColor="text2" w:themeShade="BF"/>
          <w:lang w:val="cy-GB"/>
        </w:rPr>
        <w:t>r staff wneud dim byd ychwanegol, dim ond darparu gofal sylfaenol.</w:t>
      </w:r>
    </w:p>
    <w:p w14:paraId="6BB08D71" w14:textId="77777777" w:rsidR="00246FFC" w:rsidRPr="00857D06" w:rsidRDefault="00246FFC" w:rsidP="009F6892">
      <w:pPr>
        <w:rPr>
          <w:b w:val="0"/>
          <w:color w:val="061F57" w:themeColor="text2" w:themeShade="BF"/>
          <w:lang w:val="cy-GB"/>
        </w:rPr>
      </w:pPr>
    </w:p>
    <w:p w14:paraId="7F111864" w14:textId="70999E69" w:rsidR="00172271" w:rsidRPr="00857D06" w:rsidRDefault="005F7655" w:rsidP="009F6892">
      <w:p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>Tua</w:t>
      </w:r>
      <w:r w:rsidR="006240C5" w:rsidRPr="00857D06">
        <w:rPr>
          <w:b w:val="0"/>
          <w:color w:val="061F57" w:themeColor="text2" w:themeShade="BF"/>
          <w:lang w:val="cy-GB"/>
        </w:rPr>
        <w:t xml:space="preserve"> 2017 / 2018</w:t>
      </w:r>
      <w:r w:rsidR="005A4CA4">
        <w:rPr>
          <w:b w:val="0"/>
          <w:color w:val="061F57" w:themeColor="text2" w:themeShade="BF"/>
          <w:lang w:val="cy-GB"/>
        </w:rPr>
        <w:t>,</w:t>
      </w:r>
      <w:r w:rsidR="006240C5" w:rsidRPr="00857D06">
        <w:rPr>
          <w:b w:val="0"/>
          <w:color w:val="061F57" w:themeColor="text2" w:themeShade="BF"/>
          <w:lang w:val="cy-GB"/>
        </w:rPr>
        <w:t xml:space="preserve"> </w:t>
      </w:r>
      <w:r>
        <w:rPr>
          <w:b w:val="0"/>
          <w:color w:val="061F57" w:themeColor="text2" w:themeShade="BF"/>
          <w:lang w:val="cy-GB"/>
        </w:rPr>
        <w:t xml:space="preserve">darlledodd S4C gyfres a oedd yn dangos plant ysgol feithrin yn </w:t>
      </w:r>
      <w:r w:rsidR="005A4CA4">
        <w:rPr>
          <w:b w:val="0"/>
          <w:color w:val="061F57" w:themeColor="text2" w:themeShade="BF"/>
          <w:lang w:val="cy-GB"/>
        </w:rPr>
        <w:t xml:space="preserve">ymweld â </w:t>
      </w:r>
      <w:r>
        <w:rPr>
          <w:b w:val="0"/>
          <w:color w:val="061F57" w:themeColor="text2" w:themeShade="BF"/>
          <w:lang w:val="cy-GB"/>
        </w:rPr>
        <w:t>c</w:t>
      </w:r>
      <w:r w:rsidR="005A4CA4">
        <w:rPr>
          <w:b w:val="0"/>
          <w:color w:val="061F57" w:themeColor="text2" w:themeShade="BF"/>
          <w:lang w:val="cy-GB"/>
        </w:rPr>
        <w:t>h</w:t>
      </w:r>
      <w:r>
        <w:rPr>
          <w:b w:val="0"/>
          <w:color w:val="061F57" w:themeColor="text2" w:themeShade="BF"/>
          <w:lang w:val="cy-GB"/>
        </w:rPr>
        <w:t>anolfan ddydd i bobl hŷn ac yn rhyngweithio â</w:t>
      </w:r>
      <w:r w:rsidR="00876CDF">
        <w:rPr>
          <w:b w:val="0"/>
          <w:color w:val="061F57" w:themeColor="text2" w:themeShade="BF"/>
          <w:lang w:val="cy-GB"/>
        </w:rPr>
        <w:t>’</w:t>
      </w:r>
      <w:r w:rsidR="00A150C3">
        <w:rPr>
          <w:b w:val="0"/>
          <w:color w:val="061F57" w:themeColor="text2" w:themeShade="BF"/>
          <w:lang w:val="cy-GB"/>
        </w:rPr>
        <w:t>r</w:t>
      </w:r>
      <w:r>
        <w:rPr>
          <w:b w:val="0"/>
          <w:color w:val="061F57" w:themeColor="text2" w:themeShade="BF"/>
          <w:lang w:val="cy-GB"/>
        </w:rPr>
        <w:t xml:space="preserve"> preswylwyr</w:t>
      </w:r>
      <w:r w:rsidR="005A4CA4">
        <w:rPr>
          <w:b w:val="0"/>
          <w:color w:val="061F57" w:themeColor="text2" w:themeShade="BF"/>
          <w:lang w:val="cy-GB"/>
        </w:rPr>
        <w:t>,</w:t>
      </w:r>
      <w:r>
        <w:rPr>
          <w:b w:val="0"/>
          <w:color w:val="061F57" w:themeColor="text2" w:themeShade="BF"/>
          <w:lang w:val="cy-GB"/>
        </w:rPr>
        <w:t xml:space="preserve"> ac roedd hynny</w:t>
      </w:r>
      <w:r w:rsidR="00876CDF">
        <w:rPr>
          <w:b w:val="0"/>
          <w:color w:val="061F57" w:themeColor="text2" w:themeShade="BF"/>
          <w:lang w:val="cy-GB"/>
        </w:rPr>
        <w:t>’</w:t>
      </w:r>
      <w:r w:rsidR="005A4CA4">
        <w:rPr>
          <w:b w:val="0"/>
          <w:color w:val="061F57" w:themeColor="text2" w:themeShade="BF"/>
          <w:lang w:val="cy-GB"/>
        </w:rPr>
        <w:t>n amlwg</w:t>
      </w:r>
      <w:r>
        <w:rPr>
          <w:b w:val="0"/>
          <w:color w:val="061F57" w:themeColor="text2" w:themeShade="BF"/>
          <w:lang w:val="cy-GB"/>
        </w:rPr>
        <w:t xml:space="preserve"> wedi dylanwadu ar lawer o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>r sgyrsiau</w:t>
      </w:r>
      <w:r w:rsidR="006240C5" w:rsidRPr="00857D06">
        <w:rPr>
          <w:b w:val="0"/>
          <w:color w:val="061F57" w:themeColor="text2" w:themeShade="BF"/>
          <w:lang w:val="cy-GB"/>
        </w:rPr>
        <w:t xml:space="preserve">. </w:t>
      </w:r>
    </w:p>
    <w:p w14:paraId="4DE1B5BB" w14:textId="77777777" w:rsidR="00172271" w:rsidRPr="00857D06" w:rsidRDefault="00172271" w:rsidP="009F6892">
      <w:pPr>
        <w:rPr>
          <w:b w:val="0"/>
          <w:color w:val="061F57" w:themeColor="text2" w:themeShade="BF"/>
          <w:lang w:val="cy-GB"/>
        </w:rPr>
      </w:pPr>
    </w:p>
    <w:p w14:paraId="67059515" w14:textId="683D758C" w:rsidR="003E29D5" w:rsidRPr="00857D06" w:rsidRDefault="005F7655" w:rsidP="009F6892">
      <w:p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Roedd </w:t>
      </w:r>
      <w:r w:rsidR="006240C5" w:rsidRPr="00857D06">
        <w:rPr>
          <w:b w:val="0"/>
          <w:color w:val="061F57" w:themeColor="text2" w:themeShade="BF"/>
          <w:lang w:val="cy-GB"/>
        </w:rPr>
        <w:t xml:space="preserve">A4W </w:t>
      </w:r>
      <w:r>
        <w:rPr>
          <w:b w:val="0"/>
          <w:color w:val="061F57" w:themeColor="text2" w:themeShade="BF"/>
          <w:lang w:val="cy-GB"/>
        </w:rPr>
        <w:t xml:space="preserve">wedi cychwyn ei brosiect peilot tair blynedd a ariannwyd gan </w:t>
      </w:r>
      <w:r w:rsidR="006240C5" w:rsidRPr="00857D06">
        <w:rPr>
          <w:b w:val="0"/>
          <w:color w:val="061F57" w:themeColor="text2" w:themeShade="BF"/>
          <w:lang w:val="cy-GB"/>
        </w:rPr>
        <w:t xml:space="preserve">Cynnal </w:t>
      </w:r>
      <w:r>
        <w:rPr>
          <w:b w:val="0"/>
          <w:color w:val="061F57" w:themeColor="text2" w:themeShade="BF"/>
          <w:lang w:val="cy-GB"/>
        </w:rPr>
        <w:t>y</w:t>
      </w:r>
      <w:r w:rsidR="006240C5" w:rsidRPr="00857D06">
        <w:rPr>
          <w:b w:val="0"/>
          <w:color w:val="061F57" w:themeColor="text2" w:themeShade="BF"/>
          <w:lang w:val="cy-GB"/>
        </w:rPr>
        <w:t xml:space="preserve"> Cardi: </w:t>
      </w:r>
      <w:r w:rsidR="005A4CA4">
        <w:rPr>
          <w:b w:val="0"/>
          <w:color w:val="061F57" w:themeColor="text2" w:themeShade="BF"/>
          <w:lang w:val="cy-GB"/>
        </w:rPr>
        <w:t xml:space="preserve">Canolfannau </w:t>
      </w:r>
      <w:r w:rsidR="006240C5" w:rsidRPr="00857D06">
        <w:rPr>
          <w:b w:val="0"/>
          <w:color w:val="061F57" w:themeColor="text2" w:themeShade="BF"/>
          <w:lang w:val="cy-GB"/>
        </w:rPr>
        <w:t>C</w:t>
      </w:r>
      <w:r>
        <w:rPr>
          <w:b w:val="0"/>
          <w:color w:val="061F57" w:themeColor="text2" w:themeShade="BF"/>
          <w:lang w:val="cy-GB"/>
        </w:rPr>
        <w:t>ymunedau Caredig</w:t>
      </w:r>
      <w:r w:rsidR="005A4CA4">
        <w:rPr>
          <w:b w:val="0"/>
          <w:color w:val="061F57" w:themeColor="text2" w:themeShade="BF"/>
          <w:lang w:val="cy-GB"/>
        </w:rPr>
        <w:t>, Creadigol, Cydgynhyrchiol</w:t>
      </w:r>
      <w:r w:rsidR="00A150C3">
        <w:rPr>
          <w:b w:val="0"/>
          <w:color w:val="061F57" w:themeColor="text2" w:themeShade="BF"/>
          <w:lang w:val="cy-GB"/>
        </w:rPr>
        <w:t>,</w:t>
      </w:r>
      <w:r w:rsidR="005A4CA4">
        <w:rPr>
          <w:b w:val="0"/>
          <w:color w:val="061F57" w:themeColor="text2" w:themeShade="BF"/>
          <w:lang w:val="cy-GB"/>
        </w:rPr>
        <w:t xml:space="preserve"> </w:t>
      </w:r>
      <w:r>
        <w:rPr>
          <w:b w:val="0"/>
          <w:color w:val="061F57" w:themeColor="text2" w:themeShade="BF"/>
          <w:lang w:val="cy-GB"/>
        </w:rPr>
        <w:t>ac wedi gweld drosto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 xml:space="preserve">i hun y newid yn lefelau egni </w:t>
      </w:r>
      <w:r w:rsidR="005A4CA4">
        <w:rPr>
          <w:b w:val="0"/>
          <w:color w:val="061F57" w:themeColor="text2" w:themeShade="BF"/>
          <w:lang w:val="cy-GB"/>
        </w:rPr>
        <w:t>holl g</w:t>
      </w:r>
      <w:r>
        <w:rPr>
          <w:b w:val="0"/>
          <w:color w:val="061F57" w:themeColor="text2" w:themeShade="BF"/>
          <w:lang w:val="cy-GB"/>
        </w:rPr>
        <w:t>yfranogwyr y gr</w:t>
      </w:r>
      <w:r w:rsidR="00A150C3">
        <w:rPr>
          <w:b w:val="0"/>
          <w:color w:val="061F57" w:themeColor="text2" w:themeShade="BF"/>
          <w:lang w:val="cy-GB"/>
        </w:rPr>
        <w:t>wpiau</w:t>
      </w:r>
      <w:r>
        <w:rPr>
          <w:b w:val="0"/>
          <w:color w:val="061F57" w:themeColor="text2" w:themeShade="BF"/>
          <w:lang w:val="cy-GB"/>
        </w:rPr>
        <w:t xml:space="preserve"> </w:t>
      </w:r>
      <w:r w:rsidR="005A4CA4">
        <w:rPr>
          <w:b w:val="0"/>
          <w:color w:val="061F57" w:themeColor="text2" w:themeShade="BF"/>
          <w:lang w:val="cy-GB"/>
        </w:rPr>
        <w:t>ac yn neinameg y gr</w:t>
      </w:r>
      <w:r w:rsidR="00A150C3">
        <w:rPr>
          <w:b w:val="0"/>
          <w:color w:val="061F57" w:themeColor="text2" w:themeShade="BF"/>
          <w:lang w:val="cy-GB"/>
        </w:rPr>
        <w:t>wpiau</w:t>
      </w:r>
      <w:r w:rsidR="005A4CA4">
        <w:rPr>
          <w:b w:val="0"/>
          <w:color w:val="061F57" w:themeColor="text2" w:themeShade="BF"/>
          <w:lang w:val="cy-GB"/>
        </w:rPr>
        <w:t xml:space="preserve"> </w:t>
      </w:r>
      <w:r>
        <w:rPr>
          <w:b w:val="0"/>
          <w:color w:val="061F57" w:themeColor="text2" w:themeShade="BF"/>
          <w:lang w:val="cy-GB"/>
        </w:rPr>
        <w:t>adeg gwyliau ysgol, gan fod y dosbarthiadau wythnosol yn croesawu plant ac wyrion</w:t>
      </w:r>
      <w:r w:rsidR="006240C5" w:rsidRPr="00857D06">
        <w:rPr>
          <w:b w:val="0"/>
          <w:color w:val="061F57" w:themeColor="text2" w:themeShade="BF"/>
          <w:lang w:val="cy-GB"/>
        </w:rPr>
        <w:t xml:space="preserve">. </w:t>
      </w:r>
      <w:r w:rsidR="00570B2C" w:rsidRPr="00857D06">
        <w:rPr>
          <w:b w:val="0"/>
          <w:color w:val="061F57" w:themeColor="text2" w:themeShade="BF"/>
          <w:lang w:val="cy-GB"/>
        </w:rPr>
        <w:t>(</w:t>
      </w:r>
      <w:r>
        <w:rPr>
          <w:b w:val="0"/>
          <w:color w:val="061F57" w:themeColor="text2" w:themeShade="BF"/>
          <w:lang w:val="cy-GB"/>
        </w:rPr>
        <w:t>Roedd yn gyffredin i ni gael pedair cenhedlaeth yn cymryd rhan yn y sesiynau</w:t>
      </w:r>
      <w:r w:rsidR="00A150C3">
        <w:rPr>
          <w:b w:val="0"/>
          <w:color w:val="061F57" w:themeColor="text2" w:themeShade="BF"/>
          <w:lang w:val="cy-GB"/>
        </w:rPr>
        <w:t>.</w:t>
      </w:r>
      <w:r w:rsidR="00FD7A34" w:rsidRPr="00857D06">
        <w:rPr>
          <w:b w:val="0"/>
          <w:color w:val="061F57" w:themeColor="text2" w:themeShade="BF"/>
          <w:lang w:val="cy-GB"/>
        </w:rPr>
        <w:t>)</w:t>
      </w:r>
      <w:r w:rsidR="003E29D5" w:rsidRPr="00857D06">
        <w:rPr>
          <w:b w:val="0"/>
          <w:color w:val="061F57" w:themeColor="text2" w:themeShade="BF"/>
          <w:lang w:val="cy-GB"/>
        </w:rPr>
        <w:t xml:space="preserve"> </w:t>
      </w:r>
    </w:p>
    <w:p w14:paraId="5C3531C6" w14:textId="77777777" w:rsidR="003E29D5" w:rsidRPr="00857D06" w:rsidRDefault="003E29D5" w:rsidP="009F6892">
      <w:pPr>
        <w:rPr>
          <w:lang w:val="cy-GB"/>
        </w:rPr>
      </w:pPr>
    </w:p>
    <w:p w14:paraId="4DE66EE7" w14:textId="4AA5FB4E" w:rsidR="0027498E" w:rsidRPr="00857D06" w:rsidRDefault="00CB25C4" w:rsidP="009F6892">
      <w:pPr>
        <w:rPr>
          <w:color w:val="061F57" w:themeColor="text2" w:themeShade="BF"/>
          <w:sz w:val="36"/>
          <w:szCs w:val="36"/>
          <w:lang w:val="cy-GB"/>
        </w:rPr>
      </w:pPr>
      <w:r>
        <w:rPr>
          <w:color w:val="061F57" w:themeColor="text2" w:themeShade="BF"/>
          <w:sz w:val="36"/>
          <w:szCs w:val="36"/>
          <w:lang w:val="cy-GB"/>
        </w:rPr>
        <w:t xml:space="preserve">Cais y Prosiect </w:t>
      </w:r>
    </w:p>
    <w:p w14:paraId="1C39837D" w14:textId="77777777" w:rsidR="0027498E" w:rsidRPr="00857D06" w:rsidRDefault="0027498E" w:rsidP="009F6892">
      <w:pPr>
        <w:rPr>
          <w:b w:val="0"/>
          <w:sz w:val="40"/>
          <w:lang w:val="cy-GB"/>
        </w:rPr>
      </w:pPr>
    </w:p>
    <w:p w14:paraId="6576231B" w14:textId="0BCAF002" w:rsidR="004014AB" w:rsidRPr="00857D06" w:rsidRDefault="00B00635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Nod y prosiect yw creu cysylltiadau rhwng pobl hŷn sy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n byw mewn cartrefi gofal, mewn cyfleusterau gofal ychwanegol neu yn eu cartref eu hunain ond sydd wedi mynd i deimlo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n unig, a phobl iau, naill ai trwy eu cysylltu ag ysgolion neu â grwpiau gweithgareddau megis y sgowtiaid, y ffermwyr ifanc neu grwpiau ieuenctid eraill.</w:t>
      </w:r>
    </w:p>
    <w:p w14:paraId="002DB4B4" w14:textId="77777777" w:rsidR="004014AB" w:rsidRPr="00857D06" w:rsidRDefault="004014AB" w:rsidP="009F6892">
      <w:pPr>
        <w:rPr>
          <w:rFonts w:cstheme="minorHAnsi"/>
          <w:noProof/>
          <w:color w:val="061F57" w:themeColor="text2" w:themeShade="BF"/>
          <w:szCs w:val="28"/>
          <w:lang w:val="cy-GB"/>
        </w:rPr>
      </w:pPr>
    </w:p>
    <w:p w14:paraId="747A1476" w14:textId="4F2EF2B7" w:rsidR="004014AB" w:rsidRPr="00857D06" w:rsidRDefault="00EE0751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Mae manteision niferus creu cysylltiadau rhwng </w:t>
      </w:r>
      <w:r w:rsidR="003C0CA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pobl hŷn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a phobl ifanc yn cynnwys dealltwriaeth </w:t>
      </w:r>
      <w:r w:rsidR="005A4CA4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well </w:t>
      </w:r>
      <w:r w:rsidR="003C0CA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ac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agweddau mwy cadarnhaol tuag at bobl hŷn</w:t>
      </w:r>
      <w:r w:rsidR="005A4CA4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sy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n gallu arwain at lai o stereoteipio a llai o bryder ynghylch </w:t>
      </w:r>
      <w:r w:rsidR="00BE1A2D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dementia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a heneiddio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.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Mae gwaith ymchwil gweddol newydd hefyd yn dangos bod gwaith pontio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r cenedlaethau yn arwain at fwy o fodlonrwydd </w:t>
      </w:r>
      <w:r w:rsidR="005A4CA4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mewn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s</w:t>
      </w:r>
      <w:r w:rsidR="003C0CA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w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ydd i weithwyr gofal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. </w:t>
      </w:r>
    </w:p>
    <w:p w14:paraId="0A6FE01E" w14:textId="77777777" w:rsidR="004014AB" w:rsidRPr="00857D06" w:rsidRDefault="004014AB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</w:p>
    <w:p w14:paraId="00F59A52" w14:textId="43D69D35" w:rsidR="004014AB" w:rsidRPr="00857D06" w:rsidRDefault="00EE0751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Mae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r prosiect yn ceisio </w:t>
      </w:r>
      <w:r w:rsidR="005A4CA4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dechrau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adeiladu cydberthnasau</w:t>
      </w:r>
      <w:r w:rsidR="00A150C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a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sicrhau bod modd goresgyn unrhyw rwystrau ymarferol neu</w:t>
      </w:r>
      <w:r w:rsidR="00A150C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anweladwy sy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n llesteirio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r dull hwn o weithio</w:t>
      </w:r>
      <w:r w:rsidR="00A150C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drwy bontio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r cenedlaethau ar draws </w:t>
      </w:r>
      <w:r w:rsidR="005A4CA4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y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lleoliadau preswyl, addysgol a chymunedol</w:t>
      </w:r>
      <w:r w:rsidR="005A4CA4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hyn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er mwyn creu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r cysylltiadau cychwynnol ac er mwyn dechrau rhannu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r straeon, y sgiliau a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r wybodaeth sydd gan y bobl hŷn </w:t>
      </w:r>
      <w:r w:rsidR="00A150C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dan sylw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.</w:t>
      </w:r>
    </w:p>
    <w:p w14:paraId="692DF0D6" w14:textId="77777777" w:rsidR="00B961D4" w:rsidRPr="00857D06" w:rsidRDefault="00B961D4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</w:p>
    <w:p w14:paraId="227D32AA" w14:textId="77777777" w:rsidR="00B961D4" w:rsidRPr="00857D06" w:rsidRDefault="00B961D4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</w:p>
    <w:p w14:paraId="380D586F" w14:textId="77777777" w:rsidR="00B961D4" w:rsidRPr="00857D06" w:rsidRDefault="00B961D4" w:rsidP="00B961D4">
      <w:pPr>
        <w:jc w:val="center"/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 w:rsidRPr="00857D06">
        <w:rPr>
          <w:b w:val="0"/>
          <w:noProof/>
          <w:lang w:val="en-GB" w:eastAsia="en-GB"/>
        </w:rPr>
        <w:drawing>
          <wp:inline distT="0" distB="0" distL="0" distR="0" wp14:anchorId="42FE7110" wp14:editId="36444D54">
            <wp:extent cx="4229100" cy="317205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ry share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096" cy="317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6866" w14:textId="77777777" w:rsidR="004014AB" w:rsidRPr="00857D06" w:rsidRDefault="004014AB" w:rsidP="009F6892">
      <w:pPr>
        <w:rPr>
          <w:rFonts w:cstheme="minorHAnsi"/>
          <w:noProof/>
          <w:color w:val="061F57" w:themeColor="text2" w:themeShade="BF"/>
          <w:szCs w:val="28"/>
          <w:lang w:val="cy-GB"/>
        </w:rPr>
      </w:pPr>
    </w:p>
    <w:p w14:paraId="57DFF53C" w14:textId="5635BFF5" w:rsidR="004014AB" w:rsidRPr="00857D06" w:rsidRDefault="00EE0751" w:rsidP="009F6892">
      <w:p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Bydd y gymuned gyfan yn elwa</w:t>
      </w:r>
      <w:r w:rsidR="004014AB" w:rsidRPr="00857D06">
        <w:rPr>
          <w:rFonts w:cstheme="minorHAnsi"/>
          <w:noProof/>
          <w:color w:val="061F57" w:themeColor="text2" w:themeShade="BF"/>
          <w:szCs w:val="28"/>
          <w:lang w:val="cy-GB"/>
        </w:rPr>
        <w:t>:</w:t>
      </w:r>
    </w:p>
    <w:p w14:paraId="45CFD317" w14:textId="77777777" w:rsidR="004014AB" w:rsidRPr="00857D06" w:rsidRDefault="004014AB" w:rsidP="009F6892">
      <w:pPr>
        <w:rPr>
          <w:rFonts w:cstheme="minorHAnsi"/>
          <w:noProof/>
          <w:color w:val="061F57" w:themeColor="text2" w:themeShade="BF"/>
          <w:szCs w:val="28"/>
          <w:lang w:val="cy-GB"/>
        </w:rPr>
      </w:pPr>
    </w:p>
    <w:p w14:paraId="50E20075" w14:textId="2512D3A9" w:rsidR="004014AB" w:rsidRPr="00857D06" w:rsidRDefault="00B00635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 w:rsidRPr="00B00635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Mae</w:t>
      </w:r>
      <w:r w:rsidR="00876CDF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n bosibl y bydd pobl hŷn sy</w:t>
      </w:r>
      <w:r w:rsidR="00876CDF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n teimlo</w:t>
      </w:r>
      <w:r w:rsidR="00876CDF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n unig ac sy</w:t>
      </w:r>
      <w:r w:rsidR="00876CDF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n teimlo nad oes diben i</w:t>
      </w:r>
      <w:r w:rsidR="00876CDF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w bywyd yn dod i chwarae rhan fwy gweithredol yn y gymuned a</w:t>
      </w:r>
      <w:r w:rsidR="00E92378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c yn</w:t>
      </w:r>
      <w:r w:rsidRPr="00B00635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 xml:space="preserve"> teimlo mwy o gysylltiad â hi. Bydd modd rhannu gwybodaeth a phrofiadau bywyd y bobl hyn â chenedlaethau iau.</w:t>
      </w:r>
    </w:p>
    <w:p w14:paraId="09385FF3" w14:textId="1B254DF0" w:rsidR="004014AB" w:rsidRPr="00857D06" w:rsidRDefault="00CD5EDD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Bydd gan bobl iau </w:t>
      </w:r>
      <w:r w:rsidR="00E92378">
        <w:rPr>
          <w:rFonts w:cstheme="minorHAnsi"/>
          <w:noProof/>
          <w:color w:val="061F57" w:themeColor="text2" w:themeShade="BF"/>
          <w:szCs w:val="28"/>
          <w:lang w:val="cy-GB"/>
        </w:rPr>
        <w:t>g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yfle i ddysgu mewn modd anffurfiol a diddorol </w:t>
      </w:r>
      <w:r w:rsidR="00A150C3">
        <w:rPr>
          <w:rFonts w:cstheme="minorHAnsi"/>
          <w:noProof/>
          <w:color w:val="061F57" w:themeColor="text2" w:themeShade="BF"/>
          <w:szCs w:val="28"/>
          <w:lang w:val="cy-GB"/>
        </w:rPr>
        <w:t>oddi wrth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 bobl sydd â phrofiad go iawn o fywyd</w:t>
      </w:r>
      <w:r w:rsidR="004014AB" w:rsidRPr="00857D06">
        <w:rPr>
          <w:rFonts w:cstheme="minorHAnsi"/>
          <w:noProof/>
          <w:color w:val="061F57" w:themeColor="text2" w:themeShade="BF"/>
          <w:szCs w:val="28"/>
          <w:lang w:val="cy-GB"/>
        </w:rPr>
        <w:t>.</w:t>
      </w:r>
    </w:p>
    <w:p w14:paraId="52C59FC7" w14:textId="63B4693A" w:rsidR="004014AB" w:rsidRPr="00857D06" w:rsidRDefault="00CD5EDD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Gellir codi ymwybyddiaeth </w:t>
      </w:r>
      <w:r w:rsidR="00E92378">
        <w:rPr>
          <w:rFonts w:cstheme="minorHAnsi"/>
          <w:noProof/>
          <w:color w:val="061F57" w:themeColor="text2" w:themeShade="BF"/>
          <w:szCs w:val="28"/>
          <w:lang w:val="cy-GB"/>
        </w:rPr>
        <w:t xml:space="preserve">o 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unrhyw bryder sy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n deillio o ryngweithio ar draws gwahanol genedlaethau. Trwy fynd i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afael â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pryder hwnnw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n ofalus, mae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n bosibl y bydd modd ei leihau</w:t>
      </w:r>
      <w:r w:rsidR="004014AB" w:rsidRPr="00857D06">
        <w:rPr>
          <w:rFonts w:cstheme="minorHAnsi"/>
          <w:noProof/>
          <w:color w:val="061F57" w:themeColor="text2" w:themeShade="BF"/>
          <w:szCs w:val="28"/>
          <w:lang w:val="cy-GB"/>
        </w:rPr>
        <w:t xml:space="preserve">. </w:t>
      </w:r>
    </w:p>
    <w:p w14:paraId="028F7F78" w14:textId="5CFA2561" w:rsidR="004014AB" w:rsidRPr="00857D06" w:rsidRDefault="00CD5EDD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Gall cydweithio ar draws y cenedlaethau annog cysylltiadau </w:t>
      </w:r>
      <w:r w:rsidR="00E92378">
        <w:rPr>
          <w:rFonts w:cstheme="minorHAnsi"/>
          <w:noProof/>
          <w:color w:val="061F57" w:themeColor="text2" w:themeShade="BF"/>
          <w:szCs w:val="28"/>
          <w:lang w:val="cy-GB"/>
        </w:rPr>
        <w:t xml:space="preserve">gwell 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mewn cymunedau a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u gwneud yn fwy cydnerth. Bydd pobl yn cael cyfle </w:t>
      </w:r>
      <w:r w:rsidR="00E92378">
        <w:rPr>
          <w:rFonts w:cstheme="minorHAnsi"/>
          <w:noProof/>
          <w:color w:val="061F57" w:themeColor="text2" w:themeShade="BF"/>
          <w:szCs w:val="28"/>
          <w:lang w:val="cy-GB"/>
        </w:rPr>
        <w:t xml:space="preserve">nid yn unig </w:t>
      </w:r>
      <w:r w:rsidR="00BF5158">
        <w:rPr>
          <w:rFonts w:cstheme="minorHAnsi"/>
          <w:noProof/>
          <w:color w:val="061F57" w:themeColor="text2" w:themeShade="BF"/>
          <w:szCs w:val="28"/>
          <w:lang w:val="cy-GB"/>
        </w:rPr>
        <w:t xml:space="preserve">i greu cydberthnasau newydd â </w:t>
      </w:r>
      <w:r w:rsidR="003C0CA3">
        <w:rPr>
          <w:rFonts w:cstheme="minorHAnsi"/>
          <w:noProof/>
          <w:color w:val="061F57" w:themeColor="text2" w:themeShade="BF"/>
          <w:szCs w:val="28"/>
          <w:lang w:val="cy-GB"/>
        </w:rPr>
        <w:t>phreswylwyr</w:t>
      </w:r>
      <w:r w:rsidR="00BF5158">
        <w:rPr>
          <w:rFonts w:cstheme="minorHAnsi"/>
          <w:noProof/>
          <w:color w:val="061F57" w:themeColor="text2" w:themeShade="BF"/>
          <w:szCs w:val="28"/>
          <w:lang w:val="cy-GB"/>
        </w:rPr>
        <w:t xml:space="preserve"> </w:t>
      </w:r>
      <w:r w:rsidR="00E92378">
        <w:rPr>
          <w:rFonts w:cstheme="minorHAnsi"/>
          <w:noProof/>
          <w:color w:val="061F57" w:themeColor="text2" w:themeShade="BF"/>
          <w:szCs w:val="28"/>
          <w:lang w:val="cy-GB"/>
        </w:rPr>
        <w:t>ond hefyd i g</w:t>
      </w:r>
      <w:r w:rsidR="00BF5158">
        <w:rPr>
          <w:rFonts w:cstheme="minorHAnsi"/>
          <w:noProof/>
          <w:color w:val="061F57" w:themeColor="text2" w:themeShade="BF"/>
          <w:szCs w:val="28"/>
          <w:lang w:val="cy-GB"/>
        </w:rPr>
        <w:t>ysylltu o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 w:rsidR="00BF5158">
        <w:rPr>
          <w:rFonts w:cstheme="minorHAnsi"/>
          <w:noProof/>
          <w:color w:val="061F57" w:themeColor="text2" w:themeShade="BF"/>
          <w:szCs w:val="28"/>
          <w:lang w:val="cy-GB"/>
        </w:rPr>
        <w:t>r newydd â phobl yr oeddent wedi colli cysylltiad â nhw</w:t>
      </w:r>
      <w:r w:rsidR="004014AB" w:rsidRPr="00857D06">
        <w:rPr>
          <w:rFonts w:cstheme="minorHAnsi"/>
          <w:noProof/>
          <w:color w:val="061F57" w:themeColor="text2" w:themeShade="BF"/>
          <w:szCs w:val="28"/>
          <w:lang w:val="cy-GB"/>
        </w:rPr>
        <w:t>.</w:t>
      </w:r>
    </w:p>
    <w:p w14:paraId="5619E0D4" w14:textId="4C566E43" w:rsidR="004014AB" w:rsidRPr="00857D06" w:rsidRDefault="00E92378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Drwy </w:t>
      </w:r>
      <w:r w:rsidR="00BF5158">
        <w:rPr>
          <w:rFonts w:cstheme="minorHAnsi"/>
          <w:noProof/>
          <w:color w:val="061F57" w:themeColor="text2" w:themeShade="BF"/>
          <w:szCs w:val="28"/>
          <w:lang w:val="cy-GB"/>
        </w:rPr>
        <w:t>ehangu lefelau cysyllt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u</w:t>
      </w:r>
      <w:r w:rsidR="00BF5158">
        <w:rPr>
          <w:rFonts w:cstheme="minorHAnsi"/>
          <w:noProof/>
          <w:color w:val="061F57" w:themeColor="text2" w:themeShade="BF"/>
          <w:szCs w:val="28"/>
          <w:lang w:val="cy-GB"/>
        </w:rPr>
        <w:t xml:space="preserve"> ac ymgysylltu mewn cymuned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, gellir lleihau </w:t>
      </w:r>
      <w:r w:rsidR="00BF5158">
        <w:rPr>
          <w:rFonts w:cstheme="minorHAnsi"/>
          <w:noProof/>
          <w:color w:val="061F57" w:themeColor="text2" w:themeShade="BF"/>
          <w:szCs w:val="28"/>
          <w:lang w:val="cy-GB"/>
        </w:rPr>
        <w:t xml:space="preserve">lefelau 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arwahanrwydd ac </w:t>
      </w:r>
      <w:r w:rsidR="00BF5158">
        <w:rPr>
          <w:rFonts w:cstheme="minorHAnsi"/>
          <w:noProof/>
          <w:color w:val="061F57" w:themeColor="text2" w:themeShade="BF"/>
          <w:szCs w:val="28"/>
          <w:lang w:val="cy-GB"/>
        </w:rPr>
        <w:t>unigrwydd gwledig</w:t>
      </w:r>
      <w:r w:rsidR="004014AB" w:rsidRPr="00857D06">
        <w:rPr>
          <w:rFonts w:cstheme="minorHAnsi"/>
          <w:noProof/>
          <w:color w:val="061F57" w:themeColor="text2" w:themeShade="BF"/>
          <w:szCs w:val="28"/>
          <w:lang w:val="cy-GB"/>
        </w:rPr>
        <w:t>.</w:t>
      </w:r>
    </w:p>
    <w:p w14:paraId="39D314BD" w14:textId="25CCF0AD" w:rsidR="004014AB" w:rsidRPr="00857D06" w:rsidRDefault="00BF5158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Mae rhannu strae</w:t>
      </w:r>
      <w:r w:rsidR="00E92378">
        <w:rPr>
          <w:rFonts w:cstheme="minorHAnsi"/>
          <w:noProof/>
          <w:color w:val="061F57" w:themeColor="text2" w:themeShade="BF"/>
          <w:szCs w:val="28"/>
          <w:lang w:val="cy-GB"/>
        </w:rPr>
        <w:t>o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n a sgiliau </w:t>
      </w:r>
      <w:r w:rsidR="00E92378">
        <w:rPr>
          <w:rFonts w:cstheme="minorHAnsi"/>
          <w:noProof/>
          <w:color w:val="061F57" w:themeColor="text2" w:themeShade="BF"/>
          <w:szCs w:val="28"/>
          <w:lang w:val="cy-GB"/>
        </w:rPr>
        <w:t>m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ewn cymuned yn gallu cryfhau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ymdeimlad o berthyn a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ymdeimlad o falchder yn y man lle maent yn byw, a meithrin ymdeimlad o le a hynodrwydd lleol</w:t>
      </w:r>
      <w:r w:rsidR="004014AB" w:rsidRPr="00857D06">
        <w:rPr>
          <w:rFonts w:cstheme="minorHAnsi"/>
          <w:noProof/>
          <w:color w:val="061F57" w:themeColor="text2" w:themeShade="BF"/>
          <w:szCs w:val="28"/>
          <w:lang w:val="cy-GB"/>
        </w:rPr>
        <w:t>.</w:t>
      </w:r>
    </w:p>
    <w:p w14:paraId="3ACE9632" w14:textId="32D43984" w:rsidR="004014AB" w:rsidRPr="00857D06" w:rsidRDefault="00BF5158" w:rsidP="009F6892">
      <w:pPr>
        <w:rPr>
          <w:rFonts w:cstheme="minorHAnsi"/>
          <w:b w:val="0"/>
          <w:noProof/>
          <w:color w:val="061F57" w:themeColor="text2" w:themeShade="BF"/>
          <w:szCs w:val="28"/>
          <w:highlight w:val="yellow"/>
          <w:lang w:val="cy-GB"/>
        </w:rPr>
      </w:pP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Y cam cyntaf fydd cynnal ymarferion cwmpasu a</w:t>
      </w:r>
      <w:r w:rsidR="00E923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chasglu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adborth</w:t>
      </w:r>
      <w:r w:rsidR="00E923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sy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n gwahodd dinasyddion o bob oed o dair ardal ddaearyddol 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(L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lanbedr Pont Steffan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, Tregaron, Aberystwyth)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i ddigwyddiad yng nghanol pob cymuned. Byddwn yn defnyddio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r broses ganlynol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:</w:t>
      </w:r>
    </w:p>
    <w:p w14:paraId="2264C585" w14:textId="77777777" w:rsidR="004014AB" w:rsidRPr="00857D06" w:rsidRDefault="004014AB" w:rsidP="009F6892">
      <w:pPr>
        <w:rPr>
          <w:rFonts w:cstheme="minorHAnsi"/>
          <w:noProof/>
          <w:color w:val="061F57" w:themeColor="text2" w:themeShade="BF"/>
          <w:szCs w:val="28"/>
          <w:highlight w:val="yellow"/>
          <w:lang w:val="cy-GB"/>
        </w:rPr>
      </w:pPr>
    </w:p>
    <w:p w14:paraId="0EFA527D" w14:textId="106DCA74" w:rsidR="004014AB" w:rsidRPr="00857D06" w:rsidRDefault="00BF5158" w:rsidP="009F6892">
      <w:pPr>
        <w:pStyle w:val="ListParagraph"/>
        <w:numPr>
          <w:ilvl w:val="0"/>
          <w:numId w:val="9"/>
        </w:num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Gweithio </w:t>
      </w:r>
      <w:r w:rsidR="00F2205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mewn partneriaeth â 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CAVO </w:t>
      </w:r>
      <w:r w:rsidR="00F2205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i gysylltu ag unigolion allweddol mewn ysgolion a phrifysgolion lleol, ymgysylltu â staff </w:t>
      </w:r>
      <w:r w:rsidR="00E923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er mwyn</w:t>
      </w:r>
      <w:r w:rsidR="00F2205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hybu manteisio</w:t>
      </w:r>
      <w:r w:rsidR="00E923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n</w:t>
      </w:r>
      <w:r w:rsidR="00F2205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ymwneud â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 w:rsidR="00F2205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r prosiect i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 w:rsidR="00F2205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w disgyblion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.</w:t>
      </w:r>
    </w:p>
    <w:p w14:paraId="343B50B7" w14:textId="5CAC82C3" w:rsidR="004014AB" w:rsidRPr="00857D06" w:rsidRDefault="00B00635" w:rsidP="009F6892">
      <w:pPr>
        <w:pStyle w:val="ListParagraph"/>
        <w:numPr>
          <w:ilvl w:val="0"/>
          <w:numId w:val="9"/>
        </w:num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Hwyluswyr yn ymweld ag ysgolion uwchradd i ymgysylltu â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r plant trwy ddulliau creadigol er mwyn iddynt gyd-greu a datblygu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r prosiect. Bydd 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hynny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n</w:t>
      </w: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golygu bod gan y plant fwy o berchnogaeth ar y prosiect</w:t>
      </w:r>
      <w:r w:rsidR="00A150C3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,</w:t>
      </w: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a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bydd</w:t>
      </w: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yn annog y teulu cyfan i gymryd rhan.</w:t>
      </w:r>
    </w:p>
    <w:p w14:paraId="62944502" w14:textId="51FD9F0F" w:rsidR="004014AB" w:rsidRPr="00857D06" w:rsidRDefault="00F2205F" w:rsidP="009F6892">
      <w:pPr>
        <w:pStyle w:val="ListParagraph"/>
        <w:numPr>
          <w:ilvl w:val="0"/>
          <w:numId w:val="9"/>
        </w:num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Gweithio mewn partneriaeth â 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CAVO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i gysylltu ag unigolion allweddol mewn cartrefi/cyfleusterau gofal lleol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,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gan wahodd preswylwyr, eu teuluoedd ac aelodau o staff yn bersonol i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r digwyddiadau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.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Datblygu cyfleoedd hefyd i greu cysylltiadau gwirfoddoli rhwng cartrefi gofal ac ysgolion </w:t>
      </w:r>
      <w:r w:rsidR="00E923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er mwyn sicrhau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cyfleoedd gwirfoddoli yn y dyfodol</w:t>
      </w:r>
      <w:r w:rsidR="00E92378" w:rsidRPr="00E923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</w:t>
      </w:r>
      <w:r w:rsidR="00E923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ym maes pontio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 w:rsidR="00E923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r cenedlaethau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.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Bydd y prosiect yn dileu rhwystrau i gyfranogi rhwng y grwpiau oedran, </w:t>
      </w:r>
      <w:r w:rsidR="00E923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ac yn t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ynnu sylw at y cymorth y gallant ei gynnig i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w gilydd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. </w:t>
      </w:r>
    </w:p>
    <w:p w14:paraId="6D285755" w14:textId="7075861A" w:rsidR="004014AB" w:rsidRPr="00857D06" w:rsidRDefault="00F2205F" w:rsidP="009F6892">
      <w:pPr>
        <w:pStyle w:val="ListParagraph"/>
        <w:numPr>
          <w:ilvl w:val="0"/>
          <w:numId w:val="9"/>
        </w:num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Hwyluso digwyddiad diwrnod cyfan ym mhob ardal, wedi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i rannu</w:t>
      </w:r>
      <w:r w:rsidR="00A150C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y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n dair sesiwn – bore, prynhawn a min nos </w:t>
      </w:r>
      <w:r w:rsidR="00E923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– fel bod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y diwrnod mor hygyrch ag sy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n bosibl i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r gymuned gyfan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.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Darperir trafnidiaeth i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r sawl y mae </w:t>
      </w:r>
      <w:r w:rsidR="00A150C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arnynt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ei hangen, a bydd </w:t>
      </w:r>
      <w:r w:rsidR="00A150C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yna 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ymgyrch i hyrwyddo digwyddiadau trwy anfon gwahoddiad personol at aelodau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r gymuned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.</w:t>
      </w:r>
    </w:p>
    <w:p w14:paraId="3FAB5084" w14:textId="43626F91" w:rsidR="004014AB" w:rsidRPr="00857D06" w:rsidRDefault="00B00635" w:rsidP="009F6892">
      <w:pPr>
        <w:pStyle w:val="ListParagraph"/>
        <w:numPr>
          <w:ilvl w:val="0"/>
          <w:numId w:val="9"/>
        </w:num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Sesiynau ymchwil dilynol yn y cymunedau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,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mewn lleoliad y bydd pobl yn teimlo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n gyfarwydd 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ag ef 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ac yn gysurus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ynddo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, er enghraifft canolfannau dydd lleol, er mwyn datblygu straeon a gofyn cwestiynau mwy manwl gan ddefnyddio sgiliau megis 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‘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Y </w:t>
      </w:r>
      <w:r w:rsidR="00A150C3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N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ewid </w:t>
      </w:r>
      <w:r w:rsidR="00A150C3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M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wyaf </w:t>
      </w:r>
      <w:r w:rsidR="00A150C3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S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ylweddol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a</w:t>
      </w:r>
      <w:r w:rsidR="00A150C3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c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‘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Eiliadau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Hudolus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i gofnodi llais y gymuned.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Mae 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‘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Y 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ewid 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M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wyaf 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S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ylweddol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yn golygu casglu a rhannu straeon y gymuned a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u datblygu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y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n drafodaeth </w:t>
      </w:r>
      <w:r w:rsidR="00E92378">
        <w:rPr>
          <w:rFonts w:ascii="Calibri" w:eastAsiaTheme="minorHAnsi" w:hAnsi="Calibri" w:cs="Calibri"/>
          <w:b w:val="0"/>
          <w:color w:val="061F57"/>
          <w:szCs w:val="28"/>
          <w:lang w:val="cy-GB"/>
        </w:rPr>
        <w:t>â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rhanddeiliaid a chyfranwyr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am werthoedd,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er mwyn gallu dysgu am yr hyn y mae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gymuned yn gweld gwerth ynddo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. Mae 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‘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Eiliadau 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Hudolus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yn edrych ar ddatblygu ymarfer a gaiff ei gyfoethogi gan dystiolaeth ym maes iechyd a gofal cymdeithasol, 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yn enwedig 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gyda phobl hŷn. Yn hytrach na chanolbwyntio ar yr hyn sydd wedi mynd o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i le neu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r hyn sydd ar goll 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mewn c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ymuned, defnyddiwyd y dull datblygu ymarfer a gaiff ei gyfoethogi gan dystiolaeth 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er mwyn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darganfod enghreifftiau o garedigrwydd, tosturi a sefyllfaoedd sy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n llonni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r galon.</w:t>
      </w:r>
    </w:p>
    <w:p w14:paraId="2A3C9C84" w14:textId="7D9CA7DB" w:rsidR="004014AB" w:rsidRPr="00857D06" w:rsidRDefault="00B00635" w:rsidP="009F6892">
      <w:pPr>
        <w:pStyle w:val="ListParagraph"/>
        <w:numPr>
          <w:ilvl w:val="0"/>
          <w:numId w:val="9"/>
        </w:num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Defnyddio</w:t>
      </w:r>
      <w:r w:rsidR="00876CDF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r wybodaeth a gasglwyd i greu cyfres o gamau gweithredu / syniadau ar gyfer prosiectau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,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y gellid eu </w:t>
      </w:r>
      <w:r w:rsidR="00E92378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rhoi ar waith 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yng ngham 2 Cofiwch y Bwlch.</w:t>
      </w:r>
    </w:p>
    <w:p w14:paraId="724D2F25" w14:textId="263F0C1C" w:rsidR="004014AB" w:rsidRPr="00857D06" w:rsidRDefault="001E6695" w:rsidP="009F6892">
      <w:pPr>
        <w:pStyle w:val="ListParagraph"/>
        <w:numPr>
          <w:ilvl w:val="0"/>
          <w:numId w:val="9"/>
        </w:num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Llunio adroddiad terfynol sy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n cynn</w:t>
      </w:r>
      <w:r w:rsidR="003C0CA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wys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nifer o astudiaethau achos ynghyd â chyfres o gamau gweithredu y gelli</w:t>
      </w:r>
      <w:r w:rsidR="004F5544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r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eu rhoi ar waith mewn prosiect/prosiectau yn y dyfodol</w:t>
      </w:r>
      <w:r w:rsidR="004014AB" w:rsidRPr="00857D06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.</w:t>
      </w:r>
    </w:p>
    <w:p w14:paraId="16168B51" w14:textId="77777777" w:rsidR="004014AB" w:rsidRPr="00514878" w:rsidRDefault="004014AB" w:rsidP="009F6892">
      <w:pPr>
        <w:rPr>
          <w:rFonts w:cstheme="minorHAnsi"/>
          <w:noProof/>
          <w:color w:val="061F57" w:themeColor="text2" w:themeShade="BF"/>
          <w:szCs w:val="28"/>
          <w:lang w:val="cy-GB"/>
        </w:rPr>
      </w:pPr>
    </w:p>
    <w:p w14:paraId="79EB530D" w14:textId="359FFFA9" w:rsidR="004014AB" w:rsidRPr="00514878" w:rsidRDefault="003D4EEE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Canlyniadau</w:t>
      </w:r>
      <w:r w:rsidR="004014AB" w:rsidRPr="00514878">
        <w:rPr>
          <w:rFonts w:cstheme="minorHAnsi"/>
          <w:noProof/>
          <w:color w:val="061F57" w:themeColor="text2" w:themeShade="BF"/>
          <w:szCs w:val="28"/>
          <w:lang w:val="cy-GB"/>
        </w:rPr>
        <w:t>:</w:t>
      </w:r>
    </w:p>
    <w:p w14:paraId="53DE1581" w14:textId="0ECE3F9C" w:rsidR="004014AB" w:rsidRPr="00514878" w:rsidRDefault="003D4EEE" w:rsidP="009F6892">
      <w:pPr>
        <w:pStyle w:val="ListParagraph"/>
        <w:numPr>
          <w:ilvl w:val="0"/>
          <w:numId w:val="8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Dechrau </w:t>
      </w:r>
      <w:r w:rsidR="003C0CA3">
        <w:rPr>
          <w:rFonts w:cstheme="minorHAnsi"/>
          <w:noProof/>
          <w:color w:val="061F57" w:themeColor="text2" w:themeShade="BF"/>
          <w:szCs w:val="28"/>
          <w:lang w:val="cy-GB"/>
        </w:rPr>
        <w:t>cael pobl o wahanol genedlaethau i ddod ynghyd</w:t>
      </w:r>
      <w:r w:rsidR="004014AB" w:rsidRPr="00514878">
        <w:rPr>
          <w:rFonts w:cstheme="minorHAnsi"/>
          <w:noProof/>
          <w:color w:val="061F57" w:themeColor="text2" w:themeShade="BF"/>
          <w:szCs w:val="28"/>
          <w:lang w:val="cy-GB"/>
        </w:rPr>
        <w:t>.</w:t>
      </w:r>
    </w:p>
    <w:p w14:paraId="09EBD267" w14:textId="0AA92449" w:rsidR="004014AB" w:rsidRPr="00514878" w:rsidRDefault="003D4EEE" w:rsidP="009F6892">
      <w:pPr>
        <w:pStyle w:val="ListParagraph"/>
        <w:numPr>
          <w:ilvl w:val="0"/>
          <w:numId w:val="8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Creu map asedau o sgiliau, profiadau a gwybodaeth unigolion</w:t>
      </w:r>
      <w:r w:rsidR="004014AB" w:rsidRPr="00514878">
        <w:rPr>
          <w:rFonts w:cstheme="minorHAnsi"/>
          <w:noProof/>
          <w:color w:val="061F57" w:themeColor="text2" w:themeShade="BF"/>
          <w:szCs w:val="28"/>
          <w:lang w:val="cy-GB"/>
        </w:rPr>
        <w:t>.</w:t>
      </w:r>
    </w:p>
    <w:p w14:paraId="36F37968" w14:textId="7EFB916A" w:rsidR="004014AB" w:rsidRPr="00514878" w:rsidRDefault="00B00635" w:rsidP="009F6892">
      <w:pPr>
        <w:pStyle w:val="ListParagraph"/>
        <w:numPr>
          <w:ilvl w:val="0"/>
          <w:numId w:val="8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Cryfhau ac ehangu rhwydweithiau cymdeithasol cymunedol sy</w:t>
      </w:r>
      <w:r w:rsidR="00876CDF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n bodoli eisoes mewn ardaloedd gwledig.</w:t>
      </w:r>
    </w:p>
    <w:p w14:paraId="35856944" w14:textId="35BE28CA" w:rsidR="004014AB" w:rsidRPr="00514878" w:rsidRDefault="003D4EEE" w:rsidP="009F6892">
      <w:pPr>
        <w:pStyle w:val="ListParagraph"/>
        <w:numPr>
          <w:ilvl w:val="0"/>
          <w:numId w:val="8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Datblygu 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‘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cyfalaf cymdeithasol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 a gwerthfawrogiad </w:t>
      </w:r>
      <w:r w:rsidR="004F5544">
        <w:rPr>
          <w:rFonts w:cstheme="minorHAnsi"/>
          <w:noProof/>
          <w:color w:val="061F57" w:themeColor="text2" w:themeShade="BF"/>
          <w:szCs w:val="28"/>
          <w:lang w:val="cy-GB"/>
        </w:rPr>
        <w:t xml:space="preserve">gwell 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o oed a phrofiad trwy waith pontio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cenedlaethau.</w:t>
      </w:r>
    </w:p>
    <w:p w14:paraId="5A24316A" w14:textId="4E5FE52E" w:rsidR="004014AB" w:rsidRPr="00514878" w:rsidRDefault="003D4EEE" w:rsidP="009F6892">
      <w:pPr>
        <w:pStyle w:val="ListParagraph"/>
        <w:numPr>
          <w:ilvl w:val="0"/>
          <w:numId w:val="8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Casglu syniadau ar gyfer gwaith pontio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cenedlaethau y gellir ei wneud ar y cyd yn y dyfodol</w:t>
      </w:r>
      <w:r w:rsidR="004014AB" w:rsidRPr="00514878">
        <w:rPr>
          <w:rFonts w:cstheme="minorHAnsi"/>
          <w:noProof/>
          <w:color w:val="061F57" w:themeColor="text2" w:themeShade="BF"/>
          <w:szCs w:val="28"/>
          <w:lang w:val="cy-GB"/>
        </w:rPr>
        <w:t>.</w:t>
      </w:r>
    </w:p>
    <w:p w14:paraId="398895EF" w14:textId="05DF6D88" w:rsidR="004014AB" w:rsidRPr="00514878" w:rsidRDefault="0094698D" w:rsidP="009F6892">
      <w:pPr>
        <w:pStyle w:val="ListParagraph"/>
        <w:numPr>
          <w:ilvl w:val="0"/>
          <w:numId w:val="8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Creu seilwaith cydweithredol ac integredig </w:t>
      </w:r>
      <w:r w:rsidR="004F5544">
        <w:rPr>
          <w:rFonts w:cstheme="minorHAnsi"/>
          <w:noProof/>
          <w:color w:val="061F57" w:themeColor="text2" w:themeShade="BF"/>
          <w:szCs w:val="28"/>
          <w:lang w:val="cy-GB"/>
        </w:rPr>
        <w:t xml:space="preserve">yn </w:t>
      </w:r>
      <w:r w:rsidR="003C0CA3">
        <w:rPr>
          <w:rFonts w:cstheme="minorHAnsi"/>
          <w:noProof/>
          <w:color w:val="061F57" w:themeColor="text2" w:themeShade="BF"/>
          <w:szCs w:val="28"/>
          <w:lang w:val="cy-GB"/>
        </w:rPr>
        <w:t xml:space="preserve">y 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gymuned.</w:t>
      </w:r>
    </w:p>
    <w:p w14:paraId="47ECD747" w14:textId="37D0122F" w:rsidR="004014AB" w:rsidRPr="00514878" w:rsidRDefault="00B00635" w:rsidP="009F6892">
      <w:pPr>
        <w:pStyle w:val="ListParagraph"/>
        <w:numPr>
          <w:ilvl w:val="0"/>
          <w:numId w:val="7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Darparu tystiolaeth o</w:t>
      </w:r>
      <w:r w:rsidR="00876CDF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r angen am brosiect sy</w:t>
      </w:r>
      <w:r w:rsidR="00876CDF"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Cs/>
          <w:noProof/>
          <w:color w:val="061F57"/>
          <w:szCs w:val="28"/>
          <w:lang w:val="cy-GB"/>
        </w:rPr>
        <w:t>n cymryd y cam nesaf.</w:t>
      </w:r>
    </w:p>
    <w:p w14:paraId="640B9662" w14:textId="1DAF3711" w:rsidR="004014AB" w:rsidRPr="00514878" w:rsidRDefault="0094698D" w:rsidP="009F6892">
      <w:pPr>
        <w:pStyle w:val="ListParagraph"/>
        <w:numPr>
          <w:ilvl w:val="0"/>
          <w:numId w:val="8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Sicrhau bod cymunedau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n dod yn rhan weithredol o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ateb wrth fynd i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afael ag anghenion a dymuniadau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gymuned honno yn awr ac yn y dyfodol.</w:t>
      </w:r>
    </w:p>
    <w:p w14:paraId="2B951468" w14:textId="77777777" w:rsidR="004014AB" w:rsidRPr="00514878" w:rsidRDefault="004014AB" w:rsidP="009F6892">
      <w:pPr>
        <w:rPr>
          <w:rFonts w:cstheme="minorHAnsi"/>
          <w:noProof/>
          <w:color w:val="061F57" w:themeColor="text2" w:themeShade="BF"/>
          <w:szCs w:val="28"/>
          <w:lang w:val="cy-GB"/>
        </w:rPr>
      </w:pPr>
    </w:p>
    <w:p w14:paraId="113C955A" w14:textId="55C1246B" w:rsidR="004014AB" w:rsidRPr="00514878" w:rsidRDefault="0094698D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Effeithiau</w:t>
      </w:r>
      <w:r w:rsidR="004014AB" w:rsidRPr="00514878">
        <w:rPr>
          <w:rFonts w:cstheme="minorHAnsi"/>
          <w:noProof/>
          <w:color w:val="061F57" w:themeColor="text2" w:themeShade="BF"/>
          <w:szCs w:val="28"/>
          <w:lang w:val="cy-GB"/>
        </w:rPr>
        <w:t>:</w:t>
      </w:r>
    </w:p>
    <w:p w14:paraId="5C3A60AE" w14:textId="48089264" w:rsidR="004014AB" w:rsidRPr="00514878" w:rsidRDefault="0094698D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Dathlu bywydau pobl a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profiadau, y sgiliau a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wybodaeth a enillwyd</w:t>
      </w:r>
      <w:r w:rsidR="004014AB" w:rsidRPr="00514878">
        <w:rPr>
          <w:rFonts w:cstheme="minorHAnsi"/>
          <w:noProof/>
          <w:color w:val="061F57" w:themeColor="text2" w:themeShade="BF"/>
          <w:szCs w:val="28"/>
          <w:lang w:val="cy-GB"/>
        </w:rPr>
        <w:t>.</w:t>
      </w:r>
    </w:p>
    <w:p w14:paraId="469BDBE3" w14:textId="4AD23A8B" w:rsidR="004014AB" w:rsidRPr="00514878" w:rsidRDefault="0094698D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Tynnu gwahanol genedlaethau ynghyd</w:t>
      </w:r>
      <w:r w:rsidR="004014AB" w:rsidRPr="00514878">
        <w:rPr>
          <w:rFonts w:cstheme="minorHAnsi"/>
          <w:noProof/>
          <w:color w:val="061F57" w:themeColor="text2" w:themeShade="BF"/>
          <w:szCs w:val="28"/>
          <w:lang w:val="cy-GB"/>
        </w:rPr>
        <w:t>.</w:t>
      </w:r>
    </w:p>
    <w:p w14:paraId="644F63C9" w14:textId="516E512B" w:rsidR="004014AB" w:rsidRPr="00514878" w:rsidRDefault="0094698D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Creu pont rhwng y cenedlaethau</w:t>
      </w:r>
      <w:r w:rsidR="004014AB" w:rsidRPr="00514878">
        <w:rPr>
          <w:rFonts w:cstheme="minorHAnsi"/>
          <w:noProof/>
          <w:color w:val="061F57" w:themeColor="text2" w:themeShade="BF"/>
          <w:szCs w:val="28"/>
          <w:lang w:val="cy-GB"/>
        </w:rPr>
        <w:t>.</w:t>
      </w:r>
    </w:p>
    <w:p w14:paraId="54B40B6E" w14:textId="2F4132E6" w:rsidR="004014AB" w:rsidRPr="00514878" w:rsidRDefault="0094698D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Bydd </w:t>
      </w:r>
      <w:r w:rsidR="004014AB" w:rsidRPr="00514878">
        <w:rPr>
          <w:rFonts w:cstheme="minorHAnsi"/>
          <w:noProof/>
          <w:color w:val="061F57" w:themeColor="text2" w:themeShade="BF"/>
          <w:szCs w:val="28"/>
          <w:lang w:val="cy-GB"/>
        </w:rPr>
        <w:t xml:space="preserve">Cofiwch y Bwlch 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yn darparu ffordd ystyrlon i gymunedau ddylanwadu ar y gwaith o ddarparu gwasanaethau.</w:t>
      </w:r>
    </w:p>
    <w:p w14:paraId="1A276D01" w14:textId="684D2E36" w:rsidR="004014AB" w:rsidRPr="00514878" w:rsidRDefault="0094698D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Cyfle i gael ymgysylltu rhagweithiol rhwng asiantaethau a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r gymuned.</w:t>
      </w:r>
    </w:p>
    <w:p w14:paraId="758D845F" w14:textId="75A6A2BC" w:rsidR="004014AB" w:rsidRPr="00514878" w:rsidRDefault="003C0CA3" w:rsidP="009F6892">
      <w:pPr>
        <w:pStyle w:val="ListParagraph"/>
        <w:numPr>
          <w:ilvl w:val="0"/>
          <w:numId w:val="6"/>
        </w:num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Meithrin</w:t>
      </w:r>
      <w:r w:rsidR="0094698D">
        <w:rPr>
          <w:rFonts w:cstheme="minorHAnsi"/>
          <w:noProof/>
          <w:color w:val="061F57" w:themeColor="text2" w:themeShade="BF"/>
          <w:szCs w:val="28"/>
          <w:lang w:val="cy-GB"/>
        </w:rPr>
        <w:t xml:space="preserve"> cysylltiadau cymunedol cryfach a dealltwriaeth</w:t>
      </w:r>
      <w:r w:rsidR="004F5544">
        <w:rPr>
          <w:rFonts w:cstheme="minorHAnsi"/>
          <w:noProof/>
          <w:color w:val="061F57" w:themeColor="text2" w:themeShade="BF"/>
          <w:szCs w:val="28"/>
          <w:lang w:val="cy-GB"/>
        </w:rPr>
        <w:t xml:space="preserve"> well</w:t>
      </w:r>
      <w:r w:rsidR="004014AB" w:rsidRPr="00514878">
        <w:rPr>
          <w:rFonts w:cstheme="minorHAnsi"/>
          <w:noProof/>
          <w:color w:val="061F57" w:themeColor="text2" w:themeShade="BF"/>
          <w:szCs w:val="28"/>
          <w:lang w:val="cy-GB"/>
        </w:rPr>
        <w:t>.</w:t>
      </w:r>
    </w:p>
    <w:p w14:paraId="511C1584" w14:textId="77777777" w:rsidR="004014AB" w:rsidRPr="00514878" w:rsidRDefault="004014AB" w:rsidP="009F6892">
      <w:pPr>
        <w:rPr>
          <w:rFonts w:cstheme="minorHAnsi"/>
          <w:noProof/>
          <w:color w:val="061F57" w:themeColor="text2" w:themeShade="BF"/>
          <w:szCs w:val="28"/>
          <w:lang w:val="cy-GB"/>
        </w:rPr>
      </w:pPr>
    </w:p>
    <w:p w14:paraId="3D723D19" w14:textId="56388A6F" w:rsidR="004014AB" w:rsidRPr="00514878" w:rsidRDefault="00C52546" w:rsidP="009F6892">
      <w:pPr>
        <w:rPr>
          <w:rFonts w:cstheme="minorHAnsi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noProof/>
          <w:color w:val="061F57" w:themeColor="text2" w:themeShade="BF"/>
          <w:szCs w:val="28"/>
          <w:lang w:val="cy-GB"/>
        </w:rPr>
        <w:t>Sut mae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>n cyd-fynd â</w:t>
      </w:r>
      <w:r w:rsidR="00876CDF">
        <w:rPr>
          <w:rFonts w:cstheme="minorHAnsi"/>
          <w:noProof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noProof/>
          <w:color w:val="061F57" w:themeColor="text2" w:themeShade="BF"/>
          <w:szCs w:val="28"/>
          <w:lang w:val="cy-GB"/>
        </w:rPr>
        <w:t xml:space="preserve">r Strategaeth </w:t>
      </w:r>
      <w:r w:rsidR="003C0CA3">
        <w:rPr>
          <w:rFonts w:cstheme="minorHAnsi"/>
          <w:noProof/>
          <w:color w:val="061F57" w:themeColor="text2" w:themeShade="BF"/>
          <w:szCs w:val="28"/>
          <w:lang w:val="cy-GB"/>
        </w:rPr>
        <w:t>Datblygu Lleol</w:t>
      </w:r>
      <w:r w:rsidR="004014AB" w:rsidRPr="00514878">
        <w:rPr>
          <w:rFonts w:cstheme="minorHAnsi"/>
          <w:noProof/>
          <w:color w:val="061F57" w:themeColor="text2" w:themeShade="BF"/>
          <w:szCs w:val="28"/>
          <w:lang w:val="cy-GB"/>
        </w:rPr>
        <w:t>:</w:t>
      </w:r>
    </w:p>
    <w:p w14:paraId="629EC13F" w14:textId="7E66EDF4" w:rsidR="004014AB" w:rsidRPr="00514878" w:rsidRDefault="00B00635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1.4.1 Meithrin integreiddio rhwng gwahanol ddemograffeg </w:t>
      </w:r>
      <w:r w:rsidR="004F5544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o ran </w:t>
      </w: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oedran er mwyn hybu cymdogaethau Cymraeg eu hiaith a chydlyniant cymunedol. Yng ngham 1, byddwn yn:</w:t>
      </w:r>
    </w:p>
    <w:p w14:paraId="7F686D91" w14:textId="65E8F099" w:rsidR="004014AB" w:rsidRPr="00514878" w:rsidRDefault="00B00635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Ymgymryd â rhaglen o waith ymgysylltu cymunedol er mwyn ysgogi diddordeb a</w:t>
      </w:r>
      <w:r w:rsidR="004F5544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c adnabod</w:t>
      </w:r>
      <w:r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cymunedau a/neu rwydweithiau.</w:t>
      </w:r>
    </w:p>
    <w:p w14:paraId="64405227" w14:textId="42C71F17" w:rsidR="004014AB" w:rsidRPr="00514878" w:rsidRDefault="00DD528F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Y</w:t>
      </w:r>
      <w:r w:rsidR="004F5544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na, y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ng ngham 2</w:t>
      </w:r>
      <w:r w:rsidR="004F5544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 byddwn yn</w:t>
      </w:r>
      <w:r w:rsidR="004014AB" w:rsidRPr="005148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:</w:t>
      </w:r>
    </w:p>
    <w:p w14:paraId="129C9363" w14:textId="30DE513C" w:rsidR="004014AB" w:rsidRPr="00514878" w:rsidRDefault="004F5544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Adnabod </w:t>
      </w:r>
      <w:r w:rsidR="00B00635"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cymuned/rhwydwaith a</w:t>
      </w:r>
      <w:r w:rsidR="003C0CA3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>c yn</w:t>
      </w:r>
      <w:r w:rsidR="00B00635" w:rsidRPr="00B00635">
        <w:rPr>
          <w:rFonts w:ascii="Calibri" w:eastAsiaTheme="minorHAnsi" w:hAnsi="Calibri" w:cs="Calibri"/>
          <w:b w:val="0"/>
          <w:noProof/>
          <w:color w:val="061F57"/>
          <w:szCs w:val="28"/>
          <w:lang w:val="cy-GB"/>
        </w:rPr>
        <w:t xml:space="preserve"> darparu cymorth trwy brosiect peilot i hwyluso integreiddio.</w:t>
      </w:r>
    </w:p>
    <w:p w14:paraId="1BCF020D" w14:textId="77777777" w:rsidR="004014AB" w:rsidRPr="00514878" w:rsidRDefault="004014AB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</w:p>
    <w:p w14:paraId="6F8E7254" w14:textId="3BAB409A" w:rsidR="004014AB" w:rsidRPr="00514878" w:rsidRDefault="004014AB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 w:rsidRPr="005148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1.4.2 </w:t>
      </w:r>
      <w:r w:rsidR="00DD528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Annog mwy o ymgysylltu rhwng gwahanol grwpiau oedran er mwyn hybu trosglwyddo sgiliau</w:t>
      </w:r>
      <w:r w:rsidRPr="005148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.  </w:t>
      </w:r>
      <w:r w:rsidR="00DD528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Un o brif nodau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’</w:t>
      </w:r>
      <w:r w:rsidR="00DD528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r prosiect hwn yw ystyried sut y gellir rhannu sgiliau a gwybodaeth ar draws </w:t>
      </w:r>
      <w:r w:rsidR="004F5544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y </w:t>
      </w:r>
      <w:r w:rsidR="00DD528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cenedlaethau er budd pawb</w:t>
      </w:r>
      <w:r w:rsidRPr="005148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.</w:t>
      </w:r>
    </w:p>
    <w:p w14:paraId="46C4F6E7" w14:textId="77777777" w:rsidR="004014AB" w:rsidRPr="00514878" w:rsidRDefault="004014AB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</w:p>
    <w:p w14:paraId="0D40D576" w14:textId="287A8DF0" w:rsidR="004014AB" w:rsidRDefault="004014AB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 w:rsidRPr="005148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3.1.1 </w:t>
      </w:r>
      <w:r w:rsidR="00DD528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Meithrin gallu a chynyddu hyder unigolion/grwpiau i </w:t>
      </w:r>
      <w:r w:rsidR="004F5544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adnabod </w:t>
      </w:r>
      <w:r w:rsidR="00DD528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cyfleoedd </w:t>
      </w:r>
      <w:r w:rsidR="00876CD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o ran </w:t>
      </w:r>
      <w:r w:rsidR="00DD528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datblygu cymunedol </w:t>
      </w:r>
      <w:r w:rsidRPr="005148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– </w:t>
      </w:r>
      <w:r w:rsidR="00DD528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trwy gynnal ymarfer ymgysylltu cymunedol </w:t>
      </w:r>
      <w:r w:rsidR="003C0CA3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arloesol </w:t>
      </w:r>
      <w:r w:rsidR="00DD528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i ysgogi gweithredu cymunedol</w:t>
      </w:r>
      <w:r w:rsidRPr="005148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.</w:t>
      </w:r>
    </w:p>
    <w:p w14:paraId="5E00AB4D" w14:textId="77777777" w:rsidR="004F5544" w:rsidRPr="00514878" w:rsidRDefault="004F5544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</w:p>
    <w:p w14:paraId="0B49C5AB" w14:textId="04C09F5F" w:rsidR="0027498E" w:rsidRPr="00514878" w:rsidRDefault="004014AB" w:rsidP="009F6892">
      <w:pPr>
        <w:rPr>
          <w:rFonts w:cstheme="minorHAnsi"/>
          <w:b w:val="0"/>
          <w:noProof/>
          <w:color w:val="061F57" w:themeColor="text2" w:themeShade="BF"/>
          <w:szCs w:val="28"/>
          <w:lang w:val="cy-GB"/>
        </w:rPr>
      </w:pPr>
      <w:r w:rsidRPr="005148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 xml:space="preserve">3.1.3 </w:t>
      </w:r>
      <w:r w:rsidR="00DD528F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Gwella cyfathrebu ac ymgysylltu mewn cymunedau trwy waith ymgysylltu arloesol</w:t>
      </w:r>
      <w:r w:rsidRPr="00514878">
        <w:rPr>
          <w:rFonts w:cstheme="minorHAnsi"/>
          <w:b w:val="0"/>
          <w:noProof/>
          <w:color w:val="061F57" w:themeColor="text2" w:themeShade="BF"/>
          <w:szCs w:val="28"/>
          <w:lang w:val="cy-GB"/>
        </w:rPr>
        <w:t>.</w:t>
      </w:r>
    </w:p>
    <w:p w14:paraId="2830F4A2" w14:textId="77777777" w:rsidR="0071722F" w:rsidRDefault="0071722F" w:rsidP="009F6892">
      <w:pPr>
        <w:rPr>
          <w:rFonts w:ascii="Arial" w:hAnsi="Arial" w:cs="Arial"/>
          <w:b w:val="0"/>
          <w:noProof/>
          <w:sz w:val="24"/>
          <w:lang w:val="cy-GB"/>
        </w:rPr>
      </w:pPr>
    </w:p>
    <w:p w14:paraId="3700829B" w14:textId="546BC612" w:rsidR="004014AB" w:rsidRPr="00DD528F" w:rsidRDefault="00DD528F" w:rsidP="009F6892">
      <w:pPr>
        <w:rPr>
          <w:color w:val="061F57" w:themeColor="text2" w:themeShade="BF"/>
          <w:sz w:val="36"/>
          <w:szCs w:val="36"/>
          <w:lang w:val="cy-GB"/>
        </w:rPr>
      </w:pPr>
      <w:r w:rsidRPr="00DD528F">
        <w:rPr>
          <w:color w:val="061F57" w:themeColor="text2" w:themeShade="BF"/>
          <w:sz w:val="36"/>
          <w:szCs w:val="36"/>
          <w:lang w:val="cy-GB"/>
        </w:rPr>
        <w:t>Cyflawni</w:t>
      </w:r>
      <w:r w:rsidR="00876CDF">
        <w:rPr>
          <w:color w:val="061F57" w:themeColor="text2" w:themeShade="BF"/>
          <w:sz w:val="36"/>
          <w:szCs w:val="36"/>
          <w:lang w:val="cy-GB"/>
        </w:rPr>
        <w:t>’</w:t>
      </w:r>
      <w:r w:rsidRPr="00DD528F">
        <w:rPr>
          <w:color w:val="061F57" w:themeColor="text2" w:themeShade="BF"/>
          <w:sz w:val="36"/>
          <w:szCs w:val="36"/>
          <w:lang w:val="cy-GB"/>
        </w:rPr>
        <w:t xml:space="preserve">r </w:t>
      </w:r>
      <w:r w:rsidR="00876CDF">
        <w:rPr>
          <w:color w:val="061F57" w:themeColor="text2" w:themeShade="BF"/>
          <w:sz w:val="36"/>
          <w:szCs w:val="36"/>
          <w:lang w:val="cy-GB"/>
        </w:rPr>
        <w:t>P</w:t>
      </w:r>
      <w:r w:rsidRPr="00DD528F">
        <w:rPr>
          <w:color w:val="061F57" w:themeColor="text2" w:themeShade="BF"/>
          <w:sz w:val="36"/>
          <w:szCs w:val="36"/>
          <w:lang w:val="cy-GB"/>
        </w:rPr>
        <w:t xml:space="preserve">rosiect </w:t>
      </w:r>
    </w:p>
    <w:p w14:paraId="299F460F" w14:textId="77777777" w:rsidR="003D2F58" w:rsidRPr="00DD528F" w:rsidRDefault="003D2F58" w:rsidP="009F6892">
      <w:pPr>
        <w:rPr>
          <w:b w:val="0"/>
          <w:sz w:val="40"/>
          <w:lang w:val="cy-GB"/>
        </w:rPr>
      </w:pPr>
    </w:p>
    <w:p w14:paraId="5E4F6771" w14:textId="5238EE34" w:rsidR="00F53308" w:rsidRPr="00DD528F" w:rsidRDefault="00456954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 xml:space="preserve">Tair sesiwn mewn tair ysgol i godi ymwybyddiaeth </w:t>
      </w:r>
      <w:r w:rsidR="004F5544">
        <w:rPr>
          <w:color w:val="061F57" w:themeColor="text2" w:themeShade="BF"/>
          <w:lang w:val="cy-GB"/>
        </w:rPr>
        <w:t>o</w:t>
      </w:r>
      <w:r w:rsidR="00876CDF">
        <w:rPr>
          <w:color w:val="061F57" w:themeColor="text2" w:themeShade="BF"/>
          <w:lang w:val="cy-GB"/>
        </w:rPr>
        <w:t>’</w:t>
      </w:r>
      <w:r w:rsidR="004F5544">
        <w:rPr>
          <w:color w:val="061F57" w:themeColor="text2" w:themeShade="BF"/>
          <w:lang w:val="cy-GB"/>
        </w:rPr>
        <w:t>r</w:t>
      </w:r>
      <w:r>
        <w:rPr>
          <w:color w:val="061F57" w:themeColor="text2" w:themeShade="BF"/>
          <w:lang w:val="cy-GB"/>
        </w:rPr>
        <w:t xml:space="preserve"> prosiect, canfod ffeithiau a </w:t>
      </w:r>
      <w:r w:rsidR="00514B8D">
        <w:rPr>
          <w:color w:val="061F57" w:themeColor="text2" w:themeShade="BF"/>
          <w:lang w:val="cy-GB"/>
        </w:rPr>
        <w:t>chynhyrchu</w:t>
      </w:r>
      <w:r>
        <w:rPr>
          <w:color w:val="061F57" w:themeColor="text2" w:themeShade="BF"/>
          <w:lang w:val="cy-GB"/>
        </w:rPr>
        <w:t xml:space="preserve"> syniadau</w:t>
      </w:r>
      <w:r w:rsidR="00F53308" w:rsidRPr="00DD528F">
        <w:rPr>
          <w:color w:val="061F57" w:themeColor="text2" w:themeShade="BF"/>
          <w:lang w:val="cy-GB"/>
        </w:rPr>
        <w:t>.</w:t>
      </w:r>
      <w:r w:rsidR="000723EB" w:rsidRPr="00DD528F">
        <w:rPr>
          <w:color w:val="061F57" w:themeColor="text2" w:themeShade="BF"/>
          <w:lang w:val="cy-GB"/>
        </w:rPr>
        <w:t xml:space="preserve"> </w:t>
      </w:r>
    </w:p>
    <w:p w14:paraId="27404A85" w14:textId="2AC54578" w:rsidR="00193360" w:rsidRPr="00DD528F" w:rsidRDefault="00456954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 xml:space="preserve">Tair sesiwn mewn tri chartref preswyl i godi ymwybyddiaeth </w:t>
      </w:r>
      <w:r w:rsidR="004F5544">
        <w:rPr>
          <w:color w:val="061F57" w:themeColor="text2" w:themeShade="BF"/>
          <w:lang w:val="cy-GB"/>
        </w:rPr>
        <w:t>o</w:t>
      </w:r>
      <w:r w:rsidR="00876CDF">
        <w:rPr>
          <w:color w:val="061F57" w:themeColor="text2" w:themeShade="BF"/>
          <w:lang w:val="cy-GB"/>
        </w:rPr>
        <w:t>’</w:t>
      </w:r>
      <w:r w:rsidR="004F5544">
        <w:rPr>
          <w:color w:val="061F57" w:themeColor="text2" w:themeShade="BF"/>
          <w:lang w:val="cy-GB"/>
        </w:rPr>
        <w:t xml:space="preserve">r </w:t>
      </w:r>
      <w:r>
        <w:rPr>
          <w:color w:val="061F57" w:themeColor="text2" w:themeShade="BF"/>
          <w:lang w:val="cy-GB"/>
        </w:rPr>
        <w:t xml:space="preserve">prosiect, canfod ffeithiau a </w:t>
      </w:r>
      <w:r w:rsidR="00514B8D">
        <w:rPr>
          <w:color w:val="061F57" w:themeColor="text2" w:themeShade="BF"/>
          <w:lang w:val="cy-GB"/>
        </w:rPr>
        <w:t xml:space="preserve">chynhyrchu </w:t>
      </w:r>
      <w:r>
        <w:rPr>
          <w:color w:val="061F57" w:themeColor="text2" w:themeShade="BF"/>
          <w:lang w:val="cy-GB"/>
        </w:rPr>
        <w:t>syniadau</w:t>
      </w:r>
      <w:r w:rsidR="00193360" w:rsidRPr="00DD528F">
        <w:rPr>
          <w:color w:val="061F57" w:themeColor="text2" w:themeShade="BF"/>
          <w:lang w:val="cy-GB"/>
        </w:rPr>
        <w:t>.</w:t>
      </w:r>
    </w:p>
    <w:p w14:paraId="68779C71" w14:textId="37EFD781" w:rsidR="00193360" w:rsidRPr="00DD528F" w:rsidRDefault="00193360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lang w:val="cy-GB"/>
        </w:rPr>
      </w:pPr>
      <w:r w:rsidRPr="00DD528F">
        <w:rPr>
          <w:color w:val="061F57" w:themeColor="text2" w:themeShade="BF"/>
          <w:lang w:val="cy-GB"/>
        </w:rPr>
        <w:t>T</w:t>
      </w:r>
      <w:r w:rsidR="00456954">
        <w:rPr>
          <w:color w:val="061F57" w:themeColor="text2" w:themeShade="BF"/>
          <w:lang w:val="cy-GB"/>
        </w:rPr>
        <w:t xml:space="preserve">ri digwyddiad diwrnod </w:t>
      </w:r>
      <w:r w:rsidR="00876CDF">
        <w:rPr>
          <w:color w:val="061F57" w:themeColor="text2" w:themeShade="BF"/>
          <w:lang w:val="cy-GB"/>
        </w:rPr>
        <w:t>‘</w:t>
      </w:r>
      <w:r w:rsidR="00456954">
        <w:rPr>
          <w:color w:val="061F57" w:themeColor="text2" w:themeShade="BF"/>
          <w:lang w:val="cy-GB"/>
        </w:rPr>
        <w:t>te parti</w:t>
      </w:r>
      <w:r w:rsidR="00876CDF">
        <w:rPr>
          <w:color w:val="061F57" w:themeColor="text2" w:themeShade="BF"/>
          <w:lang w:val="cy-GB"/>
        </w:rPr>
        <w:t>’</w:t>
      </w:r>
      <w:r w:rsidR="00456954">
        <w:rPr>
          <w:color w:val="061F57" w:themeColor="text2" w:themeShade="BF"/>
          <w:lang w:val="cy-GB"/>
        </w:rPr>
        <w:t xml:space="preserve"> pontio</w:t>
      </w:r>
      <w:r w:rsidR="00876CDF">
        <w:rPr>
          <w:color w:val="061F57" w:themeColor="text2" w:themeShade="BF"/>
          <w:lang w:val="cy-GB"/>
        </w:rPr>
        <w:t>’</w:t>
      </w:r>
      <w:r w:rsidR="00456954">
        <w:rPr>
          <w:color w:val="061F57" w:themeColor="text2" w:themeShade="BF"/>
          <w:lang w:val="cy-GB"/>
        </w:rPr>
        <w:t>r cenedlaethau mewn tri chartref preswyl</w:t>
      </w:r>
      <w:r w:rsidRPr="00DD528F">
        <w:rPr>
          <w:color w:val="061F57" w:themeColor="text2" w:themeShade="BF"/>
          <w:lang w:val="cy-GB"/>
        </w:rPr>
        <w:t>.</w:t>
      </w:r>
    </w:p>
    <w:p w14:paraId="4FB989DE" w14:textId="131FC44B" w:rsidR="000723EB" w:rsidRPr="00DD528F" w:rsidRDefault="00456954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Cyfarfodydd â sefydliadau partner</w:t>
      </w:r>
      <w:r w:rsidR="000723EB" w:rsidRPr="00DD528F">
        <w:rPr>
          <w:color w:val="061F57" w:themeColor="text2" w:themeShade="BF"/>
          <w:lang w:val="cy-GB"/>
        </w:rPr>
        <w:t>.</w:t>
      </w:r>
    </w:p>
    <w:p w14:paraId="1BEAFC4B" w14:textId="21F3D8DC" w:rsidR="000723EB" w:rsidRPr="00DD528F" w:rsidRDefault="00B00635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lang w:val="cy-GB"/>
        </w:rPr>
      </w:pPr>
      <w:r w:rsidRPr="00B00635">
        <w:rPr>
          <w:rFonts w:ascii="Calibri" w:eastAsiaTheme="minorHAnsi" w:hAnsi="Calibri" w:cs="Calibri"/>
          <w:bCs/>
          <w:color w:val="061F57"/>
          <w:szCs w:val="28"/>
          <w:lang w:val="cy-GB"/>
        </w:rPr>
        <w:t>Cyswllt dros y ffôn a thrwy ebost â grwpiau</w:t>
      </w:r>
      <w:r w:rsidR="00876CDF">
        <w:rPr>
          <w:rFonts w:ascii="Calibri" w:eastAsiaTheme="minorHAnsi" w:hAnsi="Calibri" w:cs="Calibri"/>
          <w:bCs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Cs/>
          <w:color w:val="061F57"/>
          <w:szCs w:val="28"/>
          <w:lang w:val="cy-GB"/>
        </w:rPr>
        <w:t xml:space="preserve">r trydydd sector a </w:t>
      </w:r>
      <w:r w:rsidR="004F5544">
        <w:rPr>
          <w:rFonts w:ascii="Calibri" w:eastAsiaTheme="minorHAnsi" w:hAnsi="Calibri" w:cs="Calibri"/>
          <w:bCs/>
          <w:color w:val="061F57"/>
          <w:szCs w:val="28"/>
          <w:lang w:val="cy-GB"/>
        </w:rPr>
        <w:t xml:space="preserve">mudiadau </w:t>
      </w:r>
      <w:r w:rsidRPr="00B00635">
        <w:rPr>
          <w:rFonts w:ascii="Calibri" w:eastAsiaTheme="minorHAnsi" w:hAnsi="Calibri" w:cs="Calibri"/>
          <w:bCs/>
          <w:color w:val="061F57"/>
          <w:szCs w:val="28"/>
          <w:lang w:val="cy-GB"/>
        </w:rPr>
        <w:t>cymunedol.</w:t>
      </w:r>
    </w:p>
    <w:p w14:paraId="20DD7947" w14:textId="77777777" w:rsidR="00B961D4" w:rsidRPr="00DD528F" w:rsidRDefault="00B961D4" w:rsidP="00B961D4">
      <w:pPr>
        <w:rPr>
          <w:color w:val="061F57" w:themeColor="text2" w:themeShade="BF"/>
          <w:lang w:val="cy-GB"/>
        </w:rPr>
      </w:pPr>
    </w:p>
    <w:p w14:paraId="6B825CD3" w14:textId="77777777" w:rsidR="00B961D4" w:rsidRPr="00DD528F" w:rsidRDefault="00B961D4" w:rsidP="00B961D4">
      <w:pPr>
        <w:rPr>
          <w:color w:val="061F57" w:themeColor="text2" w:themeShade="BF"/>
          <w:lang w:val="cy-GB"/>
        </w:rPr>
      </w:pPr>
    </w:p>
    <w:p w14:paraId="03300829" w14:textId="77777777" w:rsidR="00B961D4" w:rsidRPr="00DD528F" w:rsidRDefault="00E9143A" w:rsidP="00B961D4">
      <w:pPr>
        <w:jc w:val="center"/>
        <w:rPr>
          <w:color w:val="061F57" w:themeColor="text2" w:themeShade="BF"/>
          <w:lang w:val="cy-GB"/>
        </w:rPr>
      </w:pPr>
      <w:r w:rsidRPr="00DD528F">
        <w:rPr>
          <w:rFonts w:eastAsiaTheme="majorEastAsia" w:cstheme="minorHAnsi"/>
          <w:noProof/>
          <w:color w:val="061F57" w:themeColor="text2" w:themeShade="BF"/>
          <w:kern w:val="28"/>
          <w:szCs w:val="32"/>
          <w:lang w:val="en-GB" w:eastAsia="en-GB"/>
        </w:rPr>
        <w:drawing>
          <wp:inline distT="0" distB="0" distL="0" distR="0" wp14:anchorId="7557532C" wp14:editId="321EC003">
            <wp:extent cx="3970870" cy="2098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ughts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6" b="18907"/>
                    <a:stretch/>
                  </pic:blipFill>
                  <pic:spPr bwMode="auto">
                    <a:xfrm>
                      <a:off x="0" y="0"/>
                      <a:ext cx="3999260" cy="211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5C9F6" w14:textId="77777777" w:rsidR="00B961D4" w:rsidRPr="00DD528F" w:rsidRDefault="00B961D4" w:rsidP="009F6892">
      <w:pPr>
        <w:rPr>
          <w:color w:val="061F57" w:themeColor="text2" w:themeShade="BF"/>
          <w:sz w:val="36"/>
          <w:szCs w:val="36"/>
          <w:lang w:val="cy-GB"/>
        </w:rPr>
      </w:pPr>
    </w:p>
    <w:p w14:paraId="2D11BDA2" w14:textId="77777777" w:rsidR="00570B2C" w:rsidRPr="00DD528F" w:rsidRDefault="00570B2C" w:rsidP="009F6892">
      <w:pPr>
        <w:rPr>
          <w:color w:val="061F57" w:themeColor="text2" w:themeShade="BF"/>
          <w:sz w:val="36"/>
          <w:szCs w:val="36"/>
          <w:lang w:val="cy-GB"/>
        </w:rPr>
      </w:pPr>
    </w:p>
    <w:p w14:paraId="2B5940EC" w14:textId="1AB0FE55" w:rsidR="00016E6F" w:rsidRPr="00DD528F" w:rsidRDefault="00456954" w:rsidP="009F6892">
      <w:pPr>
        <w:rPr>
          <w:color w:val="061F57" w:themeColor="text2" w:themeShade="BF"/>
          <w:sz w:val="36"/>
          <w:szCs w:val="36"/>
          <w:lang w:val="cy-GB"/>
        </w:rPr>
      </w:pPr>
      <w:r>
        <w:rPr>
          <w:color w:val="061F57" w:themeColor="text2" w:themeShade="BF"/>
          <w:sz w:val="36"/>
          <w:szCs w:val="36"/>
          <w:lang w:val="cy-GB"/>
        </w:rPr>
        <w:t xml:space="preserve">Fframwaith </w:t>
      </w:r>
      <w:r w:rsidR="00876CDF">
        <w:rPr>
          <w:color w:val="061F57" w:themeColor="text2" w:themeShade="BF"/>
          <w:sz w:val="36"/>
          <w:szCs w:val="36"/>
          <w:lang w:val="cy-GB"/>
        </w:rPr>
        <w:t>C</w:t>
      </w:r>
      <w:r>
        <w:rPr>
          <w:color w:val="061F57" w:themeColor="text2" w:themeShade="BF"/>
          <w:sz w:val="36"/>
          <w:szCs w:val="36"/>
          <w:lang w:val="cy-GB"/>
        </w:rPr>
        <w:t>yflawni</w:t>
      </w:r>
      <w:r w:rsidR="00876CDF">
        <w:rPr>
          <w:color w:val="061F57" w:themeColor="text2" w:themeShade="BF"/>
          <w:sz w:val="36"/>
          <w:szCs w:val="36"/>
          <w:lang w:val="cy-GB"/>
        </w:rPr>
        <w:t>’</w:t>
      </w:r>
      <w:r>
        <w:rPr>
          <w:color w:val="061F57" w:themeColor="text2" w:themeShade="BF"/>
          <w:sz w:val="36"/>
          <w:szCs w:val="36"/>
          <w:lang w:val="cy-GB"/>
        </w:rPr>
        <w:t xml:space="preserve">r </w:t>
      </w:r>
      <w:r w:rsidR="00876CDF">
        <w:rPr>
          <w:color w:val="061F57" w:themeColor="text2" w:themeShade="BF"/>
          <w:sz w:val="36"/>
          <w:szCs w:val="36"/>
          <w:lang w:val="cy-GB"/>
        </w:rPr>
        <w:t>P</w:t>
      </w:r>
      <w:r>
        <w:rPr>
          <w:color w:val="061F57" w:themeColor="text2" w:themeShade="BF"/>
          <w:sz w:val="36"/>
          <w:szCs w:val="36"/>
          <w:lang w:val="cy-GB"/>
        </w:rPr>
        <w:t xml:space="preserve">rosiect </w:t>
      </w:r>
    </w:p>
    <w:p w14:paraId="1A1C7361" w14:textId="47A8A352" w:rsidR="00A116C1" w:rsidRPr="00DD528F" w:rsidRDefault="00514B8D" w:rsidP="009F6892">
      <w:pPr>
        <w:rPr>
          <w:color w:val="061F57" w:themeColor="text2" w:themeShade="BF"/>
          <w:sz w:val="36"/>
          <w:szCs w:val="36"/>
          <w:lang w:val="cy-GB"/>
        </w:rPr>
      </w:pPr>
      <w:r>
        <w:rPr>
          <w:color w:val="061F57" w:themeColor="text2" w:themeShade="BF"/>
          <w:sz w:val="36"/>
          <w:szCs w:val="36"/>
          <w:lang w:val="cy-GB"/>
        </w:rPr>
        <w:t>Ysgolion</w:t>
      </w:r>
      <w:r w:rsidR="00016E6F" w:rsidRPr="00DD528F">
        <w:rPr>
          <w:color w:val="061F57" w:themeColor="text2" w:themeShade="BF"/>
          <w:sz w:val="36"/>
          <w:szCs w:val="36"/>
          <w:lang w:val="cy-GB"/>
        </w:rPr>
        <w:t>:</w:t>
      </w:r>
      <w:r w:rsidR="00CB2BD0" w:rsidRPr="00DD528F">
        <w:rPr>
          <w:color w:val="061F57" w:themeColor="text2" w:themeShade="BF"/>
          <w:sz w:val="36"/>
          <w:szCs w:val="36"/>
          <w:lang w:val="cy-GB"/>
        </w:rPr>
        <w:t xml:space="preserve"> </w:t>
      </w:r>
      <w:r w:rsidR="00456954">
        <w:rPr>
          <w:color w:val="061F57" w:themeColor="text2" w:themeShade="BF"/>
          <w:sz w:val="36"/>
          <w:szCs w:val="36"/>
          <w:lang w:val="cy-GB"/>
        </w:rPr>
        <w:t xml:space="preserve">Modiwl hyfforddiant </w:t>
      </w:r>
      <w:r w:rsidR="00CB2BD0" w:rsidRPr="00DD528F">
        <w:rPr>
          <w:color w:val="061F57" w:themeColor="text2" w:themeShade="BF"/>
          <w:sz w:val="36"/>
          <w:szCs w:val="36"/>
          <w:lang w:val="cy-GB"/>
        </w:rPr>
        <w:t xml:space="preserve">A4W </w:t>
      </w:r>
      <w:r w:rsidR="00456954">
        <w:rPr>
          <w:color w:val="061F57" w:themeColor="text2" w:themeShade="BF"/>
          <w:sz w:val="36"/>
          <w:szCs w:val="36"/>
          <w:lang w:val="cy-GB"/>
        </w:rPr>
        <w:t>i blant / pobl ifanc</w:t>
      </w:r>
      <w:r w:rsidR="00CB2BD0" w:rsidRPr="00DD528F">
        <w:rPr>
          <w:color w:val="061F57" w:themeColor="text2" w:themeShade="BF"/>
          <w:sz w:val="36"/>
          <w:szCs w:val="36"/>
          <w:lang w:val="cy-GB"/>
        </w:rPr>
        <w:t xml:space="preserve"> </w:t>
      </w:r>
    </w:p>
    <w:p w14:paraId="50831B51" w14:textId="77777777" w:rsidR="00570B2C" w:rsidRPr="00DD528F" w:rsidRDefault="00570B2C" w:rsidP="009F6892">
      <w:pPr>
        <w:rPr>
          <w:color w:val="061F57" w:themeColor="text2" w:themeShade="BF"/>
          <w:sz w:val="36"/>
          <w:szCs w:val="36"/>
          <w:lang w:val="cy-GB"/>
        </w:rPr>
      </w:pPr>
    </w:p>
    <w:p w14:paraId="50BBCC6A" w14:textId="5BBD9B02" w:rsidR="00A116C1" w:rsidRPr="00DD528F" w:rsidRDefault="00570B2C" w:rsidP="009F6892">
      <w:pPr>
        <w:rPr>
          <w:rFonts w:cstheme="minorHAnsi"/>
          <w:b w:val="0"/>
          <w:color w:val="061F57" w:themeColor="text2" w:themeShade="BF"/>
          <w:lang w:val="cy-GB"/>
        </w:rPr>
      </w:pPr>
      <w:r w:rsidRPr="00DD528F">
        <w:rPr>
          <w:rFonts w:cstheme="minorHAnsi"/>
          <w:color w:val="061F57" w:themeColor="text2" w:themeShade="BF"/>
          <w:lang w:val="cy-GB"/>
        </w:rPr>
        <w:t xml:space="preserve">Ysgol </w:t>
      </w:r>
      <w:r w:rsidR="00016E6F" w:rsidRPr="00DD528F">
        <w:rPr>
          <w:rFonts w:cstheme="minorHAnsi"/>
          <w:color w:val="061F57" w:themeColor="text2" w:themeShade="BF"/>
          <w:lang w:val="cy-GB"/>
        </w:rPr>
        <w:t>Penglais, Aberystwyth</w:t>
      </w:r>
      <w:r w:rsidR="00BE309F" w:rsidRPr="00DD528F">
        <w:rPr>
          <w:rFonts w:cstheme="minorHAnsi"/>
          <w:b w:val="0"/>
          <w:color w:val="061F57" w:themeColor="text2" w:themeShade="BF"/>
          <w:lang w:val="cy-GB"/>
        </w:rPr>
        <w:t>;</w:t>
      </w:r>
      <w:r w:rsidR="009E7C85" w:rsidRPr="00DD528F">
        <w:rPr>
          <w:rFonts w:cstheme="minorHAnsi"/>
          <w:b w:val="0"/>
          <w:color w:val="061F57" w:themeColor="text2" w:themeShade="BF"/>
          <w:lang w:val="cy-GB"/>
        </w:rPr>
        <w:t xml:space="preserve"> </w:t>
      </w:r>
      <w:r w:rsidR="00514B8D">
        <w:rPr>
          <w:rFonts w:cstheme="minorHAnsi"/>
          <w:b w:val="0"/>
          <w:color w:val="061F57" w:themeColor="text2" w:themeShade="BF"/>
          <w:lang w:val="cy-GB"/>
        </w:rPr>
        <w:t>Sesiwn hyfforddiant ac ymwybyddiaeth pontio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514B8D">
        <w:rPr>
          <w:rFonts w:cstheme="minorHAnsi"/>
          <w:b w:val="0"/>
          <w:color w:val="061F57" w:themeColor="text2" w:themeShade="BF"/>
          <w:lang w:val="cy-GB"/>
        </w:rPr>
        <w:t>r cenedlaethau</w:t>
      </w:r>
      <w:r w:rsidRPr="00DD528F">
        <w:rPr>
          <w:rFonts w:cstheme="minorHAnsi"/>
          <w:b w:val="0"/>
          <w:color w:val="061F57" w:themeColor="text2" w:themeShade="BF"/>
          <w:lang w:val="cy-GB"/>
        </w:rPr>
        <w:t>:</w:t>
      </w:r>
    </w:p>
    <w:p w14:paraId="4F9DDE1E" w14:textId="3A231683" w:rsidR="00CB2BD0" w:rsidRPr="00DD528F" w:rsidRDefault="00514B8D" w:rsidP="009F6892">
      <w:pPr>
        <w:rPr>
          <w:rFonts w:cstheme="minorHAnsi"/>
          <w:b w:val="0"/>
          <w:color w:val="061F57" w:themeColor="text2" w:themeShade="BF"/>
          <w:lang w:val="cy-GB"/>
        </w:rPr>
      </w:pPr>
      <w:r>
        <w:rPr>
          <w:rFonts w:cstheme="minorHAnsi"/>
          <w:b w:val="0"/>
          <w:color w:val="061F57" w:themeColor="text2" w:themeShade="BF"/>
          <w:lang w:val="cy-GB"/>
        </w:rPr>
        <w:t xml:space="preserve">Cynhaliwyd 10 Hydref </w:t>
      </w:r>
      <w:r w:rsidR="009E7C85" w:rsidRPr="00DD528F">
        <w:rPr>
          <w:rFonts w:cstheme="minorHAnsi"/>
          <w:b w:val="0"/>
          <w:color w:val="061F57" w:themeColor="text2" w:themeShade="BF"/>
          <w:lang w:val="cy-GB"/>
        </w:rPr>
        <w:t xml:space="preserve">2020 </w:t>
      </w:r>
      <w:r>
        <w:rPr>
          <w:rFonts w:cstheme="minorHAnsi"/>
          <w:b w:val="0"/>
          <w:color w:val="061F57" w:themeColor="text2" w:themeShade="BF"/>
          <w:lang w:val="cy-GB"/>
        </w:rPr>
        <w:t xml:space="preserve">gyda </w:t>
      </w:r>
      <w:r w:rsidR="009E7C85" w:rsidRPr="00DD528F">
        <w:rPr>
          <w:rFonts w:cstheme="minorHAnsi"/>
          <w:b w:val="0"/>
          <w:color w:val="061F57" w:themeColor="text2" w:themeShade="BF"/>
          <w:lang w:val="cy-GB"/>
        </w:rPr>
        <w:t xml:space="preserve">23 </w:t>
      </w:r>
      <w:r>
        <w:rPr>
          <w:rFonts w:cstheme="minorHAnsi"/>
          <w:b w:val="0"/>
          <w:color w:val="061F57" w:themeColor="text2" w:themeShade="BF"/>
          <w:lang w:val="cy-GB"/>
        </w:rPr>
        <w:t>o ddisgyblion</w:t>
      </w:r>
      <w:r w:rsidR="009E7C85" w:rsidRPr="00DD528F">
        <w:rPr>
          <w:rFonts w:cstheme="minorHAnsi"/>
          <w:b w:val="0"/>
          <w:color w:val="061F57" w:themeColor="text2" w:themeShade="BF"/>
          <w:lang w:val="cy-GB"/>
        </w:rPr>
        <w:t>.</w:t>
      </w:r>
    </w:p>
    <w:p w14:paraId="765EF60B" w14:textId="77777777" w:rsidR="00BE309F" w:rsidRPr="00DD528F" w:rsidRDefault="00BE309F" w:rsidP="009F6892">
      <w:pPr>
        <w:rPr>
          <w:rFonts w:cstheme="minorHAnsi"/>
          <w:b w:val="0"/>
          <w:color w:val="061F57" w:themeColor="text2" w:themeShade="BF"/>
          <w:lang w:val="cy-GB"/>
        </w:rPr>
      </w:pPr>
    </w:p>
    <w:p w14:paraId="1D60B66A" w14:textId="0A11D667" w:rsidR="00514B8D" w:rsidRPr="00DD528F" w:rsidRDefault="00570B2C" w:rsidP="00514B8D">
      <w:pPr>
        <w:rPr>
          <w:rFonts w:cstheme="minorHAnsi"/>
          <w:b w:val="0"/>
          <w:color w:val="061F57" w:themeColor="text2" w:themeShade="BF"/>
          <w:lang w:val="cy-GB"/>
        </w:rPr>
      </w:pPr>
      <w:r w:rsidRPr="00DD528F">
        <w:rPr>
          <w:rFonts w:cstheme="minorHAnsi"/>
          <w:color w:val="061F57" w:themeColor="text2" w:themeShade="BF"/>
          <w:lang w:val="cy-GB"/>
        </w:rPr>
        <w:t xml:space="preserve">Ysgol </w:t>
      </w:r>
      <w:r w:rsidR="00BE309F" w:rsidRPr="00DD528F">
        <w:rPr>
          <w:rFonts w:cstheme="minorHAnsi"/>
          <w:color w:val="061F57" w:themeColor="text2" w:themeShade="BF"/>
          <w:lang w:val="cy-GB"/>
        </w:rPr>
        <w:t xml:space="preserve">Bro Pedr, </w:t>
      </w:r>
      <w:r w:rsidR="00514B8D">
        <w:rPr>
          <w:rFonts w:cstheme="minorHAnsi"/>
          <w:color w:val="061F57" w:themeColor="text2" w:themeShade="BF"/>
          <w:lang w:val="cy-GB"/>
        </w:rPr>
        <w:t>Llanbedr Pont Steffan</w:t>
      </w:r>
      <w:r w:rsidRPr="00DD528F">
        <w:rPr>
          <w:rFonts w:cstheme="minorHAnsi"/>
          <w:b w:val="0"/>
          <w:color w:val="061F57" w:themeColor="text2" w:themeShade="BF"/>
          <w:lang w:val="cy-GB"/>
        </w:rPr>
        <w:t xml:space="preserve">; </w:t>
      </w:r>
      <w:r w:rsidR="00514B8D">
        <w:rPr>
          <w:rFonts w:cstheme="minorHAnsi"/>
          <w:b w:val="0"/>
          <w:color w:val="061F57" w:themeColor="text2" w:themeShade="BF"/>
          <w:lang w:val="cy-GB"/>
        </w:rPr>
        <w:t>Sesiwn hyfforddiant ac ymwybyddiaeth pontio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514B8D">
        <w:rPr>
          <w:rFonts w:cstheme="minorHAnsi"/>
          <w:b w:val="0"/>
          <w:color w:val="061F57" w:themeColor="text2" w:themeShade="BF"/>
          <w:lang w:val="cy-GB"/>
        </w:rPr>
        <w:t>r cenedlaethau</w:t>
      </w:r>
      <w:r w:rsidR="00514B8D" w:rsidRPr="00DD528F">
        <w:rPr>
          <w:rFonts w:cstheme="minorHAnsi"/>
          <w:b w:val="0"/>
          <w:color w:val="061F57" w:themeColor="text2" w:themeShade="BF"/>
          <w:lang w:val="cy-GB"/>
        </w:rPr>
        <w:t>:</w:t>
      </w:r>
    </w:p>
    <w:p w14:paraId="30971D1A" w14:textId="6C720F50" w:rsidR="00016E6F" w:rsidRPr="00DD528F" w:rsidRDefault="00514B8D" w:rsidP="00514B8D">
      <w:pPr>
        <w:rPr>
          <w:rFonts w:cstheme="minorHAnsi"/>
          <w:b w:val="0"/>
          <w:color w:val="061F57" w:themeColor="text2" w:themeShade="BF"/>
          <w:lang w:val="cy-GB"/>
        </w:rPr>
      </w:pPr>
      <w:r>
        <w:rPr>
          <w:rFonts w:cstheme="minorHAnsi"/>
          <w:b w:val="0"/>
          <w:color w:val="061F57" w:themeColor="text2" w:themeShade="BF"/>
          <w:lang w:val="cy-GB"/>
        </w:rPr>
        <w:t xml:space="preserve">Cynhaliwyd 10 Hydref </w:t>
      </w:r>
      <w:r w:rsidRPr="00DD528F">
        <w:rPr>
          <w:rFonts w:cstheme="minorHAnsi"/>
          <w:b w:val="0"/>
          <w:color w:val="061F57" w:themeColor="text2" w:themeShade="BF"/>
          <w:lang w:val="cy-GB"/>
        </w:rPr>
        <w:t xml:space="preserve">2020 </w:t>
      </w:r>
      <w:r>
        <w:rPr>
          <w:rFonts w:cstheme="minorHAnsi"/>
          <w:b w:val="0"/>
          <w:color w:val="061F57" w:themeColor="text2" w:themeShade="BF"/>
          <w:lang w:val="cy-GB"/>
        </w:rPr>
        <w:t>gyda 12</w:t>
      </w:r>
      <w:r w:rsidRPr="00DD528F">
        <w:rPr>
          <w:rFonts w:cstheme="minorHAnsi"/>
          <w:b w:val="0"/>
          <w:color w:val="061F57" w:themeColor="text2" w:themeShade="BF"/>
          <w:lang w:val="cy-GB"/>
        </w:rPr>
        <w:t xml:space="preserve"> </w:t>
      </w:r>
      <w:r>
        <w:rPr>
          <w:rFonts w:cstheme="minorHAnsi"/>
          <w:b w:val="0"/>
          <w:color w:val="061F57" w:themeColor="text2" w:themeShade="BF"/>
          <w:lang w:val="cy-GB"/>
        </w:rPr>
        <w:t>o ddisgyblion ac un aelod o staff</w:t>
      </w:r>
      <w:r w:rsidR="002877FF" w:rsidRPr="00DD528F">
        <w:rPr>
          <w:rFonts w:cstheme="minorHAnsi"/>
          <w:b w:val="0"/>
          <w:color w:val="061F57" w:themeColor="text2" w:themeShade="BF"/>
          <w:lang w:val="cy-GB"/>
        </w:rPr>
        <w:t>.</w:t>
      </w:r>
    </w:p>
    <w:p w14:paraId="30444583" w14:textId="77777777" w:rsidR="00CB2BD0" w:rsidRPr="00DD528F" w:rsidRDefault="00CB2BD0" w:rsidP="009F6892">
      <w:pPr>
        <w:rPr>
          <w:rFonts w:cstheme="minorHAnsi"/>
          <w:b w:val="0"/>
          <w:color w:val="061F57" w:themeColor="text2" w:themeShade="BF"/>
          <w:lang w:val="cy-GB"/>
        </w:rPr>
      </w:pPr>
    </w:p>
    <w:p w14:paraId="30885E6C" w14:textId="615DE13D" w:rsidR="00514B8D" w:rsidRPr="00DD528F" w:rsidRDefault="00570B2C" w:rsidP="00514B8D">
      <w:pPr>
        <w:rPr>
          <w:rFonts w:cstheme="minorHAnsi"/>
          <w:b w:val="0"/>
          <w:color w:val="061F57" w:themeColor="text2" w:themeShade="BF"/>
          <w:lang w:val="cy-GB"/>
        </w:rPr>
      </w:pPr>
      <w:r w:rsidRPr="00DD528F">
        <w:rPr>
          <w:rFonts w:cstheme="minorHAnsi"/>
          <w:color w:val="061F57" w:themeColor="text2" w:themeShade="BF"/>
          <w:lang w:val="cy-GB"/>
        </w:rPr>
        <w:t>Ysgol Henry Richard, Tregaron</w:t>
      </w:r>
      <w:r w:rsidR="00BE309F" w:rsidRPr="00DD528F">
        <w:rPr>
          <w:rFonts w:cstheme="minorHAnsi"/>
          <w:b w:val="0"/>
          <w:color w:val="061F57" w:themeColor="text2" w:themeShade="BF"/>
          <w:lang w:val="cy-GB"/>
        </w:rPr>
        <w:t xml:space="preserve">; </w:t>
      </w:r>
      <w:r w:rsidR="00514B8D">
        <w:rPr>
          <w:rFonts w:cstheme="minorHAnsi"/>
          <w:b w:val="0"/>
          <w:color w:val="061F57" w:themeColor="text2" w:themeShade="BF"/>
          <w:lang w:val="cy-GB"/>
        </w:rPr>
        <w:t>Sesiwn hyfforddiant ac ymwybyddiaeth pontio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514B8D">
        <w:rPr>
          <w:rFonts w:cstheme="minorHAnsi"/>
          <w:b w:val="0"/>
          <w:color w:val="061F57" w:themeColor="text2" w:themeShade="BF"/>
          <w:lang w:val="cy-GB"/>
        </w:rPr>
        <w:t>r cenedlaethau</w:t>
      </w:r>
      <w:r w:rsidR="00514B8D" w:rsidRPr="00DD528F">
        <w:rPr>
          <w:rFonts w:cstheme="minorHAnsi"/>
          <w:b w:val="0"/>
          <w:color w:val="061F57" w:themeColor="text2" w:themeShade="BF"/>
          <w:lang w:val="cy-GB"/>
        </w:rPr>
        <w:t>:</w:t>
      </w:r>
    </w:p>
    <w:p w14:paraId="1018E53D" w14:textId="092BA523" w:rsidR="005A0484" w:rsidRPr="00DD528F" w:rsidRDefault="00514B8D" w:rsidP="00514B8D">
      <w:pPr>
        <w:rPr>
          <w:rFonts w:cstheme="minorHAnsi"/>
          <w:b w:val="0"/>
          <w:color w:val="061F57" w:themeColor="text2" w:themeShade="BF"/>
          <w:lang w:val="cy-GB"/>
        </w:rPr>
      </w:pPr>
      <w:r>
        <w:rPr>
          <w:rFonts w:cstheme="minorHAnsi"/>
          <w:b w:val="0"/>
          <w:color w:val="061F57" w:themeColor="text2" w:themeShade="BF"/>
          <w:lang w:val="cy-GB"/>
        </w:rPr>
        <w:t xml:space="preserve">Cynhaliwyd 9 Hydref </w:t>
      </w:r>
      <w:r w:rsidRPr="00DD528F">
        <w:rPr>
          <w:rFonts w:cstheme="minorHAnsi"/>
          <w:b w:val="0"/>
          <w:color w:val="061F57" w:themeColor="text2" w:themeShade="BF"/>
          <w:lang w:val="cy-GB"/>
        </w:rPr>
        <w:t xml:space="preserve">2020 </w:t>
      </w:r>
      <w:r>
        <w:rPr>
          <w:rFonts w:cstheme="minorHAnsi"/>
          <w:b w:val="0"/>
          <w:color w:val="061F57" w:themeColor="text2" w:themeShade="BF"/>
          <w:lang w:val="cy-GB"/>
        </w:rPr>
        <w:t>gyda 18</w:t>
      </w:r>
      <w:r w:rsidRPr="00DD528F">
        <w:rPr>
          <w:rFonts w:cstheme="minorHAnsi"/>
          <w:b w:val="0"/>
          <w:color w:val="061F57" w:themeColor="text2" w:themeShade="BF"/>
          <w:lang w:val="cy-GB"/>
        </w:rPr>
        <w:t xml:space="preserve"> </w:t>
      </w:r>
      <w:r>
        <w:rPr>
          <w:rFonts w:cstheme="minorHAnsi"/>
          <w:b w:val="0"/>
          <w:color w:val="061F57" w:themeColor="text2" w:themeShade="BF"/>
          <w:lang w:val="cy-GB"/>
        </w:rPr>
        <w:t>o ddisgyblion a dau aelod o staff</w:t>
      </w:r>
      <w:r w:rsidR="002877FF" w:rsidRPr="00DD528F">
        <w:rPr>
          <w:rFonts w:cstheme="minorHAnsi"/>
          <w:b w:val="0"/>
          <w:color w:val="061F57" w:themeColor="text2" w:themeShade="BF"/>
          <w:lang w:val="cy-GB"/>
        </w:rPr>
        <w:t>.</w:t>
      </w:r>
    </w:p>
    <w:p w14:paraId="261F1587" w14:textId="77777777" w:rsidR="00AE5C08" w:rsidRPr="00DD528F" w:rsidRDefault="00AE5C08" w:rsidP="009F6892">
      <w:pPr>
        <w:rPr>
          <w:rFonts w:cstheme="minorHAnsi"/>
          <w:b w:val="0"/>
          <w:color w:val="061F57" w:themeColor="text2" w:themeShade="BF"/>
          <w:lang w:val="cy-GB"/>
        </w:rPr>
      </w:pPr>
    </w:p>
    <w:p w14:paraId="118990A5" w14:textId="2C2848AF" w:rsidR="00AE5C08" w:rsidRPr="00DD528F" w:rsidRDefault="003C0CA3" w:rsidP="009F6892">
      <w:pPr>
        <w:rPr>
          <w:rFonts w:cstheme="minorHAnsi"/>
          <w:b w:val="0"/>
          <w:color w:val="061F57" w:themeColor="text2" w:themeShade="BF"/>
          <w:lang w:val="cy-GB"/>
        </w:rPr>
      </w:pPr>
      <w:r>
        <w:rPr>
          <w:rFonts w:cstheme="minorHAnsi"/>
          <w:b w:val="0"/>
          <w:color w:val="061F57" w:themeColor="text2" w:themeShade="BF"/>
          <w:lang w:val="cy-GB"/>
        </w:rPr>
        <w:t>I ddechrau, roeddem yn rhagweld y byddem yn cynnal</w:t>
      </w:r>
      <w:r w:rsidR="00514B8D">
        <w:rPr>
          <w:rFonts w:cstheme="minorHAnsi"/>
          <w:b w:val="0"/>
          <w:color w:val="061F57" w:themeColor="text2" w:themeShade="BF"/>
          <w:lang w:val="cy-GB"/>
        </w:rPr>
        <w:t xml:space="preserve"> diwrnod llawn o hyfforddiant ar gyfer disgyblion o ystod oedran eang o bob un o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514B8D">
        <w:rPr>
          <w:rFonts w:cstheme="minorHAnsi"/>
          <w:b w:val="0"/>
          <w:color w:val="061F57" w:themeColor="text2" w:themeShade="BF"/>
          <w:lang w:val="cy-GB"/>
        </w:rPr>
        <w:t>r ysgolion</w:t>
      </w:r>
      <w:r w:rsidR="00AE5C08" w:rsidRPr="00DD528F">
        <w:rPr>
          <w:rFonts w:cstheme="minorHAnsi"/>
          <w:b w:val="0"/>
          <w:color w:val="061F57" w:themeColor="text2" w:themeShade="BF"/>
          <w:lang w:val="cy-GB"/>
        </w:rPr>
        <w:t xml:space="preserve">. </w:t>
      </w:r>
      <w:r w:rsidR="00514B8D">
        <w:rPr>
          <w:rFonts w:cstheme="minorHAnsi"/>
          <w:b w:val="0"/>
          <w:color w:val="061F57" w:themeColor="text2" w:themeShade="BF"/>
          <w:lang w:val="cy-GB"/>
        </w:rPr>
        <w:t>Cynlluniwyd hanner diwrnod o gyflwyniad creadigol, cyfranogol, rhyngweithiol i</w:t>
      </w:r>
      <w:r w:rsidR="00876CDF">
        <w:rPr>
          <w:rFonts w:cstheme="minorHAnsi"/>
          <w:b w:val="0"/>
          <w:color w:val="061F57" w:themeColor="text2" w:themeShade="BF"/>
          <w:lang w:val="cy-GB"/>
        </w:rPr>
        <w:t>’</w:t>
      </w:r>
      <w:r w:rsidR="00514B8D">
        <w:rPr>
          <w:rFonts w:cstheme="minorHAnsi"/>
          <w:b w:val="0"/>
          <w:color w:val="061F57" w:themeColor="text2" w:themeShade="BF"/>
          <w:lang w:val="cy-GB"/>
        </w:rPr>
        <w:t>r prosiect gydag ystod o weithgareddau ac ymarferion i godi ymwybyddiaeth a gwella dealltwriaeth o anghenion a galluoedd pobl hŷn</w:t>
      </w:r>
      <w:r w:rsidR="00876CDF">
        <w:rPr>
          <w:rFonts w:cstheme="minorHAnsi"/>
          <w:b w:val="0"/>
          <w:color w:val="061F57" w:themeColor="text2" w:themeShade="BF"/>
          <w:lang w:val="cy-GB"/>
        </w:rPr>
        <w:t>,</w:t>
      </w:r>
      <w:r w:rsidR="00514B8D">
        <w:rPr>
          <w:rFonts w:cstheme="minorHAnsi"/>
          <w:b w:val="0"/>
          <w:color w:val="061F57" w:themeColor="text2" w:themeShade="BF"/>
          <w:lang w:val="cy-GB"/>
        </w:rPr>
        <w:t xml:space="preserve"> yn ogystal â sesiwn canfod ffeithiau a chynhyrchu syniadau er mwyn rhannu perchnogaeth</w:t>
      </w:r>
      <w:r w:rsidR="00255488">
        <w:rPr>
          <w:rFonts w:cstheme="minorHAnsi"/>
          <w:b w:val="0"/>
          <w:color w:val="061F57" w:themeColor="text2" w:themeShade="BF"/>
          <w:lang w:val="cy-GB"/>
        </w:rPr>
        <w:t xml:space="preserve"> ar y</w:t>
      </w:r>
      <w:r w:rsidR="00514B8D">
        <w:rPr>
          <w:rFonts w:cstheme="minorHAnsi"/>
          <w:b w:val="0"/>
          <w:color w:val="061F57" w:themeColor="text2" w:themeShade="BF"/>
          <w:lang w:val="cy-GB"/>
        </w:rPr>
        <w:t xml:space="preserve"> digwyddiad</w:t>
      </w:r>
      <w:r w:rsidR="00AE5C08" w:rsidRPr="00DD528F">
        <w:rPr>
          <w:rFonts w:cstheme="minorHAnsi"/>
          <w:b w:val="0"/>
          <w:color w:val="061F57" w:themeColor="text2" w:themeShade="BF"/>
          <w:lang w:val="cy-GB"/>
        </w:rPr>
        <w:t>.</w:t>
      </w:r>
    </w:p>
    <w:p w14:paraId="657ED10C" w14:textId="77777777" w:rsidR="007E5F95" w:rsidRPr="00DD528F" w:rsidRDefault="00016E6F" w:rsidP="009F6892">
      <w:pPr>
        <w:rPr>
          <w:rFonts w:cstheme="minorHAnsi"/>
          <w:color w:val="061F57" w:themeColor="text2" w:themeShade="BF"/>
          <w:lang w:val="cy-GB"/>
        </w:rPr>
      </w:pPr>
      <w:r w:rsidRPr="00DD528F">
        <w:rPr>
          <w:rFonts w:cstheme="minorHAnsi"/>
          <w:color w:val="061F57" w:themeColor="text2" w:themeShade="BF"/>
          <w:lang w:val="cy-GB"/>
        </w:rPr>
        <w:t xml:space="preserve"> </w:t>
      </w:r>
    </w:p>
    <w:p w14:paraId="4D26A1A9" w14:textId="135630D4" w:rsidR="00FA650D" w:rsidRPr="00DD528F" w:rsidRDefault="00514B8D" w:rsidP="009F6892">
      <w:pPr>
        <w:rPr>
          <w:sz w:val="36"/>
          <w:szCs w:val="36"/>
          <w:lang w:val="cy-GB"/>
        </w:rPr>
      </w:pPr>
      <w:r>
        <w:rPr>
          <w:sz w:val="36"/>
          <w:szCs w:val="36"/>
          <w:lang w:val="cy-GB"/>
        </w:rPr>
        <w:t xml:space="preserve">Cartrefi preswyl, </w:t>
      </w:r>
      <w:r w:rsidR="004F5544">
        <w:rPr>
          <w:sz w:val="36"/>
          <w:szCs w:val="36"/>
          <w:lang w:val="cy-GB"/>
        </w:rPr>
        <w:t>c</w:t>
      </w:r>
      <w:r>
        <w:rPr>
          <w:sz w:val="36"/>
          <w:szCs w:val="36"/>
          <w:lang w:val="cy-GB"/>
        </w:rPr>
        <w:t>ynhyrchu syniadau</w:t>
      </w:r>
      <w:r w:rsidR="00016E6F" w:rsidRPr="00DD528F">
        <w:rPr>
          <w:sz w:val="36"/>
          <w:szCs w:val="36"/>
          <w:lang w:val="cy-GB"/>
        </w:rPr>
        <w:t>:</w:t>
      </w:r>
    </w:p>
    <w:p w14:paraId="5E14A43D" w14:textId="77777777" w:rsidR="00402501" w:rsidRPr="00DD528F" w:rsidRDefault="00402501" w:rsidP="00570B2C">
      <w:pPr>
        <w:rPr>
          <w:color w:val="061F57" w:themeColor="text2" w:themeShade="BF"/>
          <w:lang w:val="cy-GB"/>
        </w:rPr>
      </w:pPr>
      <w:r w:rsidRPr="00DD528F">
        <w:rPr>
          <w:color w:val="061F57" w:themeColor="text2" w:themeShade="BF"/>
          <w:lang w:val="cy-GB"/>
        </w:rPr>
        <w:t>Hafan y Wau</w:t>
      </w:r>
      <w:r w:rsidR="005A0484" w:rsidRPr="00DD528F">
        <w:rPr>
          <w:color w:val="061F57" w:themeColor="text2" w:themeShade="BF"/>
          <w:lang w:val="cy-GB"/>
        </w:rPr>
        <w:t>n, A</w:t>
      </w:r>
      <w:r w:rsidRPr="00DD528F">
        <w:rPr>
          <w:color w:val="061F57" w:themeColor="text2" w:themeShade="BF"/>
          <w:lang w:val="cy-GB"/>
        </w:rPr>
        <w:t>berystwyth;</w:t>
      </w:r>
    </w:p>
    <w:p w14:paraId="58ED9BD0" w14:textId="653CAAF0" w:rsidR="005A0484" w:rsidRPr="00DD528F" w:rsidRDefault="009E7C85" w:rsidP="00570B2C">
      <w:pPr>
        <w:rPr>
          <w:b w:val="0"/>
          <w:color w:val="061F57" w:themeColor="text2" w:themeShade="BF"/>
          <w:lang w:val="cy-GB"/>
        </w:rPr>
      </w:pPr>
      <w:r w:rsidRPr="00DD528F">
        <w:rPr>
          <w:b w:val="0"/>
          <w:color w:val="061F57" w:themeColor="text2" w:themeShade="BF"/>
          <w:lang w:val="cy-GB"/>
        </w:rPr>
        <w:t xml:space="preserve">10 </w:t>
      </w:r>
      <w:r w:rsidR="00514B8D">
        <w:rPr>
          <w:b w:val="0"/>
          <w:color w:val="061F57" w:themeColor="text2" w:themeShade="BF"/>
          <w:lang w:val="cy-GB"/>
        </w:rPr>
        <w:t>Hydref</w:t>
      </w:r>
      <w:r w:rsidRPr="00DD528F">
        <w:rPr>
          <w:b w:val="0"/>
          <w:color w:val="061F57" w:themeColor="text2" w:themeShade="BF"/>
          <w:lang w:val="cy-GB"/>
        </w:rPr>
        <w:t xml:space="preserve"> 2020 </w:t>
      </w:r>
      <w:r w:rsidR="00514B8D">
        <w:rPr>
          <w:b w:val="0"/>
          <w:color w:val="061F57" w:themeColor="text2" w:themeShade="BF"/>
          <w:lang w:val="cy-GB"/>
        </w:rPr>
        <w:t>gyda rheolwr a swyddog gweithgareddau</w:t>
      </w:r>
      <w:r w:rsidR="00876CDF">
        <w:rPr>
          <w:b w:val="0"/>
          <w:color w:val="061F57" w:themeColor="text2" w:themeShade="BF"/>
          <w:lang w:val="cy-GB"/>
        </w:rPr>
        <w:t>’</w:t>
      </w:r>
      <w:r w:rsidR="00514B8D">
        <w:rPr>
          <w:b w:val="0"/>
          <w:color w:val="061F57" w:themeColor="text2" w:themeShade="BF"/>
          <w:lang w:val="cy-GB"/>
        </w:rPr>
        <w:t>r ganolfan a 3 ae</w:t>
      </w:r>
      <w:r w:rsidR="00932FB0">
        <w:rPr>
          <w:b w:val="0"/>
          <w:color w:val="061F57" w:themeColor="text2" w:themeShade="BF"/>
          <w:lang w:val="cy-GB"/>
        </w:rPr>
        <w:t>l</w:t>
      </w:r>
      <w:r w:rsidR="00514B8D">
        <w:rPr>
          <w:b w:val="0"/>
          <w:color w:val="061F57" w:themeColor="text2" w:themeShade="BF"/>
          <w:lang w:val="cy-GB"/>
        </w:rPr>
        <w:t>od o staff</w:t>
      </w:r>
      <w:r w:rsidR="001C7B44" w:rsidRPr="00DD528F">
        <w:rPr>
          <w:b w:val="0"/>
          <w:color w:val="061F57" w:themeColor="text2" w:themeShade="BF"/>
          <w:lang w:val="cy-GB"/>
        </w:rPr>
        <w:t xml:space="preserve"> (1 </w:t>
      </w:r>
      <w:r w:rsidR="00932FB0">
        <w:rPr>
          <w:b w:val="0"/>
          <w:color w:val="061F57" w:themeColor="text2" w:themeShade="BF"/>
          <w:lang w:val="cy-GB"/>
        </w:rPr>
        <w:t xml:space="preserve">dyn </w:t>
      </w:r>
      <w:r w:rsidR="001C7B44" w:rsidRPr="00DD528F">
        <w:rPr>
          <w:b w:val="0"/>
          <w:color w:val="061F57" w:themeColor="text2" w:themeShade="BF"/>
          <w:lang w:val="cy-GB"/>
        </w:rPr>
        <w:t>/ 4</w:t>
      </w:r>
      <w:r w:rsidR="00932FB0">
        <w:rPr>
          <w:b w:val="0"/>
          <w:color w:val="061F57" w:themeColor="text2" w:themeShade="BF"/>
          <w:lang w:val="cy-GB"/>
        </w:rPr>
        <w:t xml:space="preserve"> menyw</w:t>
      </w:r>
      <w:r w:rsidR="001C7B44" w:rsidRPr="00DD528F">
        <w:rPr>
          <w:b w:val="0"/>
          <w:color w:val="061F57" w:themeColor="text2" w:themeShade="BF"/>
          <w:lang w:val="cy-GB"/>
        </w:rPr>
        <w:t>)</w:t>
      </w:r>
      <w:r w:rsidR="004F5544">
        <w:rPr>
          <w:b w:val="0"/>
          <w:color w:val="061F57" w:themeColor="text2" w:themeShade="BF"/>
          <w:lang w:val="cy-GB"/>
        </w:rPr>
        <w:t>.</w:t>
      </w:r>
    </w:p>
    <w:p w14:paraId="2E7F6ABB" w14:textId="77777777" w:rsidR="00570B2C" w:rsidRPr="00DD528F" w:rsidRDefault="00570B2C" w:rsidP="00570B2C">
      <w:pPr>
        <w:rPr>
          <w:b w:val="0"/>
          <w:color w:val="061F57" w:themeColor="text2" w:themeShade="BF"/>
          <w:lang w:val="cy-GB"/>
        </w:rPr>
      </w:pPr>
    </w:p>
    <w:p w14:paraId="692E5E8C" w14:textId="77777777" w:rsidR="00402501" w:rsidRPr="00DD528F" w:rsidRDefault="00402501" w:rsidP="00570B2C">
      <w:pPr>
        <w:rPr>
          <w:color w:val="061F57" w:themeColor="text2" w:themeShade="BF"/>
          <w:lang w:val="cy-GB"/>
        </w:rPr>
      </w:pPr>
      <w:r w:rsidRPr="00DD528F">
        <w:rPr>
          <w:color w:val="061F57" w:themeColor="text2" w:themeShade="BF"/>
          <w:lang w:val="cy-GB"/>
        </w:rPr>
        <w:t>Brynti</w:t>
      </w:r>
      <w:r w:rsidR="005A0484" w:rsidRPr="00DD528F">
        <w:rPr>
          <w:color w:val="061F57" w:themeColor="text2" w:themeShade="BF"/>
          <w:lang w:val="cy-GB"/>
        </w:rPr>
        <w:t>rion, T</w:t>
      </w:r>
      <w:r w:rsidRPr="00DD528F">
        <w:rPr>
          <w:color w:val="061F57" w:themeColor="text2" w:themeShade="BF"/>
          <w:lang w:val="cy-GB"/>
        </w:rPr>
        <w:t>regaron;</w:t>
      </w:r>
    </w:p>
    <w:p w14:paraId="32EE202A" w14:textId="37B379B2" w:rsidR="005A0484" w:rsidRPr="00DD528F" w:rsidRDefault="00570B2C" w:rsidP="00570B2C">
      <w:pPr>
        <w:rPr>
          <w:b w:val="0"/>
          <w:color w:val="061F57" w:themeColor="text2" w:themeShade="BF"/>
          <w:lang w:val="cy-GB"/>
        </w:rPr>
      </w:pPr>
      <w:r w:rsidRPr="00DD528F">
        <w:rPr>
          <w:b w:val="0"/>
          <w:color w:val="061F57" w:themeColor="text2" w:themeShade="BF"/>
          <w:lang w:val="cy-GB"/>
        </w:rPr>
        <w:t>3</w:t>
      </w:r>
      <w:r w:rsidR="009E7C85" w:rsidRPr="00DD528F">
        <w:rPr>
          <w:b w:val="0"/>
          <w:color w:val="061F57" w:themeColor="text2" w:themeShade="BF"/>
          <w:lang w:val="cy-GB"/>
        </w:rPr>
        <w:t xml:space="preserve">0 </w:t>
      </w:r>
      <w:r w:rsidR="00932FB0">
        <w:rPr>
          <w:b w:val="0"/>
          <w:color w:val="061F57" w:themeColor="text2" w:themeShade="BF"/>
          <w:lang w:val="cy-GB"/>
        </w:rPr>
        <w:t xml:space="preserve">Medi </w:t>
      </w:r>
      <w:r w:rsidR="009E7C85" w:rsidRPr="00DD528F">
        <w:rPr>
          <w:b w:val="0"/>
          <w:color w:val="061F57" w:themeColor="text2" w:themeShade="BF"/>
          <w:lang w:val="cy-GB"/>
        </w:rPr>
        <w:t xml:space="preserve">2020 </w:t>
      </w:r>
      <w:r w:rsidR="00932FB0">
        <w:rPr>
          <w:b w:val="0"/>
          <w:color w:val="061F57" w:themeColor="text2" w:themeShade="BF"/>
          <w:lang w:val="cy-GB"/>
        </w:rPr>
        <w:t xml:space="preserve">gyda 12 preswylydd </w:t>
      </w:r>
      <w:r w:rsidR="006159EE" w:rsidRPr="00DD528F">
        <w:rPr>
          <w:b w:val="0"/>
          <w:color w:val="061F57" w:themeColor="text2" w:themeShade="BF"/>
          <w:lang w:val="cy-GB"/>
        </w:rPr>
        <w:t xml:space="preserve">(2 </w:t>
      </w:r>
      <w:r w:rsidR="00932FB0">
        <w:rPr>
          <w:b w:val="0"/>
          <w:color w:val="061F57" w:themeColor="text2" w:themeShade="BF"/>
          <w:lang w:val="cy-GB"/>
        </w:rPr>
        <w:t>ddyn</w:t>
      </w:r>
      <w:r w:rsidR="00932FB0">
        <w:t xml:space="preserve"> </w:t>
      </w:r>
      <w:r w:rsidR="006159EE" w:rsidRPr="00DD528F">
        <w:rPr>
          <w:b w:val="0"/>
          <w:color w:val="061F57" w:themeColor="text2" w:themeShade="BF"/>
          <w:lang w:val="cy-GB"/>
        </w:rPr>
        <w:t xml:space="preserve">/ 10 </w:t>
      </w:r>
      <w:r w:rsidR="00932FB0">
        <w:rPr>
          <w:b w:val="0"/>
          <w:color w:val="061F57" w:themeColor="text2" w:themeShade="BF"/>
          <w:lang w:val="cy-GB"/>
        </w:rPr>
        <w:t>menyw</w:t>
      </w:r>
      <w:r w:rsidR="006159EE" w:rsidRPr="00DD528F">
        <w:rPr>
          <w:b w:val="0"/>
          <w:color w:val="061F57" w:themeColor="text2" w:themeShade="BF"/>
          <w:lang w:val="cy-GB"/>
        </w:rPr>
        <w:t xml:space="preserve">) a 5 </w:t>
      </w:r>
      <w:r w:rsidR="00932FB0">
        <w:rPr>
          <w:b w:val="0"/>
          <w:color w:val="061F57" w:themeColor="text2" w:themeShade="BF"/>
          <w:lang w:val="cy-GB"/>
        </w:rPr>
        <w:t>aelod o staff (menywod)</w:t>
      </w:r>
      <w:r w:rsidR="006159EE" w:rsidRPr="00DD528F">
        <w:rPr>
          <w:b w:val="0"/>
          <w:color w:val="061F57" w:themeColor="text2" w:themeShade="BF"/>
          <w:lang w:val="cy-GB"/>
        </w:rPr>
        <w:t>.</w:t>
      </w:r>
    </w:p>
    <w:p w14:paraId="7454B609" w14:textId="77777777" w:rsidR="00570B2C" w:rsidRPr="00DD528F" w:rsidRDefault="00570B2C" w:rsidP="00570B2C">
      <w:pPr>
        <w:rPr>
          <w:b w:val="0"/>
          <w:color w:val="061F57" w:themeColor="text2" w:themeShade="BF"/>
          <w:lang w:val="cy-GB"/>
        </w:rPr>
      </w:pPr>
    </w:p>
    <w:p w14:paraId="70D85BBF" w14:textId="29A1F325" w:rsidR="00402501" w:rsidRPr="00DD528F" w:rsidRDefault="00B00635" w:rsidP="00570B2C">
      <w:pPr>
        <w:rPr>
          <w:color w:val="061F57" w:themeColor="text2" w:themeShade="BF"/>
          <w:lang w:val="cy-GB"/>
        </w:rPr>
      </w:pPr>
      <w:r>
        <w:rPr>
          <w:rFonts w:ascii="Calibri" w:eastAsiaTheme="minorHAnsi" w:hAnsi="Calibri" w:cs="Calibri"/>
          <w:bCs/>
          <w:color w:val="061F57"/>
          <w:szCs w:val="28"/>
          <w:lang w:val="cy-GB"/>
        </w:rPr>
        <w:t>Hafan Deg, Llanbedr Pont Steffan;</w:t>
      </w:r>
    </w:p>
    <w:p w14:paraId="37449E8E" w14:textId="400A1D3D" w:rsidR="005A0484" w:rsidRPr="00DD528F" w:rsidRDefault="006159EE" w:rsidP="00570B2C">
      <w:pPr>
        <w:rPr>
          <w:b w:val="0"/>
          <w:color w:val="061F57" w:themeColor="text2" w:themeShade="BF"/>
          <w:lang w:val="cy-GB"/>
        </w:rPr>
      </w:pPr>
      <w:r w:rsidRPr="00DD528F">
        <w:rPr>
          <w:b w:val="0"/>
          <w:color w:val="061F57" w:themeColor="text2" w:themeShade="BF"/>
          <w:lang w:val="cy-GB"/>
        </w:rPr>
        <w:t xml:space="preserve">9 </w:t>
      </w:r>
      <w:r w:rsidR="00932FB0">
        <w:rPr>
          <w:b w:val="0"/>
          <w:color w:val="061F57" w:themeColor="text2" w:themeShade="BF"/>
          <w:lang w:val="cy-GB"/>
        </w:rPr>
        <w:t>Medi</w:t>
      </w:r>
      <w:r w:rsidRPr="00DD528F">
        <w:rPr>
          <w:b w:val="0"/>
          <w:color w:val="061F57" w:themeColor="text2" w:themeShade="BF"/>
          <w:lang w:val="cy-GB"/>
        </w:rPr>
        <w:t xml:space="preserve"> 2020 </w:t>
      </w:r>
      <w:r w:rsidR="00932FB0">
        <w:rPr>
          <w:b w:val="0"/>
          <w:color w:val="061F57" w:themeColor="text2" w:themeShade="BF"/>
          <w:lang w:val="cy-GB"/>
        </w:rPr>
        <w:t>gyda rheolwr y ganolfan a 2 aelod o staff</w:t>
      </w:r>
      <w:r w:rsidR="004F5544">
        <w:rPr>
          <w:b w:val="0"/>
          <w:color w:val="061F57" w:themeColor="text2" w:themeShade="BF"/>
          <w:lang w:val="cy-GB"/>
        </w:rPr>
        <w:t>.</w:t>
      </w:r>
      <w:r w:rsidR="00932FB0">
        <w:rPr>
          <w:b w:val="0"/>
          <w:color w:val="061F57" w:themeColor="text2" w:themeShade="BF"/>
          <w:lang w:val="cy-GB"/>
        </w:rPr>
        <w:t xml:space="preserve"> </w:t>
      </w:r>
    </w:p>
    <w:p w14:paraId="5E838447" w14:textId="77777777" w:rsidR="005A0484" w:rsidRPr="00DD528F" w:rsidRDefault="005A0484" w:rsidP="009F6892">
      <w:pPr>
        <w:rPr>
          <w:b w:val="0"/>
          <w:color w:val="061F57" w:themeColor="text2" w:themeShade="BF"/>
          <w:lang w:val="cy-GB"/>
        </w:rPr>
      </w:pPr>
    </w:p>
    <w:p w14:paraId="767677B3" w14:textId="494E1FC0" w:rsidR="00FD7A34" w:rsidRPr="00DD528F" w:rsidRDefault="00932FB0" w:rsidP="009F6892">
      <w:p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>Cyfarfodydd canfod ffeithiau a chynhyrchu syniadau</w:t>
      </w:r>
      <w:r w:rsidR="004F5544">
        <w:rPr>
          <w:b w:val="0"/>
          <w:color w:val="061F57" w:themeColor="text2" w:themeShade="BF"/>
          <w:lang w:val="cy-GB"/>
        </w:rPr>
        <w:t xml:space="preserve"> a</w:t>
      </w:r>
      <w:r>
        <w:rPr>
          <w:b w:val="0"/>
          <w:color w:val="061F57" w:themeColor="text2" w:themeShade="BF"/>
          <w:lang w:val="cy-GB"/>
        </w:rPr>
        <w:t xml:space="preserve"> rhannu syniadau a ffyrdd ymlaen gyda</w:t>
      </w:r>
      <w:r w:rsidR="00876CDF">
        <w:rPr>
          <w:b w:val="0"/>
          <w:color w:val="061F57" w:themeColor="text2" w:themeShade="BF"/>
          <w:lang w:val="cy-GB"/>
        </w:rPr>
        <w:t>’</w:t>
      </w:r>
      <w:r w:rsidR="008353F0">
        <w:rPr>
          <w:b w:val="0"/>
          <w:color w:val="061F57" w:themeColor="text2" w:themeShade="BF"/>
          <w:lang w:val="cy-GB"/>
        </w:rPr>
        <w:t>r</w:t>
      </w:r>
      <w:r>
        <w:rPr>
          <w:b w:val="0"/>
          <w:color w:val="061F57" w:themeColor="text2" w:themeShade="BF"/>
          <w:lang w:val="cy-GB"/>
        </w:rPr>
        <w:t xml:space="preserve"> staff yn bennaf, ochr yn ochr â chyfarfodydd â</w:t>
      </w:r>
      <w:r w:rsidR="00876CDF">
        <w:rPr>
          <w:b w:val="0"/>
          <w:color w:val="061F57" w:themeColor="text2" w:themeShade="BF"/>
          <w:lang w:val="cy-GB"/>
        </w:rPr>
        <w:t>’r</w:t>
      </w:r>
      <w:r>
        <w:rPr>
          <w:b w:val="0"/>
          <w:color w:val="061F57" w:themeColor="text2" w:themeShade="BF"/>
          <w:lang w:val="cy-GB"/>
        </w:rPr>
        <w:t xml:space="preserve"> preswylwyr</w:t>
      </w:r>
      <w:r w:rsidR="001C7B44" w:rsidRPr="00DD528F">
        <w:rPr>
          <w:b w:val="0"/>
          <w:color w:val="061F57" w:themeColor="text2" w:themeShade="BF"/>
          <w:lang w:val="cy-GB"/>
        </w:rPr>
        <w:t xml:space="preserve">. </w:t>
      </w:r>
    </w:p>
    <w:p w14:paraId="39DAFB0C" w14:textId="77777777" w:rsidR="007E5F95" w:rsidRPr="00DD528F" w:rsidRDefault="007E5F95" w:rsidP="009F6892">
      <w:pPr>
        <w:rPr>
          <w:color w:val="061F57" w:themeColor="text2" w:themeShade="BF"/>
          <w:sz w:val="36"/>
          <w:szCs w:val="36"/>
          <w:lang w:val="cy-GB"/>
        </w:rPr>
      </w:pPr>
    </w:p>
    <w:p w14:paraId="20DDE04A" w14:textId="0490FB76" w:rsidR="00FA650D" w:rsidRPr="00DD528F" w:rsidRDefault="00932FB0" w:rsidP="009F6892">
      <w:pPr>
        <w:rPr>
          <w:color w:val="061F57" w:themeColor="text2" w:themeShade="BF"/>
          <w:sz w:val="36"/>
          <w:szCs w:val="36"/>
          <w:lang w:val="cy-GB"/>
        </w:rPr>
      </w:pPr>
      <w:r>
        <w:rPr>
          <w:color w:val="061F57" w:themeColor="text2" w:themeShade="BF"/>
          <w:sz w:val="36"/>
          <w:szCs w:val="36"/>
          <w:lang w:val="cy-GB"/>
        </w:rPr>
        <w:t>Digwyddiadau te parti</w:t>
      </w:r>
      <w:r w:rsidR="00016E6F" w:rsidRPr="00DD528F">
        <w:rPr>
          <w:color w:val="061F57" w:themeColor="text2" w:themeShade="BF"/>
          <w:sz w:val="36"/>
          <w:szCs w:val="36"/>
          <w:lang w:val="cy-GB"/>
        </w:rPr>
        <w:t>:</w:t>
      </w:r>
      <w:r w:rsidR="007455BE" w:rsidRPr="00DD528F">
        <w:rPr>
          <w:color w:val="061F57" w:themeColor="text2" w:themeShade="BF"/>
          <w:sz w:val="36"/>
          <w:szCs w:val="36"/>
          <w:lang w:val="cy-GB"/>
        </w:rPr>
        <w:t xml:space="preserve"> </w:t>
      </w:r>
      <w:r w:rsidR="004F5544">
        <w:rPr>
          <w:color w:val="061F57" w:themeColor="text2" w:themeShade="BF"/>
          <w:sz w:val="36"/>
          <w:szCs w:val="36"/>
          <w:lang w:val="cy-GB"/>
        </w:rPr>
        <w:t>y</w:t>
      </w:r>
      <w:r>
        <w:rPr>
          <w:color w:val="061F57" w:themeColor="text2" w:themeShade="BF"/>
          <w:sz w:val="36"/>
          <w:szCs w:val="36"/>
          <w:lang w:val="cy-GB"/>
        </w:rPr>
        <w:t>myriadau pontio</w:t>
      </w:r>
      <w:r w:rsidR="00876CDF">
        <w:rPr>
          <w:color w:val="061F57" w:themeColor="text2" w:themeShade="BF"/>
          <w:sz w:val="36"/>
          <w:szCs w:val="36"/>
          <w:lang w:val="cy-GB"/>
        </w:rPr>
        <w:t>’</w:t>
      </w:r>
      <w:r>
        <w:rPr>
          <w:color w:val="061F57" w:themeColor="text2" w:themeShade="BF"/>
          <w:sz w:val="36"/>
          <w:szCs w:val="36"/>
          <w:lang w:val="cy-GB"/>
        </w:rPr>
        <w:t xml:space="preserve">r cenedlaethau </w:t>
      </w:r>
    </w:p>
    <w:p w14:paraId="7AF2440E" w14:textId="0E8D71DB" w:rsidR="007455BE" w:rsidRPr="00DD528F" w:rsidRDefault="00195950" w:rsidP="009F6892">
      <w:p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Preswylwyr </w:t>
      </w:r>
      <w:r w:rsidR="007455BE" w:rsidRPr="00DD528F">
        <w:rPr>
          <w:b w:val="0"/>
          <w:color w:val="061F57" w:themeColor="text2" w:themeShade="BF"/>
          <w:lang w:val="cy-GB"/>
        </w:rPr>
        <w:t xml:space="preserve">Hafan </w:t>
      </w:r>
      <w:r>
        <w:rPr>
          <w:b w:val="0"/>
          <w:color w:val="061F57" w:themeColor="text2" w:themeShade="BF"/>
          <w:lang w:val="cy-GB"/>
        </w:rPr>
        <w:t xml:space="preserve">y </w:t>
      </w:r>
      <w:r w:rsidR="007455BE" w:rsidRPr="00DD528F">
        <w:rPr>
          <w:b w:val="0"/>
          <w:color w:val="061F57" w:themeColor="text2" w:themeShade="BF"/>
          <w:lang w:val="cy-GB"/>
        </w:rPr>
        <w:t>Waun, staff a</w:t>
      </w:r>
      <w:r>
        <w:rPr>
          <w:b w:val="0"/>
          <w:color w:val="061F57" w:themeColor="text2" w:themeShade="BF"/>
          <w:lang w:val="cy-GB"/>
        </w:rPr>
        <w:t xml:space="preserve"> disgyblion Ysgol </w:t>
      </w:r>
      <w:r w:rsidR="005A0484" w:rsidRPr="00DD528F">
        <w:rPr>
          <w:b w:val="0"/>
          <w:color w:val="061F57" w:themeColor="text2" w:themeShade="BF"/>
          <w:lang w:val="cy-GB"/>
        </w:rPr>
        <w:t>Penglais, Aberystwyth</w:t>
      </w:r>
      <w:r w:rsidR="009E7C85" w:rsidRPr="00DD528F">
        <w:rPr>
          <w:b w:val="0"/>
          <w:color w:val="061F57" w:themeColor="text2" w:themeShade="BF"/>
          <w:lang w:val="cy-GB"/>
        </w:rPr>
        <w:t xml:space="preserve">, </w:t>
      </w:r>
    </w:p>
    <w:p w14:paraId="3B29D0BC" w14:textId="04F45F5B" w:rsidR="007455BE" w:rsidRPr="00DD528F" w:rsidRDefault="009E7C85" w:rsidP="009F6892">
      <w:pPr>
        <w:rPr>
          <w:b w:val="0"/>
          <w:color w:val="061F57" w:themeColor="text2" w:themeShade="BF"/>
          <w:lang w:val="cy-GB"/>
        </w:rPr>
      </w:pPr>
      <w:r w:rsidRPr="00DD528F">
        <w:rPr>
          <w:b w:val="0"/>
          <w:color w:val="061F57" w:themeColor="text2" w:themeShade="BF"/>
          <w:lang w:val="cy-GB"/>
        </w:rPr>
        <w:t xml:space="preserve">11 </w:t>
      </w:r>
      <w:r w:rsidR="00195950">
        <w:rPr>
          <w:b w:val="0"/>
          <w:color w:val="061F57" w:themeColor="text2" w:themeShade="BF"/>
          <w:lang w:val="cy-GB"/>
        </w:rPr>
        <w:t>Hydref</w:t>
      </w:r>
      <w:r w:rsidRPr="00DD528F">
        <w:rPr>
          <w:b w:val="0"/>
          <w:color w:val="061F57" w:themeColor="text2" w:themeShade="BF"/>
          <w:lang w:val="cy-GB"/>
        </w:rPr>
        <w:t xml:space="preserve"> 2020 </w:t>
      </w:r>
      <w:r w:rsidR="00195950">
        <w:rPr>
          <w:b w:val="0"/>
          <w:color w:val="061F57" w:themeColor="text2" w:themeShade="BF"/>
          <w:lang w:val="cy-GB"/>
        </w:rPr>
        <w:t xml:space="preserve">gydag 14 o </w:t>
      </w:r>
      <w:r w:rsidR="00255488">
        <w:rPr>
          <w:b w:val="0"/>
          <w:color w:val="061F57" w:themeColor="text2" w:themeShade="BF"/>
          <w:lang w:val="cy-GB"/>
        </w:rPr>
        <w:t xml:space="preserve">ddisgyblion </w:t>
      </w:r>
      <w:r w:rsidR="00195950">
        <w:rPr>
          <w:b w:val="0"/>
          <w:color w:val="061F57" w:themeColor="text2" w:themeShade="BF"/>
          <w:lang w:val="cy-GB"/>
        </w:rPr>
        <w:t>yn cael te parti canol y bore</w:t>
      </w:r>
      <w:r w:rsidR="002877FF" w:rsidRPr="00DD528F">
        <w:rPr>
          <w:b w:val="0"/>
          <w:color w:val="061F57" w:themeColor="text2" w:themeShade="BF"/>
          <w:lang w:val="cy-GB"/>
        </w:rPr>
        <w:t xml:space="preserve"> (5 </w:t>
      </w:r>
      <w:r w:rsidR="00531E60">
        <w:rPr>
          <w:b w:val="0"/>
          <w:color w:val="061F57" w:themeColor="text2" w:themeShade="BF"/>
          <w:lang w:val="cy-GB"/>
        </w:rPr>
        <w:t>bachgen</w:t>
      </w:r>
      <w:r w:rsidR="002877FF" w:rsidRPr="00DD528F">
        <w:rPr>
          <w:b w:val="0"/>
          <w:color w:val="061F57" w:themeColor="text2" w:themeShade="BF"/>
          <w:lang w:val="cy-GB"/>
        </w:rPr>
        <w:t xml:space="preserve"> / 9</w:t>
      </w:r>
      <w:r w:rsidR="00531E60">
        <w:rPr>
          <w:b w:val="0"/>
          <w:color w:val="061F57" w:themeColor="text2" w:themeShade="BF"/>
          <w:lang w:val="cy-GB"/>
        </w:rPr>
        <w:t xml:space="preserve"> merch</w:t>
      </w:r>
      <w:r w:rsidR="002877FF" w:rsidRPr="00DD528F">
        <w:rPr>
          <w:b w:val="0"/>
          <w:color w:val="061F57" w:themeColor="text2" w:themeShade="BF"/>
          <w:lang w:val="cy-GB"/>
        </w:rPr>
        <w:t>)</w:t>
      </w:r>
      <w:r w:rsidR="004F5544">
        <w:rPr>
          <w:b w:val="0"/>
          <w:color w:val="061F57" w:themeColor="text2" w:themeShade="BF"/>
          <w:lang w:val="cy-GB"/>
        </w:rPr>
        <w:t>.</w:t>
      </w:r>
      <w:r w:rsidR="002877FF" w:rsidRPr="00DD528F">
        <w:rPr>
          <w:b w:val="0"/>
          <w:color w:val="061F57" w:themeColor="text2" w:themeShade="BF"/>
          <w:lang w:val="cy-GB"/>
        </w:rPr>
        <w:t xml:space="preserve"> </w:t>
      </w:r>
    </w:p>
    <w:p w14:paraId="4E399BAE" w14:textId="75451E72" w:rsidR="002877FF" w:rsidRPr="00DD528F" w:rsidRDefault="007455BE" w:rsidP="009F6892">
      <w:pPr>
        <w:rPr>
          <w:b w:val="0"/>
          <w:color w:val="061F57" w:themeColor="text2" w:themeShade="BF"/>
          <w:lang w:val="cy-GB"/>
        </w:rPr>
      </w:pPr>
      <w:r w:rsidRPr="00DD528F">
        <w:rPr>
          <w:b w:val="0"/>
          <w:color w:val="061F57" w:themeColor="text2" w:themeShade="BF"/>
          <w:lang w:val="cy-GB"/>
        </w:rPr>
        <w:t xml:space="preserve">18 </w:t>
      </w:r>
      <w:r w:rsidR="00531E60">
        <w:rPr>
          <w:b w:val="0"/>
          <w:color w:val="061F57" w:themeColor="text2" w:themeShade="BF"/>
          <w:lang w:val="cy-GB"/>
        </w:rPr>
        <w:t>o ddisgyblion ar gyfer te parti</w:t>
      </w:r>
      <w:r w:rsidR="00876CDF">
        <w:rPr>
          <w:b w:val="0"/>
          <w:color w:val="061F57" w:themeColor="text2" w:themeShade="BF"/>
          <w:lang w:val="cy-GB"/>
        </w:rPr>
        <w:t>’</w:t>
      </w:r>
      <w:r w:rsidR="00531E60">
        <w:rPr>
          <w:b w:val="0"/>
          <w:color w:val="061F57" w:themeColor="text2" w:themeShade="BF"/>
          <w:lang w:val="cy-GB"/>
        </w:rPr>
        <w:t>r prynhawn</w:t>
      </w:r>
      <w:r w:rsidR="002877FF" w:rsidRPr="00DD528F">
        <w:rPr>
          <w:b w:val="0"/>
          <w:color w:val="061F57" w:themeColor="text2" w:themeShade="BF"/>
          <w:lang w:val="cy-GB"/>
        </w:rPr>
        <w:t xml:space="preserve"> (5 </w:t>
      </w:r>
      <w:r w:rsidR="00531E60">
        <w:rPr>
          <w:b w:val="0"/>
          <w:color w:val="061F57" w:themeColor="text2" w:themeShade="BF"/>
          <w:lang w:val="cy-GB"/>
        </w:rPr>
        <w:t xml:space="preserve">bachgen </w:t>
      </w:r>
      <w:r w:rsidR="002877FF" w:rsidRPr="00DD528F">
        <w:rPr>
          <w:b w:val="0"/>
          <w:color w:val="061F57" w:themeColor="text2" w:themeShade="BF"/>
          <w:lang w:val="cy-GB"/>
        </w:rPr>
        <w:t xml:space="preserve">/ 13 </w:t>
      </w:r>
      <w:r w:rsidR="00531E60">
        <w:rPr>
          <w:b w:val="0"/>
          <w:color w:val="061F57" w:themeColor="text2" w:themeShade="BF"/>
          <w:lang w:val="cy-GB"/>
        </w:rPr>
        <w:t>merch</w:t>
      </w:r>
      <w:r w:rsidR="002877FF" w:rsidRPr="00DD528F">
        <w:rPr>
          <w:b w:val="0"/>
          <w:color w:val="061F57" w:themeColor="text2" w:themeShade="BF"/>
          <w:lang w:val="cy-GB"/>
        </w:rPr>
        <w:t>)</w:t>
      </w:r>
      <w:r w:rsidR="00531E60">
        <w:rPr>
          <w:b w:val="0"/>
          <w:color w:val="061F57" w:themeColor="text2" w:themeShade="BF"/>
          <w:lang w:val="cy-GB"/>
        </w:rPr>
        <w:t xml:space="preserve">. Ni chafodd y preswylwyr a gymerodd ran eu cyfrif gan fod llif cyson o breswylwyr yn dod drwy gydol y dydd, oddeutu </w:t>
      </w:r>
      <w:r w:rsidR="00A116C1" w:rsidRPr="00DD528F">
        <w:rPr>
          <w:b w:val="0"/>
          <w:color w:val="061F57" w:themeColor="text2" w:themeShade="BF"/>
          <w:lang w:val="cy-GB"/>
        </w:rPr>
        <w:t xml:space="preserve">45 – </w:t>
      </w:r>
      <w:r w:rsidR="00BF2CB0" w:rsidRPr="00DD528F">
        <w:rPr>
          <w:b w:val="0"/>
          <w:color w:val="061F57" w:themeColor="text2" w:themeShade="BF"/>
          <w:lang w:val="cy-GB"/>
        </w:rPr>
        <w:t>50</w:t>
      </w:r>
      <w:r w:rsidR="00531E60">
        <w:rPr>
          <w:b w:val="0"/>
          <w:color w:val="061F57" w:themeColor="text2" w:themeShade="BF"/>
          <w:lang w:val="cy-GB"/>
        </w:rPr>
        <w:t xml:space="preserve"> i gyd</w:t>
      </w:r>
      <w:r w:rsidR="00BF2CB0" w:rsidRPr="00DD528F">
        <w:rPr>
          <w:b w:val="0"/>
          <w:color w:val="061F57" w:themeColor="text2" w:themeShade="BF"/>
          <w:lang w:val="cy-GB"/>
        </w:rPr>
        <w:t>,</w:t>
      </w:r>
      <w:r w:rsidR="00507DFA" w:rsidRPr="00DD528F">
        <w:rPr>
          <w:b w:val="0"/>
          <w:color w:val="061F57" w:themeColor="text2" w:themeShade="BF"/>
          <w:lang w:val="cy-GB"/>
        </w:rPr>
        <w:t xml:space="preserve"> </w:t>
      </w:r>
      <w:r w:rsidR="004F5544">
        <w:rPr>
          <w:b w:val="0"/>
          <w:color w:val="061F57" w:themeColor="text2" w:themeShade="BF"/>
          <w:lang w:val="cy-GB"/>
        </w:rPr>
        <w:t xml:space="preserve">a </w:t>
      </w:r>
      <w:r w:rsidR="00507DFA" w:rsidRPr="00DD528F">
        <w:rPr>
          <w:b w:val="0"/>
          <w:color w:val="061F57" w:themeColor="text2" w:themeShade="BF"/>
          <w:lang w:val="cy-GB"/>
        </w:rPr>
        <w:t xml:space="preserve">6 </w:t>
      </w:r>
      <w:r w:rsidR="00531E60">
        <w:rPr>
          <w:b w:val="0"/>
          <w:color w:val="061F57" w:themeColor="text2" w:themeShade="BF"/>
          <w:lang w:val="cy-GB"/>
        </w:rPr>
        <w:t>ymwelydd o</w:t>
      </w:r>
      <w:r w:rsidR="00876CDF">
        <w:rPr>
          <w:b w:val="0"/>
          <w:color w:val="061F57" w:themeColor="text2" w:themeShade="BF"/>
          <w:lang w:val="cy-GB"/>
        </w:rPr>
        <w:t>’</w:t>
      </w:r>
      <w:r w:rsidR="00531E60">
        <w:rPr>
          <w:b w:val="0"/>
          <w:color w:val="061F57" w:themeColor="text2" w:themeShade="BF"/>
          <w:lang w:val="cy-GB"/>
        </w:rPr>
        <w:t>r gymuned</w:t>
      </w:r>
      <w:r w:rsidR="00507DFA" w:rsidRPr="00DD528F">
        <w:rPr>
          <w:b w:val="0"/>
          <w:color w:val="061F57" w:themeColor="text2" w:themeShade="BF"/>
          <w:lang w:val="cy-GB"/>
        </w:rPr>
        <w:t>.</w:t>
      </w:r>
    </w:p>
    <w:p w14:paraId="131644D2" w14:textId="77777777" w:rsidR="005A0484" w:rsidRPr="00DD528F" w:rsidRDefault="005A0484" w:rsidP="009F6892">
      <w:pPr>
        <w:rPr>
          <w:b w:val="0"/>
          <w:color w:val="061F57" w:themeColor="text2" w:themeShade="BF"/>
          <w:lang w:val="cy-GB"/>
        </w:rPr>
      </w:pPr>
      <w:r w:rsidRPr="00DD528F">
        <w:rPr>
          <w:b w:val="0"/>
          <w:color w:val="061F57" w:themeColor="text2" w:themeShade="BF"/>
          <w:lang w:val="cy-GB"/>
        </w:rPr>
        <w:tab/>
      </w:r>
    </w:p>
    <w:p w14:paraId="585AE143" w14:textId="116D84F0" w:rsidR="005A0484" w:rsidRPr="00DD528F" w:rsidRDefault="005A0484" w:rsidP="009F6892">
      <w:pPr>
        <w:rPr>
          <w:b w:val="0"/>
          <w:color w:val="061F57" w:themeColor="text2" w:themeShade="BF"/>
          <w:lang w:val="cy-GB"/>
        </w:rPr>
      </w:pPr>
      <w:r w:rsidRPr="00DD528F">
        <w:rPr>
          <w:b w:val="0"/>
          <w:color w:val="061F57" w:themeColor="text2" w:themeShade="BF"/>
          <w:lang w:val="cy-GB"/>
        </w:rPr>
        <w:t>Br</w:t>
      </w:r>
      <w:r w:rsidR="007455BE" w:rsidRPr="00DD528F">
        <w:rPr>
          <w:b w:val="0"/>
          <w:color w:val="061F57" w:themeColor="text2" w:themeShade="BF"/>
          <w:lang w:val="cy-GB"/>
        </w:rPr>
        <w:t>ynt</w:t>
      </w:r>
      <w:r w:rsidR="00BF2CB0" w:rsidRPr="00DD528F">
        <w:rPr>
          <w:b w:val="0"/>
          <w:color w:val="061F57" w:themeColor="text2" w:themeShade="BF"/>
          <w:lang w:val="cy-GB"/>
        </w:rPr>
        <w:t>i</w:t>
      </w:r>
      <w:r w:rsidR="007455BE" w:rsidRPr="00DD528F">
        <w:rPr>
          <w:b w:val="0"/>
          <w:color w:val="061F57" w:themeColor="text2" w:themeShade="BF"/>
          <w:lang w:val="cy-GB"/>
        </w:rPr>
        <w:t xml:space="preserve">rion, Tregaron </w:t>
      </w:r>
      <w:r w:rsidR="00531E60">
        <w:rPr>
          <w:b w:val="0"/>
          <w:color w:val="061F57" w:themeColor="text2" w:themeShade="BF"/>
          <w:lang w:val="cy-GB"/>
        </w:rPr>
        <w:t>gyda disgyblion</w:t>
      </w:r>
      <w:r w:rsidR="007455BE" w:rsidRPr="00DD528F">
        <w:rPr>
          <w:b w:val="0"/>
          <w:color w:val="061F57" w:themeColor="text2" w:themeShade="BF"/>
          <w:lang w:val="cy-GB"/>
        </w:rPr>
        <w:t xml:space="preserve"> </w:t>
      </w:r>
      <w:r w:rsidR="00570B2C" w:rsidRPr="00DD528F">
        <w:rPr>
          <w:b w:val="0"/>
          <w:color w:val="061F57" w:themeColor="text2" w:themeShade="BF"/>
          <w:lang w:val="cy-GB"/>
        </w:rPr>
        <w:t xml:space="preserve">Ysgol </w:t>
      </w:r>
      <w:r w:rsidR="007455BE" w:rsidRPr="00DD528F">
        <w:rPr>
          <w:b w:val="0"/>
          <w:color w:val="061F57" w:themeColor="text2" w:themeShade="BF"/>
          <w:lang w:val="cy-GB"/>
        </w:rPr>
        <w:t>Henry Richard</w:t>
      </w:r>
      <w:r w:rsidR="00570B2C" w:rsidRPr="00DD528F">
        <w:rPr>
          <w:b w:val="0"/>
          <w:color w:val="061F57" w:themeColor="text2" w:themeShade="BF"/>
          <w:lang w:val="cy-GB"/>
        </w:rPr>
        <w:t>,</w:t>
      </w:r>
      <w:r w:rsidRPr="00DD528F">
        <w:rPr>
          <w:b w:val="0"/>
          <w:color w:val="061F57" w:themeColor="text2" w:themeShade="BF"/>
          <w:lang w:val="cy-GB"/>
        </w:rPr>
        <w:t xml:space="preserve"> Tregaron</w:t>
      </w:r>
      <w:r w:rsidR="009E7C85" w:rsidRPr="00DD528F">
        <w:rPr>
          <w:b w:val="0"/>
          <w:color w:val="061F57" w:themeColor="text2" w:themeShade="BF"/>
          <w:lang w:val="cy-GB"/>
        </w:rPr>
        <w:t>, 16</w:t>
      </w:r>
      <w:r w:rsidR="00531E60">
        <w:rPr>
          <w:b w:val="0"/>
          <w:color w:val="061F57" w:themeColor="text2" w:themeShade="BF"/>
          <w:lang w:val="cy-GB"/>
        </w:rPr>
        <w:t xml:space="preserve"> Rhagfyr</w:t>
      </w:r>
      <w:r w:rsidR="009E7C85" w:rsidRPr="00DD528F">
        <w:rPr>
          <w:b w:val="0"/>
          <w:color w:val="061F57" w:themeColor="text2" w:themeShade="BF"/>
          <w:lang w:val="cy-GB"/>
        </w:rPr>
        <w:t xml:space="preserve"> 2020 </w:t>
      </w:r>
      <w:r w:rsidR="00531E60">
        <w:rPr>
          <w:b w:val="0"/>
          <w:color w:val="061F57" w:themeColor="text2" w:themeShade="BF"/>
          <w:lang w:val="cy-GB"/>
        </w:rPr>
        <w:t xml:space="preserve">gyda </w:t>
      </w:r>
      <w:r w:rsidR="0037277E" w:rsidRPr="00DD528F">
        <w:rPr>
          <w:b w:val="0"/>
          <w:color w:val="061F57" w:themeColor="text2" w:themeShade="BF"/>
          <w:lang w:val="cy-GB"/>
        </w:rPr>
        <w:t xml:space="preserve">10 </w:t>
      </w:r>
      <w:r w:rsidR="00531E60">
        <w:rPr>
          <w:b w:val="0"/>
          <w:color w:val="061F57" w:themeColor="text2" w:themeShade="BF"/>
          <w:lang w:val="cy-GB"/>
        </w:rPr>
        <w:t xml:space="preserve">disgybl </w:t>
      </w:r>
      <w:r w:rsidR="0037277E" w:rsidRPr="00DD528F">
        <w:rPr>
          <w:b w:val="0"/>
          <w:color w:val="061F57" w:themeColor="text2" w:themeShade="BF"/>
          <w:lang w:val="cy-GB"/>
        </w:rPr>
        <w:t xml:space="preserve">(1 </w:t>
      </w:r>
      <w:r w:rsidR="00531E60">
        <w:rPr>
          <w:b w:val="0"/>
          <w:color w:val="061F57" w:themeColor="text2" w:themeShade="BF"/>
          <w:lang w:val="cy-GB"/>
        </w:rPr>
        <w:t xml:space="preserve">bachgen </w:t>
      </w:r>
      <w:r w:rsidR="0037277E" w:rsidRPr="00DD528F">
        <w:rPr>
          <w:b w:val="0"/>
          <w:color w:val="061F57" w:themeColor="text2" w:themeShade="BF"/>
          <w:lang w:val="cy-GB"/>
        </w:rPr>
        <w:t xml:space="preserve">/ 9 </w:t>
      </w:r>
      <w:r w:rsidR="00531E60">
        <w:rPr>
          <w:b w:val="0"/>
          <w:color w:val="061F57" w:themeColor="text2" w:themeShade="BF"/>
          <w:lang w:val="cy-GB"/>
        </w:rPr>
        <w:t>merch</w:t>
      </w:r>
      <w:r w:rsidR="0037277E" w:rsidRPr="00DD528F">
        <w:rPr>
          <w:b w:val="0"/>
          <w:color w:val="061F57" w:themeColor="text2" w:themeShade="BF"/>
          <w:lang w:val="cy-GB"/>
        </w:rPr>
        <w:t>) a</w:t>
      </w:r>
      <w:r w:rsidR="00531E60">
        <w:rPr>
          <w:b w:val="0"/>
          <w:color w:val="061F57" w:themeColor="text2" w:themeShade="BF"/>
          <w:lang w:val="cy-GB"/>
        </w:rPr>
        <w:t xml:space="preserve"> </w:t>
      </w:r>
      <w:r w:rsidR="006159EE" w:rsidRPr="00DD528F">
        <w:rPr>
          <w:b w:val="0"/>
          <w:color w:val="061F57" w:themeColor="text2" w:themeShade="BF"/>
          <w:lang w:val="cy-GB"/>
        </w:rPr>
        <w:t xml:space="preserve">12 </w:t>
      </w:r>
      <w:r w:rsidR="00531E60">
        <w:rPr>
          <w:b w:val="0"/>
          <w:color w:val="061F57" w:themeColor="text2" w:themeShade="BF"/>
          <w:lang w:val="cy-GB"/>
        </w:rPr>
        <w:t xml:space="preserve">o breswylwyr </w:t>
      </w:r>
      <w:r w:rsidR="006159EE" w:rsidRPr="00DD528F">
        <w:rPr>
          <w:b w:val="0"/>
          <w:color w:val="061F57" w:themeColor="text2" w:themeShade="BF"/>
          <w:lang w:val="cy-GB"/>
        </w:rPr>
        <w:t>(</w:t>
      </w:r>
      <w:r w:rsidR="00531E60">
        <w:rPr>
          <w:b w:val="0"/>
          <w:color w:val="061F57" w:themeColor="text2" w:themeShade="BF"/>
          <w:lang w:val="cy-GB"/>
        </w:rPr>
        <w:t>menywod</w:t>
      </w:r>
      <w:r w:rsidR="006159EE" w:rsidRPr="00DD528F">
        <w:rPr>
          <w:b w:val="0"/>
          <w:color w:val="061F57" w:themeColor="text2" w:themeShade="BF"/>
          <w:lang w:val="cy-GB"/>
        </w:rPr>
        <w:t>)</w:t>
      </w:r>
      <w:r w:rsidR="004F5544">
        <w:rPr>
          <w:b w:val="0"/>
          <w:color w:val="061F57" w:themeColor="text2" w:themeShade="BF"/>
          <w:lang w:val="cy-GB"/>
        </w:rPr>
        <w:t>,</w:t>
      </w:r>
      <w:r w:rsidR="006159EE" w:rsidRPr="00DD528F">
        <w:rPr>
          <w:b w:val="0"/>
          <w:color w:val="061F57" w:themeColor="text2" w:themeShade="BF"/>
          <w:lang w:val="cy-GB"/>
        </w:rPr>
        <w:t xml:space="preserve"> 5 </w:t>
      </w:r>
      <w:r w:rsidR="00531E60">
        <w:rPr>
          <w:b w:val="0"/>
          <w:color w:val="061F57" w:themeColor="text2" w:themeShade="BF"/>
          <w:lang w:val="cy-GB"/>
        </w:rPr>
        <w:t xml:space="preserve">aelod o </w:t>
      </w:r>
      <w:r w:rsidR="006159EE" w:rsidRPr="00DD528F">
        <w:rPr>
          <w:b w:val="0"/>
          <w:color w:val="061F57" w:themeColor="text2" w:themeShade="BF"/>
          <w:lang w:val="cy-GB"/>
        </w:rPr>
        <w:t>sta</w:t>
      </w:r>
      <w:r w:rsidR="007455BE" w:rsidRPr="00DD528F">
        <w:rPr>
          <w:b w:val="0"/>
          <w:color w:val="061F57" w:themeColor="text2" w:themeShade="BF"/>
          <w:lang w:val="cy-GB"/>
        </w:rPr>
        <w:t>ff (</w:t>
      </w:r>
      <w:r w:rsidR="00531E60">
        <w:rPr>
          <w:b w:val="0"/>
          <w:color w:val="061F57" w:themeColor="text2" w:themeShade="BF"/>
          <w:lang w:val="cy-GB"/>
        </w:rPr>
        <w:t>menywod</w:t>
      </w:r>
      <w:r w:rsidR="007455BE" w:rsidRPr="00DD528F">
        <w:rPr>
          <w:b w:val="0"/>
          <w:color w:val="061F57" w:themeColor="text2" w:themeShade="BF"/>
          <w:lang w:val="cy-GB"/>
        </w:rPr>
        <w:t xml:space="preserve">), 1 </w:t>
      </w:r>
      <w:r w:rsidR="00531E60">
        <w:rPr>
          <w:b w:val="0"/>
          <w:color w:val="061F57" w:themeColor="text2" w:themeShade="BF"/>
          <w:lang w:val="cy-GB"/>
        </w:rPr>
        <w:t xml:space="preserve">ymwelydd </w:t>
      </w:r>
      <w:r w:rsidR="007455BE" w:rsidRPr="00DD528F">
        <w:rPr>
          <w:b w:val="0"/>
          <w:color w:val="061F57" w:themeColor="text2" w:themeShade="BF"/>
          <w:lang w:val="cy-GB"/>
        </w:rPr>
        <w:t>(</w:t>
      </w:r>
      <w:r w:rsidR="00531E60">
        <w:rPr>
          <w:b w:val="0"/>
          <w:color w:val="061F57" w:themeColor="text2" w:themeShade="BF"/>
          <w:lang w:val="cy-GB"/>
        </w:rPr>
        <w:t>menyw</w:t>
      </w:r>
      <w:r w:rsidR="007455BE" w:rsidRPr="00DD528F">
        <w:rPr>
          <w:b w:val="0"/>
          <w:color w:val="061F57" w:themeColor="text2" w:themeShade="BF"/>
          <w:lang w:val="cy-GB"/>
        </w:rPr>
        <w:t>)</w:t>
      </w:r>
      <w:r w:rsidR="00531E60">
        <w:rPr>
          <w:b w:val="0"/>
          <w:color w:val="061F57" w:themeColor="text2" w:themeShade="BF"/>
          <w:lang w:val="cy-GB"/>
        </w:rPr>
        <w:t>.</w:t>
      </w:r>
    </w:p>
    <w:p w14:paraId="3180B14A" w14:textId="77777777" w:rsidR="00507DFA" w:rsidRPr="00DD528F" w:rsidRDefault="00507DFA" w:rsidP="009F6892">
      <w:pPr>
        <w:rPr>
          <w:b w:val="0"/>
          <w:color w:val="061F57" w:themeColor="text2" w:themeShade="BF"/>
          <w:lang w:val="cy-GB"/>
        </w:rPr>
      </w:pPr>
    </w:p>
    <w:p w14:paraId="119DAD19" w14:textId="5FA16DA0" w:rsidR="005A0484" w:rsidRPr="00DD528F" w:rsidRDefault="005A0484" w:rsidP="00531E60">
      <w:pPr>
        <w:rPr>
          <w:b w:val="0"/>
          <w:color w:val="061F57" w:themeColor="text2" w:themeShade="BF"/>
          <w:lang w:val="cy-GB"/>
        </w:rPr>
      </w:pPr>
      <w:r w:rsidRPr="00DD528F">
        <w:rPr>
          <w:b w:val="0"/>
          <w:color w:val="061F57" w:themeColor="text2" w:themeShade="BF"/>
          <w:lang w:val="cy-GB"/>
        </w:rPr>
        <w:t>Haf</w:t>
      </w:r>
      <w:r w:rsidR="00BF2CB0" w:rsidRPr="00DD528F">
        <w:rPr>
          <w:b w:val="0"/>
          <w:color w:val="061F57" w:themeColor="text2" w:themeShade="BF"/>
          <w:lang w:val="cy-GB"/>
        </w:rPr>
        <w:t>a</w:t>
      </w:r>
      <w:r w:rsidRPr="00DD528F">
        <w:rPr>
          <w:b w:val="0"/>
          <w:color w:val="061F57" w:themeColor="text2" w:themeShade="BF"/>
          <w:lang w:val="cy-GB"/>
        </w:rPr>
        <w:t xml:space="preserve">n Deg, </w:t>
      </w:r>
      <w:r w:rsidR="00531E60">
        <w:rPr>
          <w:b w:val="0"/>
          <w:color w:val="061F57" w:themeColor="text2" w:themeShade="BF"/>
          <w:lang w:val="cy-GB"/>
        </w:rPr>
        <w:t xml:space="preserve">Llanbedr Pont Steffan gyda disgyblion </w:t>
      </w:r>
      <w:r w:rsidR="007455BE" w:rsidRPr="00DD528F">
        <w:rPr>
          <w:b w:val="0"/>
          <w:color w:val="061F57" w:themeColor="text2" w:themeShade="BF"/>
          <w:lang w:val="cy-GB"/>
        </w:rPr>
        <w:t>Ysgol Bro Pedr</w:t>
      </w:r>
      <w:r w:rsidR="00570B2C" w:rsidRPr="00DD528F">
        <w:rPr>
          <w:b w:val="0"/>
          <w:color w:val="061F57" w:themeColor="text2" w:themeShade="BF"/>
          <w:lang w:val="cy-GB"/>
        </w:rPr>
        <w:t>,</w:t>
      </w:r>
      <w:r w:rsidRPr="00DD528F">
        <w:rPr>
          <w:b w:val="0"/>
          <w:color w:val="061F57" w:themeColor="text2" w:themeShade="BF"/>
          <w:lang w:val="cy-GB"/>
        </w:rPr>
        <w:t xml:space="preserve"> </w:t>
      </w:r>
      <w:r w:rsidR="00531E60">
        <w:rPr>
          <w:b w:val="0"/>
          <w:color w:val="061F57" w:themeColor="text2" w:themeShade="BF"/>
          <w:lang w:val="cy-GB"/>
        </w:rPr>
        <w:t>Llanbedr Pont Steffan</w:t>
      </w:r>
      <w:r w:rsidR="009E7C85" w:rsidRPr="00DD528F">
        <w:rPr>
          <w:b w:val="0"/>
          <w:color w:val="061F57" w:themeColor="text2" w:themeShade="BF"/>
          <w:lang w:val="cy-GB"/>
        </w:rPr>
        <w:t>, 14</w:t>
      </w:r>
      <w:r w:rsidR="007455BE" w:rsidRPr="00DD528F">
        <w:rPr>
          <w:b w:val="0"/>
          <w:color w:val="061F57" w:themeColor="text2" w:themeShade="BF"/>
          <w:lang w:val="cy-GB"/>
        </w:rPr>
        <w:t xml:space="preserve"> </w:t>
      </w:r>
      <w:r w:rsidR="00531E60">
        <w:rPr>
          <w:b w:val="0"/>
          <w:color w:val="061F57" w:themeColor="text2" w:themeShade="BF"/>
          <w:lang w:val="cy-GB"/>
        </w:rPr>
        <w:t>Hydref</w:t>
      </w:r>
      <w:r w:rsidR="007455BE" w:rsidRPr="00DD528F">
        <w:rPr>
          <w:b w:val="0"/>
          <w:color w:val="061F57" w:themeColor="text2" w:themeShade="BF"/>
          <w:lang w:val="cy-GB"/>
        </w:rPr>
        <w:t xml:space="preserve"> 2020 </w:t>
      </w:r>
      <w:r w:rsidR="004F5544">
        <w:rPr>
          <w:b w:val="0"/>
          <w:color w:val="061F57" w:themeColor="text2" w:themeShade="BF"/>
          <w:lang w:val="cy-GB"/>
        </w:rPr>
        <w:t xml:space="preserve">gyda </w:t>
      </w:r>
      <w:r w:rsidR="00507DFA" w:rsidRPr="00DD528F">
        <w:rPr>
          <w:b w:val="0"/>
          <w:color w:val="061F57" w:themeColor="text2" w:themeShade="BF"/>
          <w:lang w:val="cy-GB"/>
        </w:rPr>
        <w:t xml:space="preserve">12 </w:t>
      </w:r>
      <w:r w:rsidR="00531E60">
        <w:rPr>
          <w:b w:val="0"/>
          <w:color w:val="061F57" w:themeColor="text2" w:themeShade="BF"/>
          <w:lang w:val="cy-GB"/>
        </w:rPr>
        <w:t>o ddisgyblion yn y bore a</w:t>
      </w:r>
      <w:r w:rsidR="00876CDF">
        <w:rPr>
          <w:b w:val="0"/>
          <w:color w:val="061F57" w:themeColor="text2" w:themeShade="BF"/>
          <w:lang w:val="cy-GB"/>
        </w:rPr>
        <w:t>’</w:t>
      </w:r>
      <w:r w:rsidR="00531E60">
        <w:rPr>
          <w:b w:val="0"/>
          <w:color w:val="061F57" w:themeColor="text2" w:themeShade="BF"/>
          <w:lang w:val="cy-GB"/>
        </w:rPr>
        <w:t xml:space="preserve">r prynhawn </w:t>
      </w:r>
      <w:r w:rsidR="007455BE" w:rsidRPr="00DD528F">
        <w:rPr>
          <w:b w:val="0"/>
          <w:color w:val="061F57" w:themeColor="text2" w:themeShade="BF"/>
          <w:lang w:val="cy-GB"/>
        </w:rPr>
        <w:t xml:space="preserve">(3 </w:t>
      </w:r>
      <w:r w:rsidR="00531E60">
        <w:rPr>
          <w:b w:val="0"/>
          <w:color w:val="061F57" w:themeColor="text2" w:themeShade="BF"/>
          <w:lang w:val="cy-GB"/>
        </w:rPr>
        <w:t>bachgen</w:t>
      </w:r>
      <w:r w:rsidR="007455BE" w:rsidRPr="00DD528F">
        <w:rPr>
          <w:b w:val="0"/>
          <w:color w:val="061F57" w:themeColor="text2" w:themeShade="BF"/>
          <w:lang w:val="cy-GB"/>
        </w:rPr>
        <w:t xml:space="preserve"> / 9 </w:t>
      </w:r>
      <w:r w:rsidR="00531E60">
        <w:rPr>
          <w:b w:val="0"/>
          <w:color w:val="061F57" w:themeColor="text2" w:themeShade="BF"/>
          <w:lang w:val="cy-GB"/>
        </w:rPr>
        <w:t>merch</w:t>
      </w:r>
      <w:r w:rsidR="007455BE" w:rsidRPr="00DD528F">
        <w:rPr>
          <w:b w:val="0"/>
          <w:color w:val="061F57" w:themeColor="text2" w:themeShade="BF"/>
          <w:lang w:val="cy-GB"/>
        </w:rPr>
        <w:t xml:space="preserve">), </w:t>
      </w:r>
      <w:r w:rsidR="00876CDF">
        <w:rPr>
          <w:b w:val="0"/>
          <w:color w:val="061F57" w:themeColor="text2" w:themeShade="BF"/>
          <w:lang w:val="cy-GB"/>
        </w:rPr>
        <w:t>2</w:t>
      </w:r>
      <w:r w:rsidR="00531E60">
        <w:rPr>
          <w:b w:val="0"/>
          <w:color w:val="061F57" w:themeColor="text2" w:themeShade="BF"/>
          <w:lang w:val="cy-GB"/>
        </w:rPr>
        <w:t xml:space="preserve"> aelod o staff</w:t>
      </w:r>
      <w:r w:rsidR="007455BE" w:rsidRPr="00DD528F">
        <w:rPr>
          <w:b w:val="0"/>
          <w:color w:val="061F57" w:themeColor="text2" w:themeShade="BF"/>
          <w:lang w:val="cy-GB"/>
        </w:rPr>
        <w:t>,</w:t>
      </w:r>
      <w:r w:rsidR="00531E60">
        <w:rPr>
          <w:b w:val="0"/>
          <w:color w:val="061F57" w:themeColor="text2" w:themeShade="BF"/>
          <w:lang w:val="cy-GB"/>
        </w:rPr>
        <w:t xml:space="preserve"> </w:t>
      </w:r>
      <w:r w:rsidR="00507DFA" w:rsidRPr="00DD528F">
        <w:rPr>
          <w:b w:val="0"/>
          <w:color w:val="061F57" w:themeColor="text2" w:themeShade="BF"/>
          <w:lang w:val="cy-GB"/>
        </w:rPr>
        <w:t xml:space="preserve">19 </w:t>
      </w:r>
      <w:r w:rsidR="00531E60">
        <w:rPr>
          <w:b w:val="0"/>
          <w:color w:val="061F57" w:themeColor="text2" w:themeShade="BF"/>
          <w:lang w:val="cy-GB"/>
        </w:rPr>
        <w:t xml:space="preserve">o breswylwyr </w:t>
      </w:r>
      <w:r w:rsidR="007455BE" w:rsidRPr="00DD528F">
        <w:rPr>
          <w:b w:val="0"/>
          <w:color w:val="061F57" w:themeColor="text2" w:themeShade="BF"/>
          <w:lang w:val="cy-GB"/>
        </w:rPr>
        <w:t xml:space="preserve">Hafan Deg (5 </w:t>
      </w:r>
      <w:r w:rsidR="00531E60">
        <w:rPr>
          <w:b w:val="0"/>
          <w:color w:val="061F57" w:themeColor="text2" w:themeShade="BF"/>
          <w:lang w:val="cy-GB"/>
        </w:rPr>
        <w:t xml:space="preserve">dyn </w:t>
      </w:r>
      <w:r w:rsidR="007455BE" w:rsidRPr="00DD528F">
        <w:rPr>
          <w:b w:val="0"/>
          <w:color w:val="061F57" w:themeColor="text2" w:themeShade="BF"/>
          <w:lang w:val="cy-GB"/>
        </w:rPr>
        <w:t xml:space="preserve">/ 14 </w:t>
      </w:r>
      <w:r w:rsidR="00531E60">
        <w:rPr>
          <w:b w:val="0"/>
          <w:color w:val="061F57" w:themeColor="text2" w:themeShade="BF"/>
          <w:lang w:val="cy-GB"/>
        </w:rPr>
        <w:t>menyw</w:t>
      </w:r>
      <w:r w:rsidR="00BF2CB0" w:rsidRPr="00DD528F">
        <w:rPr>
          <w:b w:val="0"/>
          <w:color w:val="061F57" w:themeColor="text2" w:themeShade="BF"/>
          <w:lang w:val="cy-GB"/>
        </w:rPr>
        <w:t xml:space="preserve">), </w:t>
      </w:r>
      <w:r w:rsidR="00876CDF">
        <w:rPr>
          <w:b w:val="0"/>
          <w:color w:val="061F57" w:themeColor="text2" w:themeShade="BF"/>
          <w:lang w:val="cy-GB"/>
        </w:rPr>
        <w:t>3</w:t>
      </w:r>
      <w:r w:rsidR="00531E60">
        <w:rPr>
          <w:b w:val="0"/>
          <w:color w:val="061F57" w:themeColor="text2" w:themeShade="BF"/>
          <w:lang w:val="cy-GB"/>
        </w:rPr>
        <w:t xml:space="preserve"> aelod o</w:t>
      </w:r>
      <w:r w:rsidR="00876CDF">
        <w:rPr>
          <w:b w:val="0"/>
          <w:color w:val="061F57" w:themeColor="text2" w:themeShade="BF"/>
          <w:lang w:val="cy-GB"/>
        </w:rPr>
        <w:t>’</w:t>
      </w:r>
      <w:r w:rsidR="00531E60">
        <w:rPr>
          <w:b w:val="0"/>
          <w:color w:val="061F57" w:themeColor="text2" w:themeShade="BF"/>
          <w:lang w:val="cy-GB"/>
        </w:rPr>
        <w:t>r grŵp cymorth dementia gyda</w:t>
      </w:r>
      <w:r w:rsidR="00876CDF">
        <w:rPr>
          <w:b w:val="0"/>
          <w:color w:val="061F57" w:themeColor="text2" w:themeShade="BF"/>
          <w:lang w:val="cy-GB"/>
        </w:rPr>
        <w:t>’</w:t>
      </w:r>
      <w:r w:rsidR="00531E60">
        <w:rPr>
          <w:b w:val="0"/>
          <w:color w:val="061F57" w:themeColor="text2" w:themeShade="BF"/>
          <w:lang w:val="cy-GB"/>
        </w:rPr>
        <w:t>r cydlynydd</w:t>
      </w:r>
      <w:r w:rsidR="00BF2CB0" w:rsidRPr="00DD528F">
        <w:rPr>
          <w:b w:val="0"/>
          <w:color w:val="061F57" w:themeColor="text2" w:themeShade="BF"/>
          <w:lang w:val="cy-GB"/>
        </w:rPr>
        <w:t>, 5</w:t>
      </w:r>
      <w:r w:rsidR="00507DFA" w:rsidRPr="00DD528F">
        <w:rPr>
          <w:b w:val="0"/>
          <w:color w:val="061F57" w:themeColor="text2" w:themeShade="BF"/>
          <w:lang w:val="cy-GB"/>
        </w:rPr>
        <w:t xml:space="preserve"> </w:t>
      </w:r>
      <w:r w:rsidR="00531E60">
        <w:rPr>
          <w:b w:val="0"/>
          <w:color w:val="061F57" w:themeColor="text2" w:themeShade="BF"/>
          <w:lang w:val="cy-GB"/>
        </w:rPr>
        <w:t xml:space="preserve">aelod o staff </w:t>
      </w:r>
      <w:r w:rsidR="007455BE" w:rsidRPr="00DD528F">
        <w:rPr>
          <w:b w:val="0"/>
          <w:color w:val="061F57" w:themeColor="text2" w:themeShade="BF"/>
          <w:lang w:val="cy-GB"/>
        </w:rPr>
        <w:t>Hafan Deg</w:t>
      </w:r>
      <w:r w:rsidR="00531E60">
        <w:rPr>
          <w:b w:val="0"/>
          <w:color w:val="061F57" w:themeColor="text2" w:themeShade="BF"/>
          <w:lang w:val="cy-GB"/>
        </w:rPr>
        <w:t xml:space="preserve"> </w:t>
      </w:r>
      <w:r w:rsidR="00BF2CB0" w:rsidRPr="00DD528F">
        <w:rPr>
          <w:b w:val="0"/>
          <w:color w:val="061F57" w:themeColor="text2" w:themeShade="BF"/>
          <w:lang w:val="cy-GB"/>
        </w:rPr>
        <w:t>(</w:t>
      </w:r>
      <w:r w:rsidR="00531E60">
        <w:rPr>
          <w:b w:val="0"/>
          <w:color w:val="061F57" w:themeColor="text2" w:themeShade="BF"/>
          <w:lang w:val="cy-GB"/>
        </w:rPr>
        <w:t>menywod</w:t>
      </w:r>
      <w:r w:rsidR="006A4B77" w:rsidRPr="00DD528F">
        <w:rPr>
          <w:b w:val="0"/>
          <w:color w:val="061F57" w:themeColor="text2" w:themeShade="BF"/>
          <w:lang w:val="cy-GB"/>
        </w:rPr>
        <w:t xml:space="preserve">), </w:t>
      </w:r>
      <w:r w:rsidR="00BF2CB0" w:rsidRPr="00DD528F">
        <w:rPr>
          <w:b w:val="0"/>
          <w:color w:val="061F57" w:themeColor="text2" w:themeShade="BF"/>
          <w:lang w:val="cy-GB"/>
        </w:rPr>
        <w:t xml:space="preserve">4 </w:t>
      </w:r>
      <w:r w:rsidR="00531E60">
        <w:rPr>
          <w:b w:val="0"/>
          <w:color w:val="061F57" w:themeColor="text2" w:themeShade="BF"/>
          <w:lang w:val="cy-GB"/>
        </w:rPr>
        <w:t xml:space="preserve">ymwelydd </w:t>
      </w:r>
      <w:r w:rsidR="004F5544">
        <w:rPr>
          <w:b w:val="0"/>
          <w:color w:val="061F57" w:themeColor="text2" w:themeShade="BF"/>
          <w:lang w:val="cy-GB"/>
        </w:rPr>
        <w:t>(</w:t>
      </w:r>
      <w:r w:rsidR="00876CDF">
        <w:rPr>
          <w:b w:val="0"/>
          <w:color w:val="061F57" w:themeColor="text2" w:themeShade="BF"/>
          <w:lang w:val="cy-GB"/>
        </w:rPr>
        <w:t>2</w:t>
      </w:r>
      <w:r w:rsidR="00531E60">
        <w:rPr>
          <w:b w:val="0"/>
          <w:color w:val="061F57" w:themeColor="text2" w:themeShade="BF"/>
          <w:lang w:val="cy-GB"/>
        </w:rPr>
        <w:t xml:space="preserve"> ddyn, </w:t>
      </w:r>
      <w:r w:rsidR="00876CDF">
        <w:rPr>
          <w:b w:val="0"/>
          <w:color w:val="061F57" w:themeColor="text2" w:themeShade="BF"/>
          <w:lang w:val="cy-GB"/>
        </w:rPr>
        <w:t>2</w:t>
      </w:r>
      <w:r w:rsidR="00531E60">
        <w:rPr>
          <w:b w:val="0"/>
          <w:color w:val="061F57" w:themeColor="text2" w:themeShade="BF"/>
          <w:lang w:val="cy-GB"/>
        </w:rPr>
        <w:t xml:space="preserve"> fenyw</w:t>
      </w:r>
      <w:r w:rsidR="006A4B77" w:rsidRPr="00DD528F">
        <w:rPr>
          <w:b w:val="0"/>
          <w:color w:val="061F57" w:themeColor="text2" w:themeShade="BF"/>
          <w:lang w:val="cy-GB"/>
        </w:rPr>
        <w:t>)</w:t>
      </w:r>
      <w:r w:rsidR="004F5544">
        <w:rPr>
          <w:b w:val="0"/>
          <w:color w:val="061F57" w:themeColor="text2" w:themeShade="BF"/>
          <w:lang w:val="cy-GB"/>
        </w:rPr>
        <w:t>.</w:t>
      </w:r>
      <w:r w:rsidR="006A4B77" w:rsidRPr="00DD528F">
        <w:rPr>
          <w:b w:val="0"/>
          <w:color w:val="061F57" w:themeColor="text2" w:themeShade="BF"/>
          <w:lang w:val="cy-GB"/>
        </w:rPr>
        <w:t xml:space="preserve"> </w:t>
      </w:r>
    </w:p>
    <w:p w14:paraId="690647A9" w14:textId="77777777" w:rsidR="005A0484" w:rsidRPr="00DD528F" w:rsidRDefault="005A0484" w:rsidP="009F6892">
      <w:pPr>
        <w:rPr>
          <w:b w:val="0"/>
          <w:color w:val="061F57" w:themeColor="text2" w:themeShade="BF"/>
          <w:lang w:val="cy-GB"/>
        </w:rPr>
      </w:pPr>
    </w:p>
    <w:p w14:paraId="30F80559" w14:textId="6CA5719F" w:rsidR="005A0484" w:rsidRPr="00DD528F" w:rsidRDefault="00F252DA" w:rsidP="009F6892">
      <w:p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>Defnyddiwyd y syniad o gael te parti prynhawn</w:t>
      </w:r>
      <w:r w:rsidR="004F5544">
        <w:rPr>
          <w:b w:val="0"/>
          <w:color w:val="061F57" w:themeColor="text2" w:themeShade="BF"/>
          <w:lang w:val="cy-GB"/>
        </w:rPr>
        <w:t>,</w:t>
      </w:r>
      <w:r>
        <w:rPr>
          <w:b w:val="0"/>
          <w:color w:val="061F57" w:themeColor="text2" w:themeShade="BF"/>
          <w:lang w:val="cy-GB"/>
        </w:rPr>
        <w:t xml:space="preserve"> fel yr awgrymwyd gan nifer o breswylwyr ac aelodau o staff a nifer o ddisgyblion ysgol, fel thema a fframwaith cyffredinol </w:t>
      </w:r>
      <w:r w:rsidR="00F96A6B">
        <w:rPr>
          <w:b w:val="0"/>
          <w:color w:val="061F57" w:themeColor="text2" w:themeShade="BF"/>
          <w:lang w:val="cy-GB"/>
        </w:rPr>
        <w:t>ac fel esgus i ddod ynghyd</w:t>
      </w:r>
      <w:r w:rsidR="00A0057A" w:rsidRPr="00DD528F">
        <w:rPr>
          <w:b w:val="0"/>
          <w:color w:val="061F57" w:themeColor="text2" w:themeShade="BF"/>
          <w:lang w:val="cy-GB"/>
        </w:rPr>
        <w:t xml:space="preserve">. </w:t>
      </w:r>
      <w:r w:rsidR="00F96A6B">
        <w:rPr>
          <w:b w:val="0"/>
          <w:color w:val="061F57" w:themeColor="text2" w:themeShade="BF"/>
          <w:lang w:val="cy-GB"/>
        </w:rPr>
        <w:t>Aethom â chyfres o weithgareddau gyda ni yn rhan o</w:t>
      </w:r>
      <w:r w:rsidR="00876CDF">
        <w:rPr>
          <w:b w:val="0"/>
          <w:color w:val="061F57" w:themeColor="text2" w:themeShade="BF"/>
          <w:lang w:val="cy-GB"/>
        </w:rPr>
        <w:t>’</w:t>
      </w:r>
      <w:r w:rsidR="00F96A6B">
        <w:rPr>
          <w:b w:val="0"/>
          <w:color w:val="061F57" w:themeColor="text2" w:themeShade="BF"/>
          <w:lang w:val="cy-GB"/>
        </w:rPr>
        <w:t xml:space="preserve">r </w:t>
      </w:r>
      <w:r w:rsidR="004F5544">
        <w:rPr>
          <w:b w:val="0"/>
          <w:color w:val="061F57" w:themeColor="text2" w:themeShade="BF"/>
          <w:lang w:val="cy-GB"/>
        </w:rPr>
        <w:t xml:space="preserve">gwaith </w:t>
      </w:r>
      <w:r w:rsidR="00876CDF">
        <w:rPr>
          <w:b w:val="0"/>
          <w:color w:val="061F57" w:themeColor="text2" w:themeShade="BF"/>
          <w:lang w:val="cy-GB"/>
        </w:rPr>
        <w:t>o b</w:t>
      </w:r>
      <w:r w:rsidR="00F96A6B">
        <w:rPr>
          <w:b w:val="0"/>
          <w:color w:val="061F57" w:themeColor="text2" w:themeShade="BF"/>
          <w:lang w:val="cy-GB"/>
        </w:rPr>
        <w:t>aratoi ar gyfer parti</w:t>
      </w:r>
      <w:r w:rsidR="004F5544">
        <w:rPr>
          <w:b w:val="0"/>
          <w:color w:val="061F57" w:themeColor="text2" w:themeShade="BF"/>
          <w:lang w:val="cy-GB"/>
        </w:rPr>
        <w:t>,</w:t>
      </w:r>
      <w:r w:rsidR="00F96A6B">
        <w:rPr>
          <w:b w:val="0"/>
          <w:color w:val="061F57" w:themeColor="text2" w:themeShade="BF"/>
          <w:lang w:val="cy-GB"/>
        </w:rPr>
        <w:t xml:space="preserve"> y gallai pobl uniaethu â nhw</w:t>
      </w:r>
      <w:r w:rsidR="004F5544">
        <w:rPr>
          <w:b w:val="0"/>
          <w:color w:val="061F57" w:themeColor="text2" w:themeShade="BF"/>
          <w:lang w:val="cy-GB"/>
        </w:rPr>
        <w:t>:</w:t>
      </w:r>
      <w:r w:rsidR="00EB2CBC" w:rsidRPr="00DD528F">
        <w:rPr>
          <w:b w:val="0"/>
          <w:color w:val="061F57" w:themeColor="text2" w:themeShade="BF"/>
          <w:lang w:val="cy-GB"/>
        </w:rPr>
        <w:t xml:space="preserve"> </w:t>
      </w:r>
      <w:r w:rsidR="00F96A6B">
        <w:rPr>
          <w:b w:val="0"/>
          <w:color w:val="061F57" w:themeColor="text2" w:themeShade="BF"/>
          <w:lang w:val="cy-GB"/>
        </w:rPr>
        <w:t>gwneud menyn gan ddefnyddi</w:t>
      </w:r>
      <w:r w:rsidR="004F5544">
        <w:rPr>
          <w:b w:val="0"/>
          <w:color w:val="061F57" w:themeColor="text2" w:themeShade="BF"/>
          <w:lang w:val="cy-GB"/>
        </w:rPr>
        <w:t>o</w:t>
      </w:r>
      <w:r w:rsidR="00F96A6B">
        <w:rPr>
          <w:b w:val="0"/>
          <w:color w:val="061F57" w:themeColor="text2" w:themeShade="BF"/>
          <w:lang w:val="cy-GB"/>
        </w:rPr>
        <w:t xml:space="preserve"> hen gorddwr</w:t>
      </w:r>
      <w:r w:rsidR="004F5544">
        <w:rPr>
          <w:b w:val="0"/>
          <w:color w:val="061F57" w:themeColor="text2" w:themeShade="BF"/>
          <w:lang w:val="cy-GB"/>
        </w:rPr>
        <w:t>; g</w:t>
      </w:r>
      <w:r w:rsidR="00F96A6B">
        <w:rPr>
          <w:b w:val="0"/>
          <w:color w:val="061F57" w:themeColor="text2" w:themeShade="BF"/>
          <w:lang w:val="cy-GB"/>
        </w:rPr>
        <w:t>weithgareddau crefft megis creu cardiau, gwahoddiadau ac addurniadau</w:t>
      </w:r>
      <w:r w:rsidR="004F5544">
        <w:rPr>
          <w:b w:val="0"/>
          <w:color w:val="061F57" w:themeColor="text2" w:themeShade="BF"/>
          <w:lang w:val="cy-GB"/>
        </w:rPr>
        <w:t>;</w:t>
      </w:r>
      <w:r w:rsidR="00F96A6B">
        <w:rPr>
          <w:b w:val="0"/>
          <w:color w:val="061F57" w:themeColor="text2" w:themeShade="BF"/>
          <w:lang w:val="cy-GB"/>
        </w:rPr>
        <w:t xml:space="preserve"> a pharatoi bwyd a diodydd ar gyfer parti</w:t>
      </w:r>
      <w:r w:rsidR="006A4B77" w:rsidRPr="00DD528F">
        <w:rPr>
          <w:b w:val="0"/>
          <w:color w:val="061F57" w:themeColor="text2" w:themeShade="BF"/>
          <w:lang w:val="cy-GB"/>
        </w:rPr>
        <w:t xml:space="preserve">. </w:t>
      </w:r>
      <w:r w:rsidR="00F96A6B">
        <w:rPr>
          <w:b w:val="0"/>
          <w:color w:val="061F57" w:themeColor="text2" w:themeShade="BF"/>
          <w:lang w:val="cy-GB"/>
        </w:rPr>
        <w:t>Darparwyd ystod o arteffactau, hen bethau, gemau a gweithgareddau creadigol y gallai</w:t>
      </w:r>
      <w:r w:rsidR="00876CDF">
        <w:rPr>
          <w:b w:val="0"/>
          <w:color w:val="061F57" w:themeColor="text2" w:themeShade="BF"/>
          <w:lang w:val="cy-GB"/>
        </w:rPr>
        <w:t>’</w:t>
      </w:r>
      <w:r w:rsidR="004F5544">
        <w:rPr>
          <w:b w:val="0"/>
          <w:color w:val="061F57" w:themeColor="text2" w:themeShade="BF"/>
          <w:lang w:val="cy-GB"/>
        </w:rPr>
        <w:t>r</w:t>
      </w:r>
      <w:r w:rsidR="00F96A6B">
        <w:rPr>
          <w:b w:val="0"/>
          <w:color w:val="061F57" w:themeColor="text2" w:themeShade="BF"/>
          <w:lang w:val="cy-GB"/>
        </w:rPr>
        <w:t xml:space="preserve"> cyfranogwyr eu defnyddio i greu cysylltiad</w:t>
      </w:r>
      <w:r w:rsidR="0020044C">
        <w:rPr>
          <w:b w:val="0"/>
          <w:color w:val="061F57" w:themeColor="text2" w:themeShade="BF"/>
          <w:lang w:val="cy-GB"/>
        </w:rPr>
        <w:t>au</w:t>
      </w:r>
      <w:r w:rsidR="00F96A6B">
        <w:rPr>
          <w:b w:val="0"/>
          <w:color w:val="061F57" w:themeColor="text2" w:themeShade="BF"/>
          <w:lang w:val="cy-GB"/>
        </w:rPr>
        <w:t xml:space="preserve"> a dechrau sgwrsio</w:t>
      </w:r>
      <w:r w:rsidR="00EB2CBC" w:rsidRPr="00DD528F">
        <w:rPr>
          <w:b w:val="0"/>
          <w:color w:val="061F57" w:themeColor="text2" w:themeShade="BF"/>
          <w:lang w:val="cy-GB"/>
        </w:rPr>
        <w:t>.</w:t>
      </w:r>
    </w:p>
    <w:p w14:paraId="35F1F0D6" w14:textId="77777777" w:rsidR="00E9143A" w:rsidRPr="00DD528F" w:rsidRDefault="00E9143A" w:rsidP="009F6892">
      <w:pPr>
        <w:rPr>
          <w:b w:val="0"/>
          <w:color w:val="061F57" w:themeColor="text2" w:themeShade="BF"/>
          <w:lang w:val="cy-GB"/>
        </w:rPr>
      </w:pPr>
    </w:p>
    <w:p w14:paraId="1DB122DA" w14:textId="77777777" w:rsidR="00E9143A" w:rsidRDefault="00E9143A" w:rsidP="00E9143A">
      <w:pPr>
        <w:jc w:val="center"/>
        <w:rPr>
          <w:b w:val="0"/>
          <w:color w:val="061F57" w:themeColor="text2" w:themeShade="BF"/>
        </w:rPr>
      </w:pPr>
      <w:r>
        <w:rPr>
          <w:noProof/>
          <w:lang w:val="en-GB" w:eastAsia="en-GB"/>
        </w:rPr>
        <w:drawing>
          <wp:inline distT="0" distB="0" distL="0" distR="0" wp14:anchorId="60B904D6" wp14:editId="34FB661A">
            <wp:extent cx="3885565" cy="2914389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ill sharing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909" cy="29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2C842" w14:textId="77777777" w:rsidR="00E9143A" w:rsidRDefault="00E9143A" w:rsidP="009F6892">
      <w:pPr>
        <w:rPr>
          <w:b w:val="0"/>
          <w:color w:val="061F57" w:themeColor="text2" w:themeShade="BF"/>
        </w:rPr>
      </w:pPr>
    </w:p>
    <w:p w14:paraId="3FE8912E" w14:textId="77777777" w:rsidR="00BB2365" w:rsidRDefault="00BB2365" w:rsidP="009F6892"/>
    <w:p w14:paraId="58166122" w14:textId="19873ED9" w:rsidR="00DD4178" w:rsidRPr="00F96A6B" w:rsidRDefault="00F96A6B" w:rsidP="009F6892">
      <w:pPr>
        <w:rPr>
          <w:rFonts w:cstheme="minorHAnsi"/>
          <w:color w:val="061F57" w:themeColor="text2" w:themeShade="BF"/>
          <w:sz w:val="36"/>
          <w:szCs w:val="36"/>
          <w:lang w:val="cy-GB"/>
        </w:rPr>
      </w:pPr>
      <w:r w:rsidRPr="00F96A6B">
        <w:rPr>
          <w:rFonts w:cstheme="minorHAnsi"/>
          <w:color w:val="061F57" w:themeColor="text2" w:themeShade="BF"/>
          <w:sz w:val="36"/>
          <w:szCs w:val="36"/>
          <w:lang w:val="cy-GB"/>
        </w:rPr>
        <w:t>Beth weithiodd</w:t>
      </w:r>
    </w:p>
    <w:p w14:paraId="6D9943DE" w14:textId="42FD9267" w:rsidR="002B2E4E" w:rsidRPr="00F96A6B" w:rsidRDefault="00F96A6B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szCs w:val="28"/>
          <w:lang w:val="cy-GB"/>
        </w:rPr>
      </w:pPr>
      <w:r w:rsidRPr="00F96A6B">
        <w:rPr>
          <w:color w:val="061F57" w:themeColor="text2" w:themeShade="BF"/>
          <w:szCs w:val="28"/>
          <w:lang w:val="cy-GB"/>
        </w:rPr>
        <w:t>Ysgolion</w:t>
      </w:r>
      <w:r w:rsidR="00DD4178" w:rsidRPr="00F96A6B">
        <w:rPr>
          <w:color w:val="061F57" w:themeColor="text2" w:themeShade="BF"/>
          <w:szCs w:val="28"/>
          <w:lang w:val="cy-GB"/>
        </w:rPr>
        <w:t xml:space="preserve">. </w:t>
      </w:r>
    </w:p>
    <w:p w14:paraId="2BCD98C8" w14:textId="04AD8527" w:rsidR="0017600B" w:rsidRPr="00F96A6B" w:rsidRDefault="000A4914" w:rsidP="009F6892">
      <w:pPr>
        <w:pStyle w:val="ListParagraph"/>
        <w:rPr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 xml:space="preserve">Mewn cyfnod hyfforddi prysur </w:t>
      </w:r>
      <w:r w:rsidR="000D291A">
        <w:rPr>
          <w:b w:val="0"/>
          <w:color w:val="061F57" w:themeColor="text2" w:themeShade="BF"/>
          <w:szCs w:val="28"/>
          <w:lang w:val="cy-GB"/>
        </w:rPr>
        <w:t xml:space="preserve">iawn a barodd </w:t>
      </w:r>
      <w:r>
        <w:rPr>
          <w:b w:val="0"/>
          <w:color w:val="061F57" w:themeColor="text2" w:themeShade="BF"/>
          <w:szCs w:val="28"/>
          <w:lang w:val="cy-GB"/>
        </w:rPr>
        <w:t>45 munud ym mhob ysgol</w:t>
      </w:r>
      <w:r w:rsidR="0017600B" w:rsidRPr="00F96A6B">
        <w:rPr>
          <w:b w:val="0"/>
          <w:color w:val="061F57" w:themeColor="text2" w:themeShade="BF"/>
          <w:szCs w:val="28"/>
          <w:lang w:val="cy-GB"/>
        </w:rPr>
        <w:t>:</w:t>
      </w:r>
    </w:p>
    <w:p w14:paraId="096AF153" w14:textId="6074057C" w:rsidR="0017600B" w:rsidRPr="00F96A6B" w:rsidRDefault="00DB06EF" w:rsidP="009F6892">
      <w:pPr>
        <w:pStyle w:val="ListParagraph"/>
        <w:numPr>
          <w:ilvl w:val="0"/>
          <w:numId w:val="14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Bu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</w:t>
      </w:r>
      <w:r w:rsidR="000D291A">
        <w:rPr>
          <w:b w:val="0"/>
          <w:color w:val="061F57" w:themeColor="text2" w:themeShade="BF"/>
          <w:szCs w:val="28"/>
          <w:lang w:val="cy-GB"/>
        </w:rPr>
        <w:t xml:space="preserve"> disgyblion </w:t>
      </w:r>
      <w:r>
        <w:rPr>
          <w:b w:val="0"/>
          <w:color w:val="061F57" w:themeColor="text2" w:themeShade="BF"/>
          <w:szCs w:val="28"/>
          <w:lang w:val="cy-GB"/>
        </w:rPr>
        <w:t xml:space="preserve">yn </w:t>
      </w:r>
      <w:r w:rsidR="000D291A">
        <w:rPr>
          <w:b w:val="0"/>
          <w:color w:val="061F57" w:themeColor="text2" w:themeShade="BF"/>
          <w:szCs w:val="28"/>
          <w:lang w:val="cy-GB"/>
        </w:rPr>
        <w:t>ymgysylltu a</w:t>
      </w:r>
      <w:r>
        <w:rPr>
          <w:b w:val="0"/>
          <w:color w:val="061F57" w:themeColor="text2" w:themeShade="BF"/>
          <w:szCs w:val="28"/>
          <w:lang w:val="cy-GB"/>
        </w:rPr>
        <w:t>c yn c</w:t>
      </w:r>
      <w:r w:rsidR="000D291A">
        <w:rPr>
          <w:b w:val="0"/>
          <w:color w:val="061F57" w:themeColor="text2" w:themeShade="BF"/>
          <w:szCs w:val="28"/>
          <w:lang w:val="cy-GB"/>
        </w:rPr>
        <w:t>yfranogi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 w:rsidR="000D291A">
        <w:rPr>
          <w:b w:val="0"/>
          <w:color w:val="061F57" w:themeColor="text2" w:themeShade="BF"/>
          <w:szCs w:val="28"/>
          <w:lang w:val="cy-GB"/>
        </w:rPr>
        <w:t>n llawn yn y sesiynau sefydlu</w:t>
      </w:r>
      <w:r w:rsidR="0017600B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66B8A743" w14:textId="34F8F5E4" w:rsidR="0017600B" w:rsidRPr="00F96A6B" w:rsidRDefault="00DB06EF" w:rsidP="009F6892">
      <w:pPr>
        <w:pStyle w:val="ListParagraph"/>
        <w:numPr>
          <w:ilvl w:val="0"/>
          <w:numId w:val="14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Cymerodd</w:t>
      </w:r>
      <w:r w:rsidR="000D291A">
        <w:rPr>
          <w:b w:val="0"/>
          <w:color w:val="061F57" w:themeColor="text2" w:themeShade="BF"/>
          <w:szCs w:val="28"/>
          <w:lang w:val="cy-GB"/>
        </w:rPr>
        <w:t xml:space="preserve"> y disgyblion </w:t>
      </w:r>
      <w:r w:rsidR="00876CDF">
        <w:rPr>
          <w:b w:val="0"/>
          <w:color w:val="061F57" w:themeColor="text2" w:themeShade="BF"/>
          <w:szCs w:val="28"/>
          <w:lang w:val="cy-GB"/>
        </w:rPr>
        <w:t>‘</w:t>
      </w:r>
      <w:r>
        <w:rPr>
          <w:b w:val="0"/>
          <w:color w:val="061F57" w:themeColor="text2" w:themeShade="BF"/>
          <w:szCs w:val="28"/>
          <w:lang w:val="cy-GB"/>
        </w:rPr>
        <w:t>b</w:t>
      </w:r>
      <w:r w:rsidR="000D291A">
        <w:rPr>
          <w:b w:val="0"/>
          <w:color w:val="061F57" w:themeColor="text2" w:themeShade="BF"/>
          <w:szCs w:val="28"/>
          <w:lang w:val="cy-GB"/>
        </w:rPr>
        <w:t>erchnogaeth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 w:rsidR="000D291A">
        <w:rPr>
          <w:b w:val="0"/>
          <w:color w:val="061F57" w:themeColor="text2" w:themeShade="BF"/>
          <w:szCs w:val="28"/>
          <w:lang w:val="cy-GB"/>
        </w:rPr>
        <w:t xml:space="preserve"> </w:t>
      </w:r>
      <w:r>
        <w:rPr>
          <w:b w:val="0"/>
          <w:color w:val="061F57" w:themeColor="text2" w:themeShade="BF"/>
          <w:szCs w:val="28"/>
          <w:lang w:val="cy-GB"/>
        </w:rPr>
        <w:t>ar y</w:t>
      </w:r>
      <w:r w:rsidR="000D291A">
        <w:rPr>
          <w:b w:val="0"/>
          <w:color w:val="061F57" w:themeColor="text2" w:themeShade="BF"/>
          <w:szCs w:val="28"/>
          <w:lang w:val="cy-GB"/>
        </w:rPr>
        <w:t xml:space="preserve"> prosiect</w:t>
      </w:r>
      <w:r w:rsidR="0017600B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54F59253" w14:textId="5D72FE10" w:rsidR="0017600B" w:rsidRPr="00F96A6B" w:rsidRDefault="00DB06EF" w:rsidP="009F6892">
      <w:pPr>
        <w:pStyle w:val="ListParagraph"/>
        <w:numPr>
          <w:ilvl w:val="0"/>
          <w:numId w:val="14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 xml:space="preserve">Cynigiodd </w:t>
      </w:r>
      <w:r w:rsidR="000D291A">
        <w:rPr>
          <w:b w:val="0"/>
          <w:color w:val="061F57" w:themeColor="text2" w:themeShade="BF"/>
          <w:szCs w:val="28"/>
          <w:lang w:val="cy-GB"/>
        </w:rPr>
        <w:t>y disgyblion amrywiaeth o syniadau ac awgrymiadau ar gyfer y digwyddiad</w:t>
      </w:r>
      <w:r w:rsidR="0017600B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6BFB63F3" w14:textId="221D49E1" w:rsidR="0017600B" w:rsidRPr="00F96A6B" w:rsidRDefault="000D291A" w:rsidP="009F6892">
      <w:pPr>
        <w:pStyle w:val="ListParagraph"/>
        <w:numPr>
          <w:ilvl w:val="0"/>
          <w:numId w:val="14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Bu rhai disgyblion yn ymarfer eitemau adloniant yn eu hamser eu hunain, bu disgyblion eraill yn gwneud ymchwil i wahanol bynciau a bu eraill yn ymarfer sgiliau celf yn eu hamser eu hunain yn rhan o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 xml:space="preserve">r gwaith </w:t>
      </w:r>
      <w:r w:rsidR="00876CDF">
        <w:rPr>
          <w:b w:val="0"/>
          <w:color w:val="061F57" w:themeColor="text2" w:themeShade="BF"/>
          <w:szCs w:val="28"/>
          <w:lang w:val="cy-GB"/>
        </w:rPr>
        <w:t>o b</w:t>
      </w:r>
      <w:r>
        <w:rPr>
          <w:b w:val="0"/>
          <w:color w:val="061F57" w:themeColor="text2" w:themeShade="BF"/>
          <w:szCs w:val="28"/>
          <w:lang w:val="cy-GB"/>
        </w:rPr>
        <w:t>aratoi ar gyfer cwrdd â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bobl hŷn</w:t>
      </w:r>
      <w:r w:rsidR="00374B54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26364D67" w14:textId="3E7D96BB" w:rsidR="003E119B" w:rsidRPr="00F96A6B" w:rsidRDefault="000D291A" w:rsidP="009F6892">
      <w:pPr>
        <w:pStyle w:val="ListParagraph"/>
        <w:numPr>
          <w:ilvl w:val="0"/>
          <w:numId w:val="14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O ganlyniad i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 xml:space="preserve">r hyfforddiant, roedd gan y disgyblion ddealltwriaeth ddyfnach o lawer o </w:t>
      </w:r>
      <w:r w:rsidR="00876CDF">
        <w:rPr>
          <w:b w:val="0"/>
          <w:color w:val="061F57" w:themeColor="text2" w:themeShade="BF"/>
          <w:szCs w:val="28"/>
          <w:lang w:val="cy-GB"/>
        </w:rPr>
        <w:t>sut mae g</w:t>
      </w:r>
      <w:r>
        <w:rPr>
          <w:b w:val="0"/>
          <w:color w:val="061F57" w:themeColor="text2" w:themeShade="BF"/>
          <w:szCs w:val="28"/>
          <w:lang w:val="cy-GB"/>
        </w:rPr>
        <w:t>weithio gyda phobl hŷn</w:t>
      </w:r>
      <w:r w:rsidR="003E119B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0C442018" w14:textId="77777777" w:rsidR="00374B54" w:rsidRPr="00F96A6B" w:rsidRDefault="00374B54" w:rsidP="009F6892">
      <w:pPr>
        <w:pStyle w:val="ListParagraph"/>
        <w:rPr>
          <w:b w:val="0"/>
          <w:color w:val="061F57" w:themeColor="text2" w:themeShade="BF"/>
          <w:szCs w:val="28"/>
          <w:lang w:val="cy-GB"/>
        </w:rPr>
      </w:pPr>
    </w:p>
    <w:p w14:paraId="2C8FEA9F" w14:textId="21D2AACE" w:rsidR="00DD4178" w:rsidRPr="00F96A6B" w:rsidRDefault="000D291A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szCs w:val="28"/>
          <w:lang w:val="cy-GB"/>
        </w:rPr>
      </w:pPr>
      <w:r>
        <w:rPr>
          <w:color w:val="061F57" w:themeColor="text2" w:themeShade="BF"/>
          <w:szCs w:val="28"/>
          <w:lang w:val="cy-GB"/>
        </w:rPr>
        <w:t>Cartrefi preswyl</w:t>
      </w:r>
      <w:r w:rsidR="00DD4178" w:rsidRPr="00F96A6B">
        <w:rPr>
          <w:color w:val="061F57" w:themeColor="text2" w:themeShade="BF"/>
          <w:szCs w:val="28"/>
          <w:lang w:val="cy-GB"/>
        </w:rPr>
        <w:t>.</w:t>
      </w:r>
    </w:p>
    <w:p w14:paraId="2828AE8E" w14:textId="77777777" w:rsidR="00374B54" w:rsidRPr="00F96A6B" w:rsidRDefault="00961959" w:rsidP="009F6892">
      <w:pPr>
        <w:ind w:left="360"/>
        <w:rPr>
          <w:b w:val="0"/>
          <w:color w:val="061F57" w:themeColor="text2" w:themeShade="BF"/>
          <w:szCs w:val="28"/>
          <w:lang w:val="cy-GB"/>
        </w:rPr>
      </w:pPr>
      <w:r w:rsidRPr="00F96A6B">
        <w:rPr>
          <w:b w:val="0"/>
          <w:color w:val="061F57" w:themeColor="text2" w:themeShade="BF"/>
          <w:szCs w:val="28"/>
          <w:lang w:val="cy-GB"/>
        </w:rPr>
        <w:t>Staff:</w:t>
      </w:r>
    </w:p>
    <w:p w14:paraId="3BBD3A6E" w14:textId="7CDB86AD" w:rsidR="00961959" w:rsidRPr="00F96A6B" w:rsidRDefault="000D291A" w:rsidP="009F6892">
      <w:pPr>
        <w:ind w:left="360"/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Mewn cyfarfodydd a barodd 30 munud</w:t>
      </w:r>
      <w:r w:rsidR="00DB06EF">
        <w:rPr>
          <w:b w:val="0"/>
          <w:color w:val="061F57" w:themeColor="text2" w:themeShade="BF"/>
          <w:szCs w:val="28"/>
          <w:lang w:val="cy-GB"/>
        </w:rPr>
        <w:t>,</w:t>
      </w:r>
      <w:r>
        <w:rPr>
          <w:b w:val="0"/>
          <w:color w:val="061F57" w:themeColor="text2" w:themeShade="BF"/>
          <w:szCs w:val="28"/>
          <w:lang w:val="cy-GB"/>
        </w:rPr>
        <w:t xml:space="preserve"> roedd y staff i gyd</w:t>
      </w:r>
      <w:r w:rsidR="00961959" w:rsidRPr="00F96A6B">
        <w:rPr>
          <w:b w:val="0"/>
          <w:color w:val="061F57" w:themeColor="text2" w:themeShade="BF"/>
          <w:szCs w:val="28"/>
          <w:lang w:val="cy-GB"/>
        </w:rPr>
        <w:t>:</w:t>
      </w:r>
    </w:p>
    <w:p w14:paraId="65775451" w14:textId="09F93D04" w:rsidR="00961959" w:rsidRPr="00F96A6B" w:rsidRDefault="00DB06EF" w:rsidP="009F6892">
      <w:pPr>
        <w:pStyle w:val="ListParagraph"/>
        <w:numPr>
          <w:ilvl w:val="0"/>
          <w:numId w:val="12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Yn d</w:t>
      </w:r>
      <w:r w:rsidR="000D291A">
        <w:rPr>
          <w:b w:val="0"/>
          <w:color w:val="061F57" w:themeColor="text2" w:themeShade="BF"/>
          <w:szCs w:val="28"/>
          <w:lang w:val="cy-GB"/>
        </w:rPr>
        <w:t>angos diddordeb mawr yn y syniad ac yn gefnogol</w:t>
      </w:r>
      <w:r>
        <w:rPr>
          <w:b w:val="0"/>
          <w:color w:val="061F57" w:themeColor="text2" w:themeShade="BF"/>
          <w:szCs w:val="28"/>
          <w:lang w:val="cy-GB"/>
        </w:rPr>
        <w:t xml:space="preserve"> iddo</w:t>
      </w:r>
      <w:r w:rsidR="00961959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2DEA96C5" w14:textId="3A0682AA" w:rsidR="00961959" w:rsidRPr="00F96A6B" w:rsidRDefault="00DB06EF" w:rsidP="009F6892">
      <w:pPr>
        <w:pStyle w:val="ListParagraph"/>
        <w:numPr>
          <w:ilvl w:val="0"/>
          <w:numId w:val="12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Yn b</w:t>
      </w:r>
      <w:r w:rsidR="000D291A">
        <w:rPr>
          <w:b w:val="0"/>
          <w:color w:val="061F57" w:themeColor="text2" w:themeShade="BF"/>
          <w:szCs w:val="28"/>
          <w:lang w:val="cy-GB"/>
        </w:rPr>
        <w:t>arod i gynnig eu gwybodaeth, eu sgiliau, eu meddyliau a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 w:rsidR="000D291A">
        <w:rPr>
          <w:b w:val="0"/>
          <w:color w:val="061F57" w:themeColor="text2" w:themeShade="BF"/>
          <w:szCs w:val="28"/>
          <w:lang w:val="cy-GB"/>
        </w:rPr>
        <w:t>u syniadau</w:t>
      </w:r>
      <w:r w:rsidR="00961959" w:rsidRPr="00F96A6B">
        <w:rPr>
          <w:b w:val="0"/>
          <w:color w:val="061F57" w:themeColor="text2" w:themeShade="BF"/>
          <w:szCs w:val="28"/>
          <w:lang w:val="cy-GB"/>
        </w:rPr>
        <w:t xml:space="preserve">. </w:t>
      </w:r>
    </w:p>
    <w:p w14:paraId="1BA6DA43" w14:textId="0532A457" w:rsidR="00961959" w:rsidRPr="00F96A6B" w:rsidRDefault="00DB06EF" w:rsidP="009F6892">
      <w:pPr>
        <w:pStyle w:val="ListParagraph"/>
        <w:numPr>
          <w:ilvl w:val="0"/>
          <w:numId w:val="12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Yn c</w:t>
      </w:r>
      <w:r w:rsidR="000D291A">
        <w:rPr>
          <w:b w:val="0"/>
          <w:color w:val="061F57" w:themeColor="text2" w:themeShade="BF"/>
          <w:szCs w:val="28"/>
          <w:lang w:val="cy-GB"/>
        </w:rPr>
        <w:t>roesawu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 w:rsidR="000D291A">
        <w:rPr>
          <w:b w:val="0"/>
          <w:color w:val="061F57" w:themeColor="text2" w:themeShade="BF"/>
          <w:szCs w:val="28"/>
          <w:lang w:val="cy-GB"/>
        </w:rPr>
        <w:t>r fenter yn fawr</w:t>
      </w:r>
      <w:r w:rsidR="00961959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6B0FF5E2" w14:textId="56CF5068" w:rsidR="00961959" w:rsidRPr="00F96A6B" w:rsidRDefault="00DB06EF" w:rsidP="009F6892">
      <w:pPr>
        <w:pStyle w:val="ListParagraph"/>
        <w:numPr>
          <w:ilvl w:val="0"/>
          <w:numId w:val="12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Yn m</w:t>
      </w:r>
      <w:r w:rsidR="00255488">
        <w:rPr>
          <w:b w:val="0"/>
          <w:color w:val="061F57" w:themeColor="text2" w:themeShade="BF"/>
          <w:szCs w:val="28"/>
          <w:lang w:val="cy-GB"/>
        </w:rPr>
        <w:t>ynegi</w:t>
      </w:r>
      <w:r w:rsidR="000D291A">
        <w:rPr>
          <w:b w:val="0"/>
          <w:color w:val="061F57" w:themeColor="text2" w:themeShade="BF"/>
          <w:szCs w:val="28"/>
          <w:lang w:val="cy-GB"/>
        </w:rPr>
        <w:t xml:space="preserve"> awydd cryf i weld y gymuned yn cyfranogi mwy</w:t>
      </w:r>
      <w:r w:rsidR="00961959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5E58CC1F" w14:textId="77777777" w:rsidR="00961959" w:rsidRPr="00F96A6B" w:rsidRDefault="00961959" w:rsidP="009F6892">
      <w:pPr>
        <w:ind w:left="360"/>
        <w:rPr>
          <w:b w:val="0"/>
          <w:color w:val="061F57" w:themeColor="text2" w:themeShade="BF"/>
          <w:szCs w:val="28"/>
          <w:lang w:val="cy-GB"/>
        </w:rPr>
      </w:pPr>
    </w:p>
    <w:p w14:paraId="0F9BA632" w14:textId="551ABF0C" w:rsidR="00961959" w:rsidRPr="00F96A6B" w:rsidRDefault="000D291A" w:rsidP="009F6892">
      <w:pPr>
        <w:ind w:left="360"/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Preswylwyr</w:t>
      </w:r>
      <w:r w:rsidR="00961959" w:rsidRPr="00F96A6B">
        <w:rPr>
          <w:b w:val="0"/>
          <w:color w:val="061F57" w:themeColor="text2" w:themeShade="BF"/>
          <w:szCs w:val="28"/>
          <w:lang w:val="cy-GB"/>
        </w:rPr>
        <w:t>:</w:t>
      </w:r>
    </w:p>
    <w:p w14:paraId="614372FA" w14:textId="1BDDC6D1" w:rsidR="00961959" w:rsidRPr="00F96A6B" w:rsidRDefault="00CC19FB" w:rsidP="009F6892">
      <w:pPr>
        <w:ind w:left="360"/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 xml:space="preserve">Mewn sesiwn </w:t>
      </w:r>
      <w:r w:rsidR="00255488">
        <w:rPr>
          <w:b w:val="0"/>
          <w:color w:val="061F57" w:themeColor="text2" w:themeShade="BF"/>
          <w:szCs w:val="28"/>
          <w:lang w:val="cy-GB"/>
        </w:rPr>
        <w:t xml:space="preserve">ymyriad </w:t>
      </w:r>
      <w:r>
        <w:rPr>
          <w:b w:val="0"/>
          <w:color w:val="061F57" w:themeColor="text2" w:themeShade="BF"/>
          <w:szCs w:val="28"/>
          <w:lang w:val="cy-GB"/>
        </w:rPr>
        <w:t xml:space="preserve">hel atgofion a barodd 3 awr mewn un cartref, </w:t>
      </w:r>
      <w:r w:rsidR="007C28C7">
        <w:rPr>
          <w:b w:val="0"/>
          <w:color w:val="061F57" w:themeColor="text2" w:themeShade="BF"/>
          <w:szCs w:val="28"/>
          <w:lang w:val="cy-GB"/>
        </w:rPr>
        <w:t xml:space="preserve">gwnaeth y </w:t>
      </w:r>
      <w:r>
        <w:rPr>
          <w:b w:val="0"/>
          <w:color w:val="061F57" w:themeColor="text2" w:themeShade="BF"/>
          <w:szCs w:val="28"/>
          <w:lang w:val="cy-GB"/>
        </w:rPr>
        <w:t>preswylwyr (a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 w:rsidR="007C28C7">
        <w:rPr>
          <w:b w:val="0"/>
          <w:color w:val="061F57" w:themeColor="text2" w:themeShade="BF"/>
          <w:szCs w:val="28"/>
          <w:lang w:val="cy-GB"/>
        </w:rPr>
        <w:t>r</w:t>
      </w:r>
      <w:r>
        <w:rPr>
          <w:b w:val="0"/>
          <w:color w:val="061F57" w:themeColor="text2" w:themeShade="BF"/>
          <w:szCs w:val="28"/>
          <w:lang w:val="cy-GB"/>
        </w:rPr>
        <w:t xml:space="preserve"> staff)</w:t>
      </w:r>
      <w:r w:rsidR="00961959" w:rsidRPr="00F96A6B">
        <w:rPr>
          <w:b w:val="0"/>
          <w:color w:val="061F57" w:themeColor="text2" w:themeShade="BF"/>
          <w:szCs w:val="28"/>
          <w:lang w:val="cy-GB"/>
        </w:rPr>
        <w:t>:</w:t>
      </w:r>
    </w:p>
    <w:p w14:paraId="739EBE1A" w14:textId="5C00BE3E" w:rsidR="00961959" w:rsidRPr="00F96A6B" w:rsidRDefault="00CC19FB" w:rsidP="009F6892">
      <w:pPr>
        <w:pStyle w:val="ListParagraph"/>
        <w:numPr>
          <w:ilvl w:val="0"/>
          <w:numId w:val="13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ymgysylltu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n llawn</w:t>
      </w:r>
      <w:r w:rsidR="00961959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2BEFF11E" w14:textId="3BF797E1" w:rsidR="00961959" w:rsidRPr="00F96A6B" w:rsidRDefault="00CC19FB" w:rsidP="009F6892">
      <w:pPr>
        <w:pStyle w:val="ListParagraph"/>
        <w:numPr>
          <w:ilvl w:val="0"/>
          <w:numId w:val="13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croesawu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tîm i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w plith</w:t>
      </w:r>
      <w:r w:rsidR="007C28C7">
        <w:rPr>
          <w:b w:val="0"/>
          <w:color w:val="061F57" w:themeColor="text2" w:themeShade="BF"/>
          <w:szCs w:val="28"/>
          <w:lang w:val="cy-GB"/>
        </w:rPr>
        <w:t>.</w:t>
      </w:r>
      <w:r>
        <w:rPr>
          <w:b w:val="0"/>
          <w:color w:val="061F57" w:themeColor="text2" w:themeShade="BF"/>
          <w:szCs w:val="28"/>
          <w:lang w:val="cy-GB"/>
        </w:rPr>
        <w:t xml:space="preserve"> </w:t>
      </w:r>
    </w:p>
    <w:p w14:paraId="2F01E789" w14:textId="4B77C914" w:rsidR="00961959" w:rsidRPr="00F96A6B" w:rsidRDefault="00CC19FB" w:rsidP="009F6892">
      <w:pPr>
        <w:pStyle w:val="ListParagraph"/>
        <w:numPr>
          <w:ilvl w:val="0"/>
          <w:numId w:val="13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rhannu llawer o atgofion, sgyrsiau a straeon</w:t>
      </w:r>
      <w:r w:rsidR="007C28C7">
        <w:rPr>
          <w:b w:val="0"/>
          <w:color w:val="061F57" w:themeColor="text2" w:themeShade="BF"/>
          <w:szCs w:val="28"/>
          <w:lang w:val="cy-GB"/>
        </w:rPr>
        <w:t>.</w:t>
      </w:r>
    </w:p>
    <w:p w14:paraId="771C523A" w14:textId="47154379" w:rsidR="00961959" w:rsidRPr="00F96A6B" w:rsidRDefault="00CC19FB" w:rsidP="009F6892">
      <w:pPr>
        <w:pStyle w:val="ListParagraph"/>
        <w:numPr>
          <w:ilvl w:val="0"/>
          <w:numId w:val="13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rhoi rhai syniadau ac awgrymiadau ar gyfer diwrnod y digwyddiad</w:t>
      </w:r>
      <w:r w:rsidR="007C28C7">
        <w:rPr>
          <w:b w:val="0"/>
          <w:color w:val="061F57" w:themeColor="text2" w:themeShade="BF"/>
          <w:szCs w:val="28"/>
          <w:lang w:val="cy-GB"/>
        </w:rPr>
        <w:t>, a</w:t>
      </w:r>
      <w:r>
        <w:rPr>
          <w:b w:val="0"/>
          <w:color w:val="061F57" w:themeColor="text2" w:themeShade="BF"/>
          <w:szCs w:val="28"/>
          <w:lang w:val="cy-GB"/>
        </w:rPr>
        <w:t xml:space="preserve"> meddwl am y syniad o gael te parti </w:t>
      </w:r>
      <w:r w:rsidR="006A1881">
        <w:rPr>
          <w:b w:val="0"/>
          <w:color w:val="061F57" w:themeColor="text2" w:themeShade="BF"/>
          <w:szCs w:val="28"/>
          <w:lang w:val="cy-GB"/>
        </w:rPr>
        <w:t>traddodiadol</w:t>
      </w:r>
      <w:r w:rsidR="00961959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148B64A6" w14:textId="6BB0EFBD" w:rsidR="00374B54" w:rsidRPr="00F96A6B" w:rsidRDefault="007C28C7" w:rsidP="009F6892">
      <w:pPr>
        <w:pStyle w:val="ListParagraph"/>
        <w:numPr>
          <w:ilvl w:val="0"/>
          <w:numId w:val="13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dangos diddordeb ac awydd</w:t>
      </w:r>
      <w:r w:rsidR="00CC19FB">
        <w:rPr>
          <w:b w:val="0"/>
          <w:color w:val="061F57" w:themeColor="text2" w:themeShade="BF"/>
          <w:szCs w:val="28"/>
          <w:lang w:val="cy-GB"/>
        </w:rPr>
        <w:t>, at ei gilydd, i fod yn rhan o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 w:rsidR="00CC19FB">
        <w:rPr>
          <w:b w:val="0"/>
          <w:color w:val="061F57" w:themeColor="text2" w:themeShade="BF"/>
          <w:szCs w:val="28"/>
          <w:lang w:val="cy-GB"/>
        </w:rPr>
        <w:t>r prosiect</w:t>
      </w:r>
      <w:r w:rsidR="00961959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42A0E53C" w14:textId="77777777" w:rsidR="002B2E4E" w:rsidRPr="00F96A6B" w:rsidRDefault="002B2E4E" w:rsidP="009F6892">
      <w:pPr>
        <w:rPr>
          <w:color w:val="061F57" w:themeColor="text2" w:themeShade="BF"/>
          <w:szCs w:val="28"/>
          <w:lang w:val="cy-GB"/>
        </w:rPr>
      </w:pPr>
    </w:p>
    <w:p w14:paraId="3186F9BA" w14:textId="097C04D3" w:rsidR="00DD4178" w:rsidRPr="00F96A6B" w:rsidRDefault="00697841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szCs w:val="28"/>
          <w:lang w:val="cy-GB"/>
        </w:rPr>
      </w:pPr>
      <w:r>
        <w:rPr>
          <w:color w:val="061F57" w:themeColor="text2" w:themeShade="BF"/>
          <w:szCs w:val="28"/>
          <w:lang w:val="cy-GB"/>
        </w:rPr>
        <w:t xml:space="preserve">Digwyddiadau diwrnod </w:t>
      </w:r>
      <w:r w:rsidR="00876CDF">
        <w:rPr>
          <w:color w:val="061F57" w:themeColor="text2" w:themeShade="BF"/>
          <w:szCs w:val="28"/>
          <w:lang w:val="cy-GB"/>
        </w:rPr>
        <w:t>‘</w:t>
      </w:r>
      <w:r>
        <w:rPr>
          <w:color w:val="061F57" w:themeColor="text2" w:themeShade="BF"/>
          <w:szCs w:val="28"/>
          <w:lang w:val="cy-GB"/>
        </w:rPr>
        <w:t>te parti</w:t>
      </w:r>
      <w:r w:rsidR="00876CDF">
        <w:rPr>
          <w:color w:val="061F57" w:themeColor="text2" w:themeShade="BF"/>
          <w:szCs w:val="28"/>
          <w:lang w:val="cy-GB"/>
        </w:rPr>
        <w:t>’</w:t>
      </w:r>
      <w:r>
        <w:rPr>
          <w:color w:val="061F57" w:themeColor="text2" w:themeShade="BF"/>
          <w:szCs w:val="28"/>
          <w:lang w:val="cy-GB"/>
        </w:rPr>
        <w:t xml:space="preserve"> pontio</w:t>
      </w:r>
      <w:r w:rsidR="00876CDF">
        <w:rPr>
          <w:color w:val="061F57" w:themeColor="text2" w:themeShade="BF"/>
          <w:szCs w:val="28"/>
          <w:lang w:val="cy-GB"/>
        </w:rPr>
        <w:t>’</w:t>
      </w:r>
      <w:r>
        <w:rPr>
          <w:color w:val="061F57" w:themeColor="text2" w:themeShade="BF"/>
          <w:szCs w:val="28"/>
          <w:lang w:val="cy-GB"/>
        </w:rPr>
        <w:t>r cenedlaethau</w:t>
      </w:r>
      <w:r w:rsidR="00DD4178" w:rsidRPr="00F96A6B">
        <w:rPr>
          <w:color w:val="061F57" w:themeColor="text2" w:themeShade="BF"/>
          <w:szCs w:val="28"/>
          <w:lang w:val="cy-GB"/>
        </w:rPr>
        <w:t>.</w:t>
      </w:r>
    </w:p>
    <w:p w14:paraId="222720A0" w14:textId="0C669170" w:rsidR="007250C4" w:rsidRPr="00F96A6B" w:rsidRDefault="00697841" w:rsidP="009F6892">
      <w:pPr>
        <w:pStyle w:val="ListParagraph"/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 xml:space="preserve">Mewn digwyddiad </w:t>
      </w:r>
      <w:r w:rsidR="00876CDF">
        <w:rPr>
          <w:b w:val="0"/>
          <w:color w:val="061F57" w:themeColor="text2" w:themeShade="BF"/>
          <w:szCs w:val="28"/>
          <w:lang w:val="cy-GB"/>
        </w:rPr>
        <w:t>‘</w:t>
      </w:r>
      <w:r>
        <w:rPr>
          <w:b w:val="0"/>
          <w:color w:val="061F57" w:themeColor="text2" w:themeShade="BF"/>
          <w:szCs w:val="28"/>
          <w:lang w:val="cy-GB"/>
        </w:rPr>
        <w:t>te parti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 xml:space="preserve"> pontio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cenedlaethau</w:t>
      </w:r>
      <w:r w:rsidR="007C28C7">
        <w:rPr>
          <w:b w:val="0"/>
          <w:color w:val="061F57" w:themeColor="text2" w:themeShade="BF"/>
          <w:szCs w:val="28"/>
          <w:lang w:val="cy-GB"/>
        </w:rPr>
        <w:t>,</w:t>
      </w:r>
      <w:r>
        <w:rPr>
          <w:b w:val="0"/>
          <w:color w:val="061F57" w:themeColor="text2" w:themeShade="BF"/>
          <w:szCs w:val="28"/>
          <w:lang w:val="cy-GB"/>
        </w:rPr>
        <w:t xml:space="preserve"> a barodd ddiwrnod cyfan</w:t>
      </w:r>
      <w:r w:rsidR="007C28C7">
        <w:rPr>
          <w:b w:val="0"/>
          <w:color w:val="061F57" w:themeColor="text2" w:themeShade="BF"/>
          <w:szCs w:val="28"/>
          <w:lang w:val="cy-GB"/>
        </w:rPr>
        <w:t>,</w:t>
      </w:r>
      <w:r>
        <w:rPr>
          <w:b w:val="0"/>
          <w:color w:val="061F57" w:themeColor="text2" w:themeShade="BF"/>
          <w:szCs w:val="28"/>
          <w:lang w:val="cy-GB"/>
        </w:rPr>
        <w:t xml:space="preserve"> ym mhob un o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tri lleoliad</w:t>
      </w:r>
      <w:r w:rsidR="007250C4" w:rsidRPr="00F96A6B">
        <w:rPr>
          <w:b w:val="0"/>
          <w:color w:val="061F57" w:themeColor="text2" w:themeShade="BF"/>
          <w:szCs w:val="28"/>
          <w:lang w:val="cy-GB"/>
        </w:rPr>
        <w:t>:</w:t>
      </w:r>
    </w:p>
    <w:p w14:paraId="521B5B9D" w14:textId="78C06DB2" w:rsidR="007250C4" w:rsidRPr="00F96A6B" w:rsidRDefault="00697841" w:rsidP="009F6892">
      <w:pPr>
        <w:pStyle w:val="ListParagraph"/>
        <w:numPr>
          <w:ilvl w:val="0"/>
          <w:numId w:val="15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 xml:space="preserve">Roedd lefelau cyfranogiad yn uchel iawn ac wedi rhagori ar </w:t>
      </w:r>
      <w:r w:rsidR="007C28C7">
        <w:rPr>
          <w:b w:val="0"/>
          <w:color w:val="061F57" w:themeColor="text2" w:themeShade="BF"/>
          <w:szCs w:val="28"/>
          <w:lang w:val="cy-GB"/>
        </w:rPr>
        <w:t xml:space="preserve">holl </w:t>
      </w:r>
      <w:r>
        <w:rPr>
          <w:b w:val="0"/>
          <w:color w:val="061F57" w:themeColor="text2" w:themeShade="BF"/>
          <w:szCs w:val="28"/>
          <w:lang w:val="cy-GB"/>
        </w:rPr>
        <w:t>ddisgwyliadau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staff</w:t>
      </w:r>
      <w:r w:rsidR="00222B2E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7E96666E" w14:textId="606321C1" w:rsidR="00222B2E" w:rsidRPr="00F96A6B" w:rsidRDefault="00697841" w:rsidP="009F6892">
      <w:pPr>
        <w:pStyle w:val="ListParagraph"/>
        <w:numPr>
          <w:ilvl w:val="0"/>
          <w:numId w:val="15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Cafwyd llawer o ryngweithio, sgwrsio, rhannu a chwerthin rhwng y cenedlaethau</w:t>
      </w:r>
      <w:r w:rsidR="00222B2E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6AE48657" w14:textId="0D52571F" w:rsidR="00222B2E" w:rsidRPr="00F96A6B" w:rsidRDefault="00697841" w:rsidP="009F6892">
      <w:pPr>
        <w:pStyle w:val="ListParagraph"/>
        <w:numPr>
          <w:ilvl w:val="0"/>
          <w:numId w:val="15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Cafwyd adborth cadarnhaol iawn gan y bobl hŷn, y bobl ifanc, y staff a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ymwelwyr</w:t>
      </w:r>
      <w:r w:rsidR="00222B2E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5C02A586" w14:textId="336410AC" w:rsidR="00222B2E" w:rsidRPr="00F96A6B" w:rsidRDefault="00697841" w:rsidP="009F6892">
      <w:pPr>
        <w:pStyle w:val="ListParagraph"/>
        <w:numPr>
          <w:ilvl w:val="0"/>
          <w:numId w:val="15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Cafwyd mwynhad o gymryd rhan</w:t>
      </w:r>
      <w:r w:rsidR="00222B2E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6C94F180" w14:textId="2E69F42F" w:rsidR="005532A5" w:rsidRPr="00F96A6B" w:rsidRDefault="00B00635" w:rsidP="009F6892">
      <w:pPr>
        <w:pStyle w:val="ListParagraph"/>
        <w:numPr>
          <w:ilvl w:val="0"/>
          <w:numId w:val="15"/>
        </w:numPr>
        <w:rPr>
          <w:b w:val="0"/>
          <w:color w:val="061F57" w:themeColor="text2" w:themeShade="BF"/>
          <w:szCs w:val="28"/>
          <w:lang w:val="cy-GB"/>
        </w:rPr>
      </w:pP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Daeth preswylwyr allan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u hystafelloedd i gael gweld beth oedd yr holl gyffro</w:t>
      </w:r>
      <w:r w:rsidR="007C28C7">
        <w:rPr>
          <w:rFonts w:ascii="Calibri" w:eastAsiaTheme="minorHAnsi" w:hAnsi="Calibri" w:cs="Calibri"/>
          <w:b w:val="0"/>
          <w:color w:val="061F57"/>
          <w:szCs w:val="28"/>
          <w:lang w:val="cy-GB"/>
        </w:rPr>
        <w:t>.</w:t>
      </w:r>
    </w:p>
    <w:p w14:paraId="2901A3F4" w14:textId="34B4B4BA" w:rsidR="006C6FA5" w:rsidRPr="00F96A6B" w:rsidRDefault="00697841" w:rsidP="009F6892">
      <w:pPr>
        <w:pStyle w:val="ListParagraph"/>
        <w:numPr>
          <w:ilvl w:val="0"/>
          <w:numId w:val="15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Roedd cynnal y digwyddiadau yn y Canolfannau Dydd wedi gweithio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n dda iawn</w:t>
      </w:r>
      <w:r w:rsidR="007C28C7">
        <w:rPr>
          <w:b w:val="0"/>
          <w:color w:val="061F57" w:themeColor="text2" w:themeShade="BF"/>
          <w:szCs w:val="28"/>
          <w:lang w:val="cy-GB"/>
        </w:rPr>
        <w:t>,</w:t>
      </w:r>
      <w:r>
        <w:rPr>
          <w:b w:val="0"/>
          <w:color w:val="061F57" w:themeColor="text2" w:themeShade="BF"/>
          <w:szCs w:val="28"/>
          <w:lang w:val="cy-GB"/>
        </w:rPr>
        <w:t xml:space="preserve"> gan eu bod yn hygyrch iawn a bod modd i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staff gynorthwyo preswylwyr i gael mynediad i ddigwyddiadau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 xml:space="preserve">r dydd, ar y cyfan. Roedd preswylwyr a oedd yn gallu cerdded </w:t>
      </w:r>
      <w:r w:rsidR="00255488">
        <w:rPr>
          <w:b w:val="0"/>
          <w:color w:val="061F57" w:themeColor="text2" w:themeShade="BF"/>
          <w:szCs w:val="28"/>
          <w:lang w:val="cy-GB"/>
        </w:rPr>
        <w:t>heb gymorth</w:t>
      </w:r>
      <w:r>
        <w:rPr>
          <w:b w:val="0"/>
          <w:color w:val="061F57" w:themeColor="text2" w:themeShade="BF"/>
          <w:szCs w:val="28"/>
          <w:lang w:val="cy-GB"/>
        </w:rPr>
        <w:t xml:space="preserve"> yn gallu galw heibio o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 xml:space="preserve">u </w:t>
      </w:r>
      <w:r w:rsidR="00876CDF">
        <w:rPr>
          <w:b w:val="0"/>
          <w:color w:val="061F57" w:themeColor="text2" w:themeShade="BF"/>
          <w:szCs w:val="28"/>
          <w:lang w:val="cy-GB"/>
        </w:rPr>
        <w:t>gwirfodd</w:t>
      </w:r>
      <w:r>
        <w:rPr>
          <w:b w:val="0"/>
          <w:color w:val="061F57" w:themeColor="text2" w:themeShade="BF"/>
          <w:szCs w:val="28"/>
          <w:lang w:val="cy-GB"/>
        </w:rPr>
        <w:t xml:space="preserve"> a mwynhau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gweithgareddau. Pe bai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digwyddiadau wedi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u cynnal mewn neuaddau pentref fel y bwriadwyd yn wreiddiol, dim ond canran fach o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bobl hŷn o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cartrefi a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canolfannau dydd y byddem wedi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u cyrraedd</w:t>
      </w:r>
      <w:r w:rsidR="007C28C7">
        <w:rPr>
          <w:b w:val="0"/>
          <w:color w:val="061F57" w:themeColor="text2" w:themeShade="BF"/>
          <w:szCs w:val="28"/>
          <w:lang w:val="cy-GB"/>
        </w:rPr>
        <w:t>,</w:t>
      </w:r>
      <w:r>
        <w:rPr>
          <w:b w:val="0"/>
          <w:color w:val="061F57" w:themeColor="text2" w:themeShade="BF"/>
          <w:szCs w:val="28"/>
          <w:lang w:val="cy-GB"/>
        </w:rPr>
        <w:t xml:space="preserve"> er y byddem wedi cyrraedd mwy o bobl o</w:t>
      </w:r>
      <w:r w:rsidR="00876CDF">
        <w:rPr>
          <w:b w:val="0"/>
          <w:color w:val="061F57" w:themeColor="text2" w:themeShade="BF"/>
          <w:szCs w:val="28"/>
          <w:lang w:val="cy-GB"/>
        </w:rPr>
        <w:t>’</w:t>
      </w:r>
      <w:r>
        <w:rPr>
          <w:b w:val="0"/>
          <w:color w:val="061F57" w:themeColor="text2" w:themeShade="BF"/>
          <w:szCs w:val="28"/>
          <w:lang w:val="cy-GB"/>
        </w:rPr>
        <w:t>r gymuned</w:t>
      </w:r>
      <w:r w:rsidR="007C28C7">
        <w:rPr>
          <w:b w:val="0"/>
          <w:color w:val="061F57" w:themeColor="text2" w:themeShade="BF"/>
          <w:szCs w:val="28"/>
          <w:lang w:val="cy-GB"/>
        </w:rPr>
        <w:t>.</w:t>
      </w:r>
      <w:r w:rsidR="006C6FA5" w:rsidRPr="00F96A6B">
        <w:rPr>
          <w:b w:val="0"/>
          <w:color w:val="061F57" w:themeColor="text2" w:themeShade="BF"/>
          <w:szCs w:val="28"/>
          <w:lang w:val="cy-GB"/>
        </w:rPr>
        <w:t xml:space="preserve"> </w:t>
      </w:r>
    </w:p>
    <w:p w14:paraId="3EFB8336" w14:textId="77777777" w:rsidR="002B2E4E" w:rsidRPr="00F96A6B" w:rsidRDefault="002B2E4E" w:rsidP="009F6892">
      <w:pPr>
        <w:pStyle w:val="ListParagraph"/>
        <w:rPr>
          <w:b w:val="0"/>
          <w:color w:val="061F57" w:themeColor="text2" w:themeShade="BF"/>
          <w:szCs w:val="28"/>
          <w:lang w:val="cy-GB"/>
        </w:rPr>
      </w:pPr>
    </w:p>
    <w:p w14:paraId="51E5719A" w14:textId="5639371E" w:rsidR="00DD4178" w:rsidRPr="00F96A6B" w:rsidRDefault="00460A87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szCs w:val="28"/>
          <w:lang w:val="cy-GB"/>
        </w:rPr>
      </w:pPr>
      <w:r>
        <w:rPr>
          <w:color w:val="061F57" w:themeColor="text2" w:themeShade="BF"/>
          <w:szCs w:val="28"/>
          <w:lang w:val="cy-GB"/>
        </w:rPr>
        <w:t>Sefydliadau partner</w:t>
      </w:r>
      <w:r w:rsidR="00DD4178" w:rsidRPr="00F96A6B">
        <w:rPr>
          <w:color w:val="061F57" w:themeColor="text2" w:themeShade="BF"/>
          <w:szCs w:val="28"/>
          <w:lang w:val="cy-GB"/>
        </w:rPr>
        <w:t>.</w:t>
      </w:r>
    </w:p>
    <w:p w14:paraId="6A44099E" w14:textId="7068E00F" w:rsidR="00314FF1" w:rsidRPr="00F96A6B" w:rsidRDefault="00460A87" w:rsidP="009F6892">
      <w:pPr>
        <w:pStyle w:val="ListParagraph"/>
        <w:numPr>
          <w:ilvl w:val="0"/>
          <w:numId w:val="16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Cryfhau cydberthnasau gwaith</w:t>
      </w:r>
      <w:r w:rsidR="00314FF1" w:rsidRPr="00F96A6B">
        <w:rPr>
          <w:b w:val="0"/>
          <w:color w:val="061F57" w:themeColor="text2" w:themeShade="BF"/>
          <w:szCs w:val="28"/>
          <w:lang w:val="cy-GB"/>
        </w:rPr>
        <w:t>.</w:t>
      </w:r>
    </w:p>
    <w:p w14:paraId="4F31E916" w14:textId="2E2488BC" w:rsidR="00222B2E" w:rsidRPr="00F96A6B" w:rsidRDefault="00460A87" w:rsidP="009F6892">
      <w:pPr>
        <w:pStyle w:val="ListParagraph"/>
        <w:numPr>
          <w:ilvl w:val="0"/>
          <w:numId w:val="16"/>
        </w:numPr>
        <w:rPr>
          <w:b w:val="0"/>
          <w:color w:val="061F57" w:themeColor="text2" w:themeShade="BF"/>
          <w:szCs w:val="28"/>
          <w:lang w:val="cy-GB"/>
        </w:rPr>
      </w:pPr>
      <w:r>
        <w:rPr>
          <w:b w:val="0"/>
          <w:color w:val="061F57" w:themeColor="text2" w:themeShade="BF"/>
          <w:szCs w:val="28"/>
          <w:lang w:val="cy-GB"/>
        </w:rPr>
        <w:t>Creu partneriaethau newydd</w:t>
      </w:r>
      <w:r w:rsidR="00314FF1" w:rsidRPr="00F96A6B">
        <w:rPr>
          <w:b w:val="0"/>
          <w:color w:val="061F57" w:themeColor="text2" w:themeShade="BF"/>
          <w:szCs w:val="28"/>
          <w:lang w:val="cy-GB"/>
        </w:rPr>
        <w:t>.</w:t>
      </w:r>
      <w:r w:rsidR="00D31AD0" w:rsidRPr="00F96A6B">
        <w:rPr>
          <w:b w:val="0"/>
          <w:color w:val="061F57" w:themeColor="text2" w:themeShade="BF"/>
          <w:szCs w:val="28"/>
          <w:lang w:val="cy-GB"/>
        </w:rPr>
        <w:t xml:space="preserve"> </w:t>
      </w:r>
    </w:p>
    <w:p w14:paraId="48C7C00B" w14:textId="77777777" w:rsidR="006D6081" w:rsidRPr="00F96A6B" w:rsidRDefault="006D6081" w:rsidP="006D6081">
      <w:pPr>
        <w:rPr>
          <w:b w:val="0"/>
          <w:color w:val="061F57" w:themeColor="text2" w:themeShade="BF"/>
          <w:szCs w:val="28"/>
          <w:lang w:val="cy-GB"/>
        </w:rPr>
      </w:pPr>
    </w:p>
    <w:p w14:paraId="321F31AD" w14:textId="77777777" w:rsidR="006D6081" w:rsidRPr="00F96A6B" w:rsidRDefault="006D6081" w:rsidP="006D6081">
      <w:pPr>
        <w:rPr>
          <w:b w:val="0"/>
          <w:color w:val="061F57" w:themeColor="text2" w:themeShade="BF"/>
          <w:szCs w:val="28"/>
          <w:lang w:val="cy-GB"/>
        </w:rPr>
      </w:pPr>
    </w:p>
    <w:p w14:paraId="71C17EDB" w14:textId="77777777" w:rsidR="006D6081" w:rsidRPr="00F96A6B" w:rsidRDefault="006D6081" w:rsidP="006D6081">
      <w:pPr>
        <w:jc w:val="center"/>
        <w:rPr>
          <w:b w:val="0"/>
          <w:color w:val="061F57" w:themeColor="text2" w:themeShade="BF"/>
          <w:szCs w:val="28"/>
          <w:lang w:val="cy-GB"/>
        </w:rPr>
      </w:pPr>
      <w:r w:rsidRPr="00F96A6B">
        <w:rPr>
          <w:b w:val="0"/>
          <w:noProof/>
          <w:lang w:val="en-GB" w:eastAsia="en-GB"/>
        </w:rPr>
        <w:drawing>
          <wp:inline distT="0" distB="0" distL="0" distR="0" wp14:anchorId="2B88BD8D" wp14:editId="37DC965A">
            <wp:extent cx="4588889" cy="28740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lon la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760" cy="28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7C90" w14:textId="77777777" w:rsidR="00314FF1" w:rsidRPr="00F96A6B" w:rsidRDefault="00314FF1" w:rsidP="009F6892">
      <w:pPr>
        <w:rPr>
          <w:b w:val="0"/>
          <w:lang w:val="cy-GB"/>
        </w:rPr>
      </w:pPr>
    </w:p>
    <w:p w14:paraId="57A0FF1A" w14:textId="77777777" w:rsidR="007A78CA" w:rsidRDefault="007A78CA" w:rsidP="007E5F95">
      <w:pPr>
        <w:rPr>
          <w:lang w:val="cy-GB"/>
        </w:rPr>
      </w:pPr>
    </w:p>
    <w:p w14:paraId="5A34B988" w14:textId="77777777" w:rsidR="007A78CA" w:rsidRDefault="007A78CA" w:rsidP="007E5F95">
      <w:pPr>
        <w:rPr>
          <w:lang w:val="cy-GB"/>
        </w:rPr>
      </w:pPr>
    </w:p>
    <w:p w14:paraId="2D0A255E" w14:textId="77777777" w:rsidR="007A78CA" w:rsidRDefault="007A78CA" w:rsidP="007E5F95">
      <w:pPr>
        <w:rPr>
          <w:lang w:val="cy-GB"/>
        </w:rPr>
      </w:pPr>
    </w:p>
    <w:p w14:paraId="68EB9983" w14:textId="77777777" w:rsidR="007A78CA" w:rsidRDefault="007A78CA" w:rsidP="007E5F95">
      <w:pPr>
        <w:rPr>
          <w:lang w:val="cy-GB"/>
        </w:rPr>
      </w:pPr>
    </w:p>
    <w:p w14:paraId="41AE8B87" w14:textId="77777777" w:rsidR="007A78CA" w:rsidRDefault="007A78CA" w:rsidP="007E5F95">
      <w:pPr>
        <w:rPr>
          <w:lang w:val="cy-GB"/>
        </w:rPr>
      </w:pPr>
    </w:p>
    <w:p w14:paraId="70B37474" w14:textId="316D1AEC" w:rsidR="00DD4178" w:rsidRPr="00F96A6B" w:rsidRDefault="0071722F" w:rsidP="007E5F95">
      <w:pPr>
        <w:rPr>
          <w:rFonts w:cstheme="minorHAnsi"/>
          <w:color w:val="061F57" w:themeColor="text2" w:themeShade="BF"/>
          <w:sz w:val="36"/>
          <w:szCs w:val="36"/>
          <w:lang w:val="cy-GB"/>
        </w:rPr>
      </w:pPr>
      <w:r w:rsidRPr="00F96A6B">
        <w:rPr>
          <w:lang w:val="cy-GB"/>
        </w:rPr>
        <w:t xml:space="preserve"> </w:t>
      </w:r>
      <w:r w:rsidR="00460A87">
        <w:rPr>
          <w:rFonts w:cstheme="minorHAnsi"/>
          <w:color w:val="061F57" w:themeColor="text2" w:themeShade="BF"/>
          <w:sz w:val="36"/>
          <w:szCs w:val="36"/>
          <w:lang w:val="cy-GB"/>
        </w:rPr>
        <w:t>Beth na weithiodd</w:t>
      </w:r>
      <w:r w:rsidR="00DD4178" w:rsidRPr="00F96A6B">
        <w:rPr>
          <w:rFonts w:cstheme="minorHAnsi"/>
          <w:color w:val="061F57" w:themeColor="text2" w:themeShade="BF"/>
          <w:sz w:val="36"/>
          <w:szCs w:val="36"/>
          <w:lang w:val="cy-GB"/>
        </w:rPr>
        <w:t xml:space="preserve"> </w:t>
      </w:r>
    </w:p>
    <w:p w14:paraId="2F8785AB" w14:textId="2151DBBE" w:rsidR="00E70726" w:rsidRPr="00F96A6B" w:rsidRDefault="00460A87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Ysgolion</w:t>
      </w:r>
      <w:r w:rsidR="00DD4178" w:rsidRPr="00F96A6B">
        <w:rPr>
          <w:color w:val="061F57" w:themeColor="text2" w:themeShade="BF"/>
          <w:lang w:val="cy-GB"/>
        </w:rPr>
        <w:t>.</w:t>
      </w:r>
    </w:p>
    <w:p w14:paraId="7D1FD0F3" w14:textId="72206606" w:rsidR="00E70726" w:rsidRPr="00F96A6B" w:rsidRDefault="00460A87" w:rsidP="009F6892">
      <w:pPr>
        <w:pStyle w:val="ListParagraph"/>
        <w:numPr>
          <w:ilvl w:val="0"/>
          <w:numId w:val="17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Anhawster mynd </w:t>
      </w:r>
      <w:r w:rsidR="00993922">
        <w:rPr>
          <w:b w:val="0"/>
          <w:color w:val="061F57" w:themeColor="text2" w:themeShade="BF"/>
          <w:lang w:val="cy-GB"/>
        </w:rPr>
        <w:t xml:space="preserve">i </w:t>
      </w:r>
      <w:r>
        <w:rPr>
          <w:b w:val="0"/>
          <w:color w:val="061F57" w:themeColor="text2" w:themeShade="BF"/>
          <w:lang w:val="cy-GB"/>
        </w:rPr>
        <w:t xml:space="preserve">mewn i ysgolion </w:t>
      </w:r>
      <w:r w:rsidR="00876CDF">
        <w:rPr>
          <w:b w:val="0"/>
          <w:color w:val="061F57" w:themeColor="text2" w:themeShade="BF"/>
          <w:lang w:val="cy-GB"/>
        </w:rPr>
        <w:t>i ddechrau</w:t>
      </w:r>
      <w:r w:rsidR="00E70726" w:rsidRPr="00F96A6B">
        <w:rPr>
          <w:b w:val="0"/>
          <w:color w:val="061F57" w:themeColor="text2" w:themeShade="BF"/>
          <w:lang w:val="cy-GB"/>
        </w:rPr>
        <w:t>.</w:t>
      </w:r>
    </w:p>
    <w:p w14:paraId="48A006B1" w14:textId="545AA11E" w:rsidR="00E70726" w:rsidRPr="00F96A6B" w:rsidRDefault="00460A87" w:rsidP="009F6892">
      <w:pPr>
        <w:pStyle w:val="ListParagraph"/>
        <w:numPr>
          <w:ilvl w:val="0"/>
          <w:numId w:val="17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>Anhawster cael cyfnod sylweddol o amser o ganlyniad i amserlenni prysur</w:t>
      </w:r>
      <w:r w:rsidR="00E70726" w:rsidRPr="00F96A6B">
        <w:rPr>
          <w:b w:val="0"/>
          <w:color w:val="061F57" w:themeColor="text2" w:themeShade="BF"/>
          <w:lang w:val="cy-GB"/>
        </w:rPr>
        <w:t>.</w:t>
      </w:r>
    </w:p>
    <w:p w14:paraId="3E2D9D6D" w14:textId="5AB39BD0" w:rsidR="00E70726" w:rsidRPr="00F96A6B" w:rsidRDefault="00B00635" w:rsidP="009F6892">
      <w:pPr>
        <w:pStyle w:val="ListParagraph"/>
        <w:numPr>
          <w:ilvl w:val="0"/>
          <w:numId w:val="17"/>
        </w:numPr>
        <w:rPr>
          <w:b w:val="0"/>
          <w:color w:val="061F57" w:themeColor="text2" w:themeShade="BF"/>
          <w:lang w:val="cy-GB"/>
        </w:rPr>
      </w:pP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Peth dryswch 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oherwydd bod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gan rai aelodau o staff syniadau pendant ar ôl gweld rhaglen deledu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ddiweddar a oedd yn dangos un dull o gyflawni gwaith pontio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cenedlaethau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>;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oherwydd bod strwythur pendant iawn i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r cwricwlwm roedd peth dryswch ynghylch 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cyflwyno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fframwaith cydgynhyrchu hyblyg a fyddai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annog ac yn cynorthwyo pethau i esblygu dan arweiniad y disgyblion a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preswylwyr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>,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ond gallwn weithio gyda hynny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>.</w:t>
      </w:r>
    </w:p>
    <w:p w14:paraId="76FD325D" w14:textId="6B72D423" w:rsidR="00795CAF" w:rsidRPr="00F96A6B" w:rsidRDefault="006D024B" w:rsidP="009F6892">
      <w:pPr>
        <w:pStyle w:val="ListParagraph"/>
        <w:numPr>
          <w:ilvl w:val="0"/>
          <w:numId w:val="17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>Mae angen mwy o amser i feithrin y berthynas ag ysgolion cyn cynnal y prosiect</w:t>
      </w:r>
      <w:r w:rsidR="00993922">
        <w:rPr>
          <w:b w:val="0"/>
          <w:color w:val="061F57" w:themeColor="text2" w:themeShade="BF"/>
          <w:lang w:val="cy-GB"/>
        </w:rPr>
        <w:t>;</w:t>
      </w:r>
      <w:r>
        <w:rPr>
          <w:b w:val="0"/>
          <w:color w:val="061F57" w:themeColor="text2" w:themeShade="BF"/>
          <w:lang w:val="cy-GB"/>
        </w:rPr>
        <w:t xml:space="preserve"> roedd hwn yn bwynt dysgu defnyddiol iawn i ni, oherwydd mae ysgolion wedi bod yn awyddus iawn yn y gorffennol i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>n cael i weithio gyda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>u disgyblion, felly nid oeddem yn rhagweld unrhyw anhawster o ran ymgysylltu â nhw</w:t>
      </w:r>
      <w:r w:rsidR="00795CAF" w:rsidRPr="00F96A6B">
        <w:rPr>
          <w:b w:val="0"/>
          <w:color w:val="061F57" w:themeColor="text2" w:themeShade="BF"/>
          <w:lang w:val="cy-GB"/>
        </w:rPr>
        <w:t>.</w:t>
      </w:r>
    </w:p>
    <w:p w14:paraId="3664553C" w14:textId="4D3F007C" w:rsidR="00DD4178" w:rsidRPr="00F96A6B" w:rsidRDefault="006D024B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Cartrefi preswyl</w:t>
      </w:r>
      <w:r w:rsidR="00DD4178" w:rsidRPr="00F96A6B">
        <w:rPr>
          <w:color w:val="061F57" w:themeColor="text2" w:themeShade="BF"/>
          <w:lang w:val="cy-GB"/>
        </w:rPr>
        <w:t>.</w:t>
      </w:r>
    </w:p>
    <w:p w14:paraId="4226B723" w14:textId="43FEAF96" w:rsidR="00E70726" w:rsidRPr="00F96A6B" w:rsidRDefault="006D024B" w:rsidP="009F6892">
      <w:pPr>
        <w:pStyle w:val="ListParagraph"/>
        <w:numPr>
          <w:ilvl w:val="0"/>
          <w:numId w:val="18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Diffyg lle yn y lleoliadau </w:t>
      </w:r>
      <w:r w:rsidR="00792B66">
        <w:rPr>
          <w:b w:val="0"/>
          <w:color w:val="061F57" w:themeColor="text2" w:themeShade="BF"/>
          <w:lang w:val="cy-GB"/>
        </w:rPr>
        <w:t xml:space="preserve">i wneud y gwaith ar raddfa fwy </w:t>
      </w:r>
      <w:r w:rsidR="003E119B" w:rsidRPr="00F96A6B">
        <w:rPr>
          <w:b w:val="0"/>
          <w:color w:val="061F57" w:themeColor="text2" w:themeShade="BF"/>
          <w:lang w:val="cy-GB"/>
        </w:rPr>
        <w:t>(</w:t>
      </w:r>
      <w:r w:rsidR="00792B66">
        <w:rPr>
          <w:b w:val="0"/>
          <w:color w:val="061F57" w:themeColor="text2" w:themeShade="BF"/>
          <w:lang w:val="cy-GB"/>
        </w:rPr>
        <w:t>h.y.</w:t>
      </w:r>
      <w:r w:rsidR="00993922">
        <w:rPr>
          <w:b w:val="0"/>
          <w:color w:val="061F57" w:themeColor="text2" w:themeShade="BF"/>
          <w:lang w:val="cy-GB"/>
        </w:rPr>
        <w:t xml:space="preserve"> </w:t>
      </w:r>
      <w:r w:rsidR="00792B66">
        <w:rPr>
          <w:b w:val="0"/>
          <w:color w:val="061F57" w:themeColor="text2" w:themeShade="BF"/>
          <w:lang w:val="cy-GB"/>
        </w:rPr>
        <w:t>llinell amser hanesyddol</w:t>
      </w:r>
      <w:r w:rsidR="003E119B" w:rsidRPr="00F96A6B">
        <w:rPr>
          <w:b w:val="0"/>
          <w:color w:val="061F57" w:themeColor="text2" w:themeShade="BF"/>
          <w:lang w:val="cy-GB"/>
        </w:rPr>
        <w:t>.)</w:t>
      </w:r>
    </w:p>
    <w:p w14:paraId="624C9979" w14:textId="24ABBF71" w:rsidR="00C71124" w:rsidRPr="00F96A6B" w:rsidRDefault="00792B66" w:rsidP="00570B2C">
      <w:pPr>
        <w:pStyle w:val="ListParagraph"/>
        <w:numPr>
          <w:ilvl w:val="0"/>
          <w:numId w:val="18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Canran uchel o breswylwyr â </w:t>
      </w:r>
      <w:r w:rsidR="003E119B" w:rsidRPr="00F96A6B">
        <w:rPr>
          <w:b w:val="0"/>
          <w:color w:val="061F57" w:themeColor="text2" w:themeShade="BF"/>
          <w:lang w:val="cy-GB"/>
        </w:rPr>
        <w:t xml:space="preserve">dementia </w:t>
      </w:r>
      <w:r>
        <w:rPr>
          <w:b w:val="0"/>
          <w:color w:val="061F57" w:themeColor="text2" w:themeShade="BF"/>
          <w:lang w:val="cy-GB"/>
        </w:rPr>
        <w:t>eithaf difrifol</w:t>
      </w:r>
      <w:r w:rsidR="00876CDF">
        <w:rPr>
          <w:b w:val="0"/>
          <w:color w:val="061F57" w:themeColor="text2" w:themeShade="BF"/>
          <w:lang w:val="cy-GB"/>
        </w:rPr>
        <w:t>,</w:t>
      </w:r>
      <w:r>
        <w:rPr>
          <w:b w:val="0"/>
          <w:color w:val="061F57" w:themeColor="text2" w:themeShade="BF"/>
          <w:lang w:val="cy-GB"/>
        </w:rPr>
        <w:t xml:space="preserve"> a oedd yn golygu nad oedd modd casglu gwybodaeth a syniadau</w:t>
      </w:r>
      <w:r w:rsidR="003E119B" w:rsidRPr="00F96A6B">
        <w:rPr>
          <w:b w:val="0"/>
          <w:color w:val="061F57" w:themeColor="text2" w:themeShade="BF"/>
          <w:lang w:val="cy-GB"/>
        </w:rPr>
        <w:t>.</w:t>
      </w:r>
      <w:r w:rsidR="00674B76" w:rsidRPr="00F96A6B">
        <w:rPr>
          <w:b w:val="0"/>
          <w:color w:val="061F57" w:themeColor="text2" w:themeShade="BF"/>
          <w:lang w:val="cy-GB"/>
        </w:rPr>
        <w:t xml:space="preserve"> </w:t>
      </w:r>
    </w:p>
    <w:p w14:paraId="2FA8960B" w14:textId="2BB4A529" w:rsidR="00DD4178" w:rsidRPr="00F96A6B" w:rsidRDefault="00792B66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 xml:space="preserve">Digwyddiadau diwrnod </w:t>
      </w:r>
      <w:r w:rsidR="00876CDF">
        <w:rPr>
          <w:color w:val="061F57" w:themeColor="text2" w:themeShade="BF"/>
          <w:lang w:val="cy-GB"/>
        </w:rPr>
        <w:t>‘</w:t>
      </w:r>
      <w:r>
        <w:rPr>
          <w:color w:val="061F57" w:themeColor="text2" w:themeShade="BF"/>
          <w:lang w:val="cy-GB"/>
        </w:rPr>
        <w:t>te parti</w:t>
      </w:r>
      <w:r w:rsidR="00876CDF">
        <w:rPr>
          <w:color w:val="061F57" w:themeColor="text2" w:themeShade="BF"/>
          <w:lang w:val="cy-GB"/>
        </w:rPr>
        <w:t>’</w:t>
      </w:r>
      <w:r>
        <w:rPr>
          <w:color w:val="061F57" w:themeColor="text2" w:themeShade="BF"/>
          <w:lang w:val="cy-GB"/>
        </w:rPr>
        <w:t xml:space="preserve"> pontio</w:t>
      </w:r>
      <w:r w:rsidR="00876CDF">
        <w:rPr>
          <w:color w:val="061F57" w:themeColor="text2" w:themeShade="BF"/>
          <w:lang w:val="cy-GB"/>
        </w:rPr>
        <w:t>’</w:t>
      </w:r>
      <w:r>
        <w:rPr>
          <w:color w:val="061F57" w:themeColor="text2" w:themeShade="BF"/>
          <w:lang w:val="cy-GB"/>
        </w:rPr>
        <w:t>r cenedlaethau</w:t>
      </w:r>
      <w:r w:rsidR="00DD4178" w:rsidRPr="00F96A6B">
        <w:rPr>
          <w:color w:val="061F57" w:themeColor="text2" w:themeShade="BF"/>
          <w:lang w:val="cy-GB"/>
        </w:rPr>
        <w:t>.</w:t>
      </w:r>
    </w:p>
    <w:p w14:paraId="7190EABA" w14:textId="2E8A4E3B" w:rsidR="00C71124" w:rsidRPr="00F96A6B" w:rsidRDefault="00792B66" w:rsidP="009F6892">
      <w:pPr>
        <w:pStyle w:val="ListParagraph"/>
        <w:numPr>
          <w:ilvl w:val="0"/>
          <w:numId w:val="18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Diffyg lle yn broblem </w:t>
      </w:r>
      <w:r w:rsidR="00876CDF">
        <w:rPr>
          <w:b w:val="0"/>
          <w:color w:val="061F57" w:themeColor="text2" w:themeShade="BF"/>
          <w:lang w:val="cy-GB"/>
        </w:rPr>
        <w:t>oherwydd</w:t>
      </w:r>
      <w:r>
        <w:rPr>
          <w:b w:val="0"/>
          <w:color w:val="061F57" w:themeColor="text2" w:themeShade="BF"/>
          <w:lang w:val="cy-GB"/>
        </w:rPr>
        <w:t xml:space="preserve"> nifer y bobl a oedd yn dymuno cymryd rhan</w:t>
      </w:r>
      <w:r w:rsidR="00993922">
        <w:rPr>
          <w:b w:val="0"/>
          <w:color w:val="061F57" w:themeColor="text2" w:themeShade="BF"/>
          <w:lang w:val="cy-GB"/>
        </w:rPr>
        <w:t>;</w:t>
      </w:r>
      <w:r>
        <w:rPr>
          <w:b w:val="0"/>
          <w:color w:val="061F57" w:themeColor="text2" w:themeShade="BF"/>
          <w:lang w:val="cy-GB"/>
        </w:rPr>
        <w:t xml:space="preserve"> a sicrhau nad oedd dim a allai achosi i bobl faglu, a bod lle i fframiau cerdded, cadeiriau olwyn ac ati</w:t>
      </w:r>
      <w:r w:rsidR="00BF2CB0" w:rsidRPr="00F96A6B">
        <w:rPr>
          <w:b w:val="0"/>
          <w:color w:val="061F57" w:themeColor="text2" w:themeShade="BF"/>
          <w:lang w:val="cy-GB"/>
        </w:rPr>
        <w:t>.</w:t>
      </w:r>
      <w:r w:rsidR="00C71124" w:rsidRPr="00F96A6B">
        <w:rPr>
          <w:b w:val="0"/>
          <w:color w:val="061F57" w:themeColor="text2" w:themeShade="BF"/>
          <w:lang w:val="cy-GB"/>
        </w:rPr>
        <w:t xml:space="preserve"> </w:t>
      </w:r>
    </w:p>
    <w:p w14:paraId="5F89CD64" w14:textId="08EBD931" w:rsidR="00C71124" w:rsidRPr="00F96A6B" w:rsidRDefault="00792B66" w:rsidP="009F6892">
      <w:pPr>
        <w:pStyle w:val="ListParagraph"/>
        <w:numPr>
          <w:ilvl w:val="0"/>
          <w:numId w:val="18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>Rhai heriau wrth geisio newid trefn y byrddau a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 xml:space="preserve">r cadeiriau er mwyn creu naws </w:t>
      </w:r>
      <w:r w:rsidR="00F25991">
        <w:rPr>
          <w:b w:val="0"/>
          <w:color w:val="061F57" w:themeColor="text2" w:themeShade="BF"/>
          <w:lang w:val="cy-GB"/>
        </w:rPr>
        <w:t>g</w:t>
      </w:r>
      <w:r>
        <w:rPr>
          <w:b w:val="0"/>
          <w:color w:val="061F57" w:themeColor="text2" w:themeShade="BF"/>
          <w:lang w:val="cy-GB"/>
        </w:rPr>
        <w:t xml:space="preserve">yfeillgar, </w:t>
      </w:r>
      <w:r w:rsidR="00F25991">
        <w:rPr>
          <w:b w:val="0"/>
          <w:color w:val="061F57" w:themeColor="text2" w:themeShade="BF"/>
          <w:lang w:val="cy-GB"/>
        </w:rPr>
        <w:t>gymdeithasol tebyg i gaffi yn y digwyddiadau.</w:t>
      </w:r>
    </w:p>
    <w:p w14:paraId="37A48735" w14:textId="739EC5C9" w:rsidR="008E7898" w:rsidRPr="00F96A6B" w:rsidRDefault="00F25991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Y te parti terfynol, digwyddiad i rannu ffilm yn y tair canolfan breswyl</w:t>
      </w:r>
      <w:r w:rsidR="00993922">
        <w:rPr>
          <w:color w:val="061F57" w:themeColor="text2" w:themeShade="BF"/>
          <w:lang w:val="cy-GB"/>
        </w:rPr>
        <w:t>.</w:t>
      </w:r>
      <w:r w:rsidR="008E7898" w:rsidRPr="00F96A6B">
        <w:rPr>
          <w:color w:val="061F57" w:themeColor="text2" w:themeShade="BF"/>
          <w:lang w:val="cy-GB"/>
        </w:rPr>
        <w:t xml:space="preserve"> </w:t>
      </w:r>
    </w:p>
    <w:p w14:paraId="3DE3C72F" w14:textId="2922F896" w:rsidR="008E7898" w:rsidRPr="00F96A6B" w:rsidRDefault="00B00635" w:rsidP="009F6892">
      <w:pPr>
        <w:pStyle w:val="ListParagraph"/>
        <w:numPr>
          <w:ilvl w:val="0"/>
          <w:numId w:val="23"/>
        </w:numPr>
        <w:rPr>
          <w:b w:val="0"/>
          <w:color w:val="061F57" w:themeColor="text2" w:themeShade="BF"/>
          <w:lang w:val="cy-GB"/>
        </w:rPr>
      </w:pP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Cafodd tair ffilm eu creu mewn partneriaeth â myfyriwr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drydedd flwyddyn sy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astudio ffilm a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cyfryngau yng Ngholeg </w:t>
      </w:r>
      <w:r w:rsidR="00255488">
        <w:rPr>
          <w:rFonts w:ascii="Calibri" w:eastAsiaTheme="minorHAnsi" w:hAnsi="Calibri" w:cs="Calibri"/>
          <w:b w:val="0"/>
          <w:color w:val="061F57"/>
          <w:szCs w:val="28"/>
          <w:lang w:val="cy-GB"/>
        </w:rPr>
        <w:t>P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rifysgol Cymru y Drindod Dewi Sant, gan ddefnyddio lluniau a chlipiau fideo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digwyddiadau te parti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>. Y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bwriad oedd gwahodd y disgyblion yn ôl i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canolfannau a rhannu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r ffilmiau 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>â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phawb dan sylw. Fodd bynnag, wrth i ni ddechrau dod yn ymwybodol o C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>OVID-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19 roedd gennym bryderon ynghylch pa mor ddoeth oedd </w:t>
      </w:r>
      <w:r w:rsidR="00255488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parhau i 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wneud gwaith pontio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r cenedlaethau, ac ymhen cyfnod byr cafodd y 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>c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artrefi 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>g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ofal eu cau er diogelwch y preswylwyr.  Felly</w:t>
      </w:r>
      <w:r w:rsidR="00993922">
        <w:rPr>
          <w:rFonts w:ascii="Calibri" w:eastAsiaTheme="minorHAnsi" w:hAnsi="Calibri" w:cs="Calibri"/>
          <w:b w:val="0"/>
          <w:color w:val="061F57"/>
          <w:szCs w:val="28"/>
          <w:lang w:val="cy-GB"/>
        </w:rPr>
        <w:t>,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cafodd dolenni cyswllt â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ffilmiau eu hanfon i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cartrefi gofal gydag awgrym y gellid cynnal digwyddiad te parti o bosibl. Fodd bynnag, roedd pethau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ansicr iawn ddechrau mis Mawrth ac nid oedd gennym syniad am ba hyd y byddai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sefyllfa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y</w:t>
      </w:r>
      <w:r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n parhau na pha mor ddifrifol y byddai COVID yn y pen draw.       </w:t>
      </w:r>
    </w:p>
    <w:p w14:paraId="665D2220" w14:textId="77777777" w:rsidR="008E7898" w:rsidRPr="00F96A6B" w:rsidRDefault="008E7898" w:rsidP="009F6892">
      <w:pPr>
        <w:pStyle w:val="ListParagraph"/>
        <w:rPr>
          <w:color w:val="061F57" w:themeColor="text2" w:themeShade="BF"/>
          <w:lang w:val="cy-GB"/>
        </w:rPr>
      </w:pPr>
    </w:p>
    <w:p w14:paraId="1DF30D7A" w14:textId="64519024" w:rsidR="00DD4178" w:rsidRPr="00F96A6B" w:rsidRDefault="004B7EDD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Sefydliadau partner</w:t>
      </w:r>
      <w:r w:rsidR="00DD4178" w:rsidRPr="00F96A6B">
        <w:rPr>
          <w:color w:val="061F57" w:themeColor="text2" w:themeShade="BF"/>
          <w:lang w:val="cy-GB"/>
        </w:rPr>
        <w:t>.</w:t>
      </w:r>
    </w:p>
    <w:p w14:paraId="1058D1B9" w14:textId="09DE9826" w:rsidR="007311F6" w:rsidRPr="00F96A6B" w:rsidRDefault="004B7EDD" w:rsidP="009F6892">
      <w:pPr>
        <w:pStyle w:val="ListParagraph"/>
        <w:numPr>
          <w:ilvl w:val="0"/>
          <w:numId w:val="19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Roedd angen mwy o amser </w:t>
      </w:r>
      <w:r w:rsidR="008A6492">
        <w:rPr>
          <w:b w:val="0"/>
          <w:color w:val="061F57" w:themeColor="text2" w:themeShade="BF"/>
          <w:lang w:val="cy-GB"/>
        </w:rPr>
        <w:t xml:space="preserve">nag a ragwelwyd yn wreiddiol </w:t>
      </w:r>
      <w:r>
        <w:rPr>
          <w:b w:val="0"/>
          <w:color w:val="061F57" w:themeColor="text2" w:themeShade="BF"/>
          <w:lang w:val="cy-GB"/>
        </w:rPr>
        <w:t>i greu cydberthnasau</w:t>
      </w:r>
      <w:r w:rsidR="007311F6" w:rsidRPr="00F96A6B">
        <w:rPr>
          <w:b w:val="0"/>
          <w:color w:val="061F57" w:themeColor="text2" w:themeShade="BF"/>
          <w:lang w:val="cy-GB"/>
        </w:rPr>
        <w:t>.</w:t>
      </w:r>
    </w:p>
    <w:p w14:paraId="3A7255DD" w14:textId="77777777" w:rsidR="007311F6" w:rsidRPr="00F96A6B" w:rsidRDefault="007311F6" w:rsidP="009F6892">
      <w:pPr>
        <w:pStyle w:val="ListParagraph"/>
        <w:rPr>
          <w:b w:val="0"/>
          <w:color w:val="061F57" w:themeColor="text2" w:themeShade="BF"/>
          <w:lang w:val="cy-GB"/>
        </w:rPr>
      </w:pPr>
    </w:p>
    <w:p w14:paraId="4F54C6D7" w14:textId="52174D48" w:rsidR="00DD4178" w:rsidRPr="00F96A6B" w:rsidRDefault="004B7EDD" w:rsidP="009F6892">
      <w:pPr>
        <w:pStyle w:val="ListParagraph"/>
        <w:numPr>
          <w:ilvl w:val="0"/>
          <w:numId w:val="10"/>
        </w:numPr>
        <w:rPr>
          <w:color w:val="061F57" w:themeColor="text2" w:themeShade="BF"/>
          <w:lang w:val="cy-GB"/>
        </w:rPr>
      </w:pPr>
      <w:r>
        <w:rPr>
          <w:color w:val="061F57" w:themeColor="text2" w:themeShade="BF"/>
          <w:lang w:val="cy-GB"/>
        </w:rPr>
        <w:t>Grwpiau</w:t>
      </w:r>
      <w:r w:rsidR="00876CDF">
        <w:rPr>
          <w:color w:val="061F57" w:themeColor="text2" w:themeShade="BF"/>
          <w:lang w:val="cy-GB"/>
        </w:rPr>
        <w:t>’</w:t>
      </w:r>
      <w:r>
        <w:rPr>
          <w:color w:val="061F57" w:themeColor="text2" w:themeShade="BF"/>
          <w:lang w:val="cy-GB"/>
        </w:rPr>
        <w:t xml:space="preserve">r trydydd sector, </w:t>
      </w:r>
      <w:r w:rsidR="008A6492">
        <w:rPr>
          <w:color w:val="061F57" w:themeColor="text2" w:themeShade="BF"/>
          <w:lang w:val="cy-GB"/>
        </w:rPr>
        <w:t>mudiadau</w:t>
      </w:r>
      <w:r>
        <w:rPr>
          <w:color w:val="061F57" w:themeColor="text2" w:themeShade="BF"/>
          <w:lang w:val="cy-GB"/>
        </w:rPr>
        <w:t xml:space="preserve"> cymunedol</w:t>
      </w:r>
      <w:r w:rsidR="00DD4178" w:rsidRPr="00F96A6B">
        <w:rPr>
          <w:color w:val="061F57" w:themeColor="text2" w:themeShade="BF"/>
          <w:lang w:val="cy-GB"/>
        </w:rPr>
        <w:t>.</w:t>
      </w:r>
    </w:p>
    <w:p w14:paraId="025D11DB" w14:textId="3A4FE77F" w:rsidR="007311F6" w:rsidRPr="00F96A6B" w:rsidRDefault="0026565F" w:rsidP="009F6892">
      <w:pPr>
        <w:pStyle w:val="ListParagraph"/>
        <w:numPr>
          <w:ilvl w:val="0"/>
          <w:numId w:val="20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 xml:space="preserve">Er i ni gysylltu â nhw droeon, roedd yn anodd iawn cael ymateb gan grwpiau a </w:t>
      </w:r>
      <w:r w:rsidR="008A6492">
        <w:rPr>
          <w:b w:val="0"/>
          <w:color w:val="061F57" w:themeColor="text2" w:themeShade="BF"/>
          <w:lang w:val="cy-GB"/>
        </w:rPr>
        <w:t xml:space="preserve">mudiadau </w:t>
      </w:r>
      <w:r>
        <w:rPr>
          <w:b w:val="0"/>
          <w:color w:val="061F57" w:themeColor="text2" w:themeShade="BF"/>
          <w:lang w:val="cy-GB"/>
        </w:rPr>
        <w:t>a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>u cael i ymgysylltu â</w:t>
      </w:r>
      <w:r w:rsidR="00876CDF">
        <w:rPr>
          <w:b w:val="0"/>
          <w:color w:val="061F57" w:themeColor="text2" w:themeShade="BF"/>
          <w:lang w:val="cy-GB"/>
        </w:rPr>
        <w:t>’</w:t>
      </w:r>
      <w:r>
        <w:rPr>
          <w:b w:val="0"/>
          <w:color w:val="061F57" w:themeColor="text2" w:themeShade="BF"/>
          <w:lang w:val="cy-GB"/>
        </w:rPr>
        <w:t>r prosiect</w:t>
      </w:r>
      <w:r w:rsidR="007311F6" w:rsidRPr="00F96A6B">
        <w:rPr>
          <w:b w:val="0"/>
          <w:color w:val="061F57" w:themeColor="text2" w:themeShade="BF"/>
          <w:lang w:val="cy-GB"/>
        </w:rPr>
        <w:t>.</w:t>
      </w:r>
    </w:p>
    <w:p w14:paraId="4782B9AD" w14:textId="286BA44F" w:rsidR="007E5F95" w:rsidRPr="00F96A6B" w:rsidRDefault="008A6492" w:rsidP="009F6892">
      <w:pPr>
        <w:pStyle w:val="ListParagraph"/>
        <w:numPr>
          <w:ilvl w:val="0"/>
          <w:numId w:val="20"/>
        </w:numPr>
        <w:rPr>
          <w:b w:val="0"/>
          <w:color w:val="061F57" w:themeColor="text2" w:themeShade="BF"/>
          <w:lang w:val="cy-GB"/>
        </w:rPr>
      </w:pPr>
      <w:r>
        <w:rPr>
          <w:b w:val="0"/>
          <w:color w:val="061F57" w:themeColor="text2" w:themeShade="BF"/>
          <w:lang w:val="cy-GB"/>
        </w:rPr>
        <w:t>Mae a</w:t>
      </w:r>
      <w:r w:rsidR="0026565F">
        <w:rPr>
          <w:b w:val="0"/>
          <w:color w:val="061F57" w:themeColor="text2" w:themeShade="BF"/>
          <w:lang w:val="cy-GB"/>
        </w:rPr>
        <w:t xml:space="preserve">ngen </w:t>
      </w:r>
      <w:r w:rsidR="00255488">
        <w:rPr>
          <w:b w:val="0"/>
          <w:color w:val="061F57" w:themeColor="text2" w:themeShade="BF"/>
          <w:lang w:val="cy-GB"/>
        </w:rPr>
        <w:t xml:space="preserve">llawer </w:t>
      </w:r>
      <w:r w:rsidR="0026565F">
        <w:rPr>
          <w:b w:val="0"/>
          <w:color w:val="061F57" w:themeColor="text2" w:themeShade="BF"/>
          <w:lang w:val="cy-GB"/>
        </w:rPr>
        <w:t>mwy o amser cyn dechrau</w:t>
      </w:r>
      <w:r w:rsidR="00876CDF">
        <w:rPr>
          <w:b w:val="0"/>
          <w:color w:val="061F57" w:themeColor="text2" w:themeShade="BF"/>
          <w:lang w:val="cy-GB"/>
        </w:rPr>
        <w:t>’</w:t>
      </w:r>
      <w:r w:rsidR="0026565F">
        <w:rPr>
          <w:b w:val="0"/>
          <w:color w:val="061F57" w:themeColor="text2" w:themeShade="BF"/>
          <w:lang w:val="cy-GB"/>
        </w:rPr>
        <w:t xml:space="preserve">r prosiect </w:t>
      </w:r>
      <w:r w:rsidR="00876CDF">
        <w:rPr>
          <w:b w:val="0"/>
          <w:color w:val="061F57" w:themeColor="text2" w:themeShade="BF"/>
          <w:lang w:val="cy-GB"/>
        </w:rPr>
        <w:t>er mwyn c</w:t>
      </w:r>
      <w:r w:rsidR="0026565F">
        <w:rPr>
          <w:b w:val="0"/>
          <w:color w:val="061F57" w:themeColor="text2" w:themeShade="BF"/>
          <w:lang w:val="cy-GB"/>
        </w:rPr>
        <w:t xml:space="preserve">reu cysylltiadau a chydberthnasau a dod o hyd i amser yn amserlenni prysur </w:t>
      </w:r>
      <w:r>
        <w:rPr>
          <w:b w:val="0"/>
          <w:color w:val="061F57" w:themeColor="text2" w:themeShade="BF"/>
          <w:lang w:val="cy-GB"/>
        </w:rPr>
        <w:t xml:space="preserve">mudiadau </w:t>
      </w:r>
      <w:r w:rsidR="0026565F">
        <w:rPr>
          <w:b w:val="0"/>
          <w:color w:val="061F57" w:themeColor="text2" w:themeShade="BF"/>
          <w:lang w:val="cy-GB"/>
        </w:rPr>
        <w:t>a grwpiau</w:t>
      </w:r>
      <w:r w:rsidR="007311F6" w:rsidRPr="00F96A6B">
        <w:rPr>
          <w:b w:val="0"/>
          <w:color w:val="061F57" w:themeColor="text2" w:themeShade="BF"/>
          <w:lang w:val="cy-GB"/>
        </w:rPr>
        <w:t>.</w:t>
      </w:r>
    </w:p>
    <w:p w14:paraId="7D1A07C0" w14:textId="77777777" w:rsidR="007E5F95" w:rsidRPr="00F96A6B" w:rsidRDefault="007E5F95" w:rsidP="009F6892">
      <w:pPr>
        <w:rPr>
          <w:rFonts w:cstheme="minorHAnsi"/>
          <w:color w:val="061F57" w:themeColor="text2" w:themeShade="BF"/>
          <w:sz w:val="36"/>
          <w:szCs w:val="36"/>
          <w:lang w:val="cy-GB"/>
        </w:rPr>
      </w:pPr>
    </w:p>
    <w:p w14:paraId="01070DD4" w14:textId="1D284AF8" w:rsidR="00FD7A34" w:rsidRPr="00B53F9A" w:rsidRDefault="00A81DE1" w:rsidP="009F6892">
      <w:pPr>
        <w:rPr>
          <w:rFonts w:cstheme="minorHAnsi"/>
          <w:color w:val="061F57" w:themeColor="text2" w:themeShade="BF"/>
          <w:sz w:val="36"/>
          <w:szCs w:val="36"/>
          <w:lang w:val="cy-GB"/>
        </w:rPr>
      </w:pPr>
      <w:r w:rsidRPr="00B53F9A">
        <w:rPr>
          <w:rFonts w:cstheme="minorHAnsi"/>
          <w:color w:val="061F57" w:themeColor="text2" w:themeShade="BF"/>
          <w:sz w:val="36"/>
          <w:szCs w:val="36"/>
          <w:lang w:val="cy-GB"/>
        </w:rPr>
        <w:t>C</w:t>
      </w:r>
      <w:r w:rsidR="00B53F9A" w:rsidRPr="00B53F9A">
        <w:rPr>
          <w:rFonts w:cstheme="minorHAnsi"/>
          <w:color w:val="061F57" w:themeColor="text2" w:themeShade="BF"/>
          <w:sz w:val="36"/>
          <w:szCs w:val="36"/>
          <w:lang w:val="cy-GB"/>
        </w:rPr>
        <w:t>asgliadau</w:t>
      </w:r>
    </w:p>
    <w:p w14:paraId="06AA3192" w14:textId="77777777" w:rsidR="00570B2C" w:rsidRPr="00B53F9A" w:rsidRDefault="00570B2C" w:rsidP="009F6892">
      <w:pPr>
        <w:rPr>
          <w:rFonts w:cstheme="minorHAnsi"/>
          <w:color w:val="061F57" w:themeColor="text2" w:themeShade="BF"/>
          <w:sz w:val="36"/>
          <w:szCs w:val="36"/>
          <w:lang w:val="cy-GB"/>
        </w:rPr>
      </w:pPr>
    </w:p>
    <w:p w14:paraId="4A3C6051" w14:textId="1C2BB9A3" w:rsidR="00FD7A34" w:rsidRPr="00B53F9A" w:rsidRDefault="006C0491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Er bod </w:t>
      </w:r>
      <w:r w:rsid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y prosiect ar raddfa dipyn yn llai nag 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>a r</w:t>
      </w:r>
      <w:r w:rsidR="00B53F9A">
        <w:rPr>
          <w:rFonts w:cstheme="minorHAnsi"/>
          <w:b w:val="0"/>
          <w:color w:val="061F57" w:themeColor="text2" w:themeShade="BF"/>
          <w:szCs w:val="28"/>
          <w:lang w:val="cy-GB"/>
        </w:rPr>
        <w:t>agwelwyd yn wreiddiol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(c</w:t>
      </w:r>
      <w:r w:rsidR="00B53F9A">
        <w:rPr>
          <w:rFonts w:cstheme="minorHAnsi"/>
          <w:b w:val="0"/>
          <w:color w:val="061F57" w:themeColor="text2" w:themeShade="BF"/>
          <w:szCs w:val="28"/>
          <w:lang w:val="cy-GB"/>
        </w:rPr>
        <w:t>afodd ei gynnal ym mhob un 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r canolfannau preswyl yn hytrach nag mewn canolfan 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g</w:t>
      </w:r>
      <w:r w:rsidR="00B53F9A">
        <w:rPr>
          <w:rFonts w:cstheme="minorHAnsi"/>
          <w:b w:val="0"/>
          <w:color w:val="061F57" w:themeColor="text2" w:themeShade="BF"/>
          <w:szCs w:val="28"/>
          <w:lang w:val="cy-GB"/>
        </w:rPr>
        <w:t>ymunedol ym mhob un 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B53F9A">
        <w:rPr>
          <w:rFonts w:cstheme="minorHAnsi"/>
          <w:b w:val="0"/>
          <w:color w:val="061F57" w:themeColor="text2" w:themeShade="BF"/>
          <w:szCs w:val="28"/>
          <w:lang w:val="cy-GB"/>
        </w:rPr>
        <w:t>r trefi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, a hynny ar gais y cartrefi preswyl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)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ac er y cafwyd anawsterau wrth geisio mynd i mewn i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r ysgolion </w:t>
      </w:r>
      <w:r w:rsidR="00A74624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(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mae </w:t>
      </w:r>
      <w:r w:rsidR="00A74624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A4W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yn gyfarwydd â chael ysgolion yn ein croesawu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n syth</w:t>
      </w:r>
      <w:r w:rsidR="00A74624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) a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c er bod cael 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>mudiadau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r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trydydd sector, clybiau a chymdeithas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a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u i ymgysylltu â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r prosiect yn wirioneddol anodd, roedd y prosiect peilot yn llwyddiant mawr a gwelwyd y bobl hŷn, y disgyblion ysgol, staff y canolfannau preswyl, staff yr ysgolion, staff </w:t>
      </w:r>
      <w:r w:rsidR="00A74624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A4W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ac aelodau teuluoedd yn cymryd rhan weithredol</w:t>
      </w:r>
      <w:r w:rsidR="00255488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yn y prosiect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, 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gan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ymgysylltu </w:t>
      </w:r>
      <w:r w:rsidR="00255488">
        <w:rPr>
          <w:rFonts w:cstheme="minorHAnsi"/>
          <w:b w:val="0"/>
          <w:color w:val="061F57" w:themeColor="text2" w:themeShade="BF"/>
          <w:szCs w:val="28"/>
          <w:lang w:val="cy-GB"/>
        </w:rPr>
        <w:t>ag ef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ac elwa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n fawr o wneud hynny</w:t>
      </w:r>
      <w:r w:rsidR="00A74624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</w:p>
    <w:p w14:paraId="0947E432" w14:textId="77777777" w:rsidR="00A74624" w:rsidRPr="00B53F9A" w:rsidRDefault="00A74624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260A0172" w14:textId="25C4FB65" w:rsidR="00A74624" w:rsidRPr="00B53F9A" w:rsidRDefault="00CE77A8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Ymddengys fod yna awydd go iawn am lawer mwy o gysylltiadau a chyswllt rhwng 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y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cenedlaethau</w:t>
      </w:r>
      <w:r w:rsidR="00A6571D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.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Fel y gwelir 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adborth yn yr atodiad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>au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, cafwyd newidiadau go iawn mewn canfyddiadau, lefelau dealltwriaeth, ymwybyddiaeth a rhagdybiaethau</w:t>
      </w:r>
      <w:r w:rsidR="00E57CB3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rhwng pobl o wahanol genedlaethau a gwahanol broffesiynau</w:t>
      </w:r>
      <w:r w:rsidR="00A6571D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</w:p>
    <w:p w14:paraId="68E63D7D" w14:textId="77777777" w:rsidR="00A6571D" w:rsidRPr="00B53F9A" w:rsidRDefault="00A6571D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63D1E4C3" w14:textId="2C00EAB4" w:rsidR="00A6571D" w:rsidRPr="00B53F9A" w:rsidRDefault="00E57CB3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>Mae yna gyfle na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f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anteisiwyd arno i gydgynhyrchu cyfres o ymyriadau cymunedol gyda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r cyfranogwyr hyn a 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mudiadau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eraill</w:t>
      </w:r>
      <w:r w:rsidR="009A19F4">
        <w:rPr>
          <w:rFonts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y byddai pawb yn eu croesawu ac a fyddai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n werthfawr iawn ac yn brofiad sy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n cyfoethogi ac yn gwella bywyd pawb dan sylw</w:t>
      </w:r>
      <w:r w:rsidR="009A19F4">
        <w:rPr>
          <w:rFonts w:cstheme="minorHAnsi"/>
          <w:b w:val="0"/>
          <w:color w:val="061F57" w:themeColor="text2" w:themeShade="BF"/>
          <w:szCs w:val="28"/>
          <w:lang w:val="cy-GB"/>
        </w:rPr>
        <w:t>, gyda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9A19F4">
        <w:rPr>
          <w:rFonts w:cstheme="minorHAnsi"/>
          <w:b w:val="0"/>
          <w:color w:val="061F57" w:themeColor="text2" w:themeShade="BF"/>
          <w:szCs w:val="28"/>
          <w:lang w:val="cy-GB"/>
        </w:rPr>
        <w:t>r sgil-effeithiau yn estyn allan i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9A19F4">
        <w:rPr>
          <w:rFonts w:cstheme="minorHAnsi"/>
          <w:b w:val="0"/>
          <w:color w:val="061F57" w:themeColor="text2" w:themeShade="BF"/>
          <w:szCs w:val="28"/>
          <w:lang w:val="cy-GB"/>
        </w:rPr>
        <w:t>r gymuned ehangach</w:t>
      </w:r>
      <w:r w:rsidR="00747C36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. </w:t>
      </w:r>
    </w:p>
    <w:p w14:paraId="0641EC74" w14:textId="77777777" w:rsidR="007311F6" w:rsidRPr="00B53F9A" w:rsidRDefault="007311F6" w:rsidP="009F6892">
      <w:pPr>
        <w:rPr>
          <w:rFonts w:cstheme="minorHAnsi"/>
          <w:szCs w:val="28"/>
          <w:lang w:val="cy-GB"/>
        </w:rPr>
      </w:pPr>
    </w:p>
    <w:p w14:paraId="2A18C8ED" w14:textId="77777777" w:rsidR="0071722F" w:rsidRPr="00B53F9A" w:rsidRDefault="00E9143A" w:rsidP="00E9143A">
      <w:pPr>
        <w:jc w:val="center"/>
        <w:rPr>
          <w:rFonts w:cstheme="minorHAnsi"/>
          <w:szCs w:val="28"/>
          <w:lang w:val="cy-GB"/>
        </w:rPr>
      </w:pPr>
      <w:r w:rsidRPr="00B53F9A">
        <w:rPr>
          <w:rFonts w:cstheme="minorHAnsi"/>
          <w:b w:val="0"/>
          <w:noProof/>
          <w:color w:val="00B0F0"/>
          <w:lang w:val="en-GB" w:eastAsia="en-GB"/>
        </w:rPr>
        <w:drawing>
          <wp:inline distT="0" distB="0" distL="0" distR="0" wp14:anchorId="2480C327" wp14:editId="7ACB7B71">
            <wp:extent cx="3829050" cy="2871999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ying attention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961" cy="289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5A24" w14:textId="77777777" w:rsidR="007A78CA" w:rsidRDefault="007A78CA" w:rsidP="009F6892">
      <w:pPr>
        <w:rPr>
          <w:rFonts w:cstheme="minorHAnsi"/>
          <w:color w:val="061F57" w:themeColor="text2" w:themeShade="BF"/>
          <w:sz w:val="36"/>
          <w:szCs w:val="36"/>
          <w:lang w:val="cy-GB"/>
        </w:rPr>
      </w:pPr>
    </w:p>
    <w:p w14:paraId="13E0FB13" w14:textId="602B91EF" w:rsidR="007311F6" w:rsidRPr="00B53F9A" w:rsidRDefault="009A19F4" w:rsidP="009F6892">
      <w:pPr>
        <w:rPr>
          <w:rFonts w:cstheme="minorHAnsi"/>
          <w:color w:val="061F57" w:themeColor="text2" w:themeShade="BF"/>
          <w:sz w:val="36"/>
          <w:szCs w:val="36"/>
          <w:lang w:val="cy-GB"/>
        </w:rPr>
      </w:pPr>
      <w:r>
        <w:rPr>
          <w:rFonts w:cstheme="minorHAnsi"/>
          <w:color w:val="061F57" w:themeColor="text2" w:themeShade="BF"/>
          <w:sz w:val="36"/>
          <w:szCs w:val="36"/>
          <w:lang w:val="cy-GB"/>
        </w:rPr>
        <w:t>Argymhellion</w:t>
      </w:r>
    </w:p>
    <w:p w14:paraId="390CCC9D" w14:textId="77777777" w:rsidR="00747C36" w:rsidRPr="00B53F9A" w:rsidRDefault="00747C36" w:rsidP="009F6892">
      <w:pPr>
        <w:rPr>
          <w:rFonts w:cstheme="minorHAnsi"/>
          <w:b w:val="0"/>
          <w:szCs w:val="28"/>
          <w:lang w:val="cy-GB"/>
        </w:rPr>
      </w:pPr>
    </w:p>
    <w:p w14:paraId="3B126C2A" w14:textId="250E35E7" w:rsidR="00AF43EB" w:rsidRPr="00B53F9A" w:rsidRDefault="009A19F4" w:rsidP="009F6892">
      <w:pPr>
        <w:rPr>
          <w:rFonts w:cstheme="minorHAnsi"/>
          <w:color w:val="061F57" w:themeColor="text2" w:themeShade="BF"/>
          <w:szCs w:val="28"/>
          <w:lang w:val="cy-GB"/>
        </w:rPr>
      </w:pPr>
      <w:r>
        <w:rPr>
          <w:rFonts w:cstheme="minorHAnsi"/>
          <w:color w:val="061F57" w:themeColor="text2" w:themeShade="BF"/>
          <w:szCs w:val="28"/>
          <w:lang w:val="cy-GB"/>
        </w:rPr>
        <w:t>Canolfannau preswyl</w:t>
      </w:r>
    </w:p>
    <w:p w14:paraId="4CCC6BE3" w14:textId="67F9B136" w:rsidR="003A7F33" w:rsidRPr="00B53F9A" w:rsidRDefault="009A19F4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>Un 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r argymhellion gan staff a rheolwyr 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y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canolfannau preswyl yw bod cymaint mwy y byddent yn hoffi ei wneud gyda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>r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preswylwyr, ond nad oes ganddynt y capasiti i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w wneud</w:t>
      </w:r>
      <w:r w:rsidR="003A7F33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 (Ma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e hynny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n bennaf oherwydd nifer y staff y mae eu hangen i gynorthwyo pobl hŷn eiddil ac agored i niwed y mae angen cymorth arnynt i symud o le i le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  <w:r w:rsidR="003A7F33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)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At hynny, mae lefelau staffio yn isel at ei gilydd, ac mae materion ariannol o ran cost trafnidiaeth, prisiau mynediad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a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lluniaeth yn ormod yn aml iawn</w:t>
      </w:r>
      <w:r w:rsidR="003A7F33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.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Caiff pethau 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fath eu hystyried yn bethau nad ydynt yn hanfodol, ac felly nid oes cyllideb ar eu cyfer</w:t>
      </w:r>
      <w:r w:rsidR="003A7F33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</w:p>
    <w:p w14:paraId="5953BB21" w14:textId="77777777" w:rsidR="003A7F33" w:rsidRPr="00B53F9A" w:rsidRDefault="003A7F33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7C3ECEC1" w14:textId="0EAB29D7" w:rsidR="003A7F33" w:rsidRPr="00B53F9A" w:rsidRDefault="009A19F4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>Byddai staff a rheolwyr y canolfannau yn croesawu cael cymorth gan fwy o aelodau</w:t>
      </w:r>
      <w:r w:rsidR="00AA662D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abl 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AA662D">
        <w:rPr>
          <w:rFonts w:cstheme="minorHAnsi"/>
          <w:b w:val="0"/>
          <w:color w:val="061F57" w:themeColor="text2" w:themeShade="BF"/>
          <w:szCs w:val="28"/>
          <w:lang w:val="cy-GB"/>
        </w:rPr>
        <w:t>r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gymuned </w:t>
      </w:r>
      <w:r w:rsidR="00AA662D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i gymryd rhan mewn gweithgareddau dan do ac yn yr awyr agored. Byddai 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mwy o </w:t>
      </w:r>
      <w:r w:rsidR="00AA662D">
        <w:rPr>
          <w:rFonts w:cstheme="minorHAnsi"/>
          <w:b w:val="0"/>
          <w:color w:val="061F57" w:themeColor="text2" w:themeShade="BF"/>
          <w:szCs w:val="28"/>
          <w:lang w:val="cy-GB"/>
        </w:rPr>
        <w:t>integreiddio â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AA662D">
        <w:rPr>
          <w:rFonts w:cstheme="minorHAnsi"/>
          <w:b w:val="0"/>
          <w:color w:val="061F57" w:themeColor="text2" w:themeShade="BF"/>
          <w:szCs w:val="28"/>
          <w:lang w:val="cy-GB"/>
        </w:rPr>
        <w:t>r gymuned ehangach o fudd i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AA662D">
        <w:rPr>
          <w:rFonts w:cstheme="minorHAnsi"/>
          <w:b w:val="0"/>
          <w:color w:val="061F57" w:themeColor="text2" w:themeShade="BF"/>
          <w:szCs w:val="28"/>
          <w:lang w:val="cy-GB"/>
        </w:rPr>
        <w:t>r canolfannau</w:t>
      </w:r>
      <w:r w:rsidR="00AF43EB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</w:p>
    <w:p w14:paraId="108EC64A" w14:textId="77777777" w:rsidR="00AF43EB" w:rsidRPr="00B53F9A" w:rsidRDefault="00AF43EB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5059C83E" w14:textId="0DF1552F" w:rsidR="00AF43EB" w:rsidRPr="00B53F9A" w:rsidRDefault="00AA662D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>Byddai pob un 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tair canolfan yn elwa o gael gwirfoddolwyr 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r gymuned i helpu preswylwyr i gael mynediad i 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>f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annau awyr agored, a 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chael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gwirfoddolwyr / grwpiau budd cymunedol i helpu i ofalu am y mannau awyr agored</w:t>
      </w:r>
      <w:r w:rsidR="002F4A9E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682974">
        <w:rPr>
          <w:rFonts w:cstheme="minorHAnsi"/>
          <w:b w:val="0"/>
          <w:color w:val="061F57" w:themeColor="text2" w:themeShade="BF"/>
          <w:szCs w:val="28"/>
          <w:lang w:val="cy-GB"/>
        </w:rPr>
        <w:t>Buom yn trafod nifer o syniadau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>,</w:t>
      </w:r>
      <w:r w:rsidR="00682974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ac mae potensial 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wrth gwrs i hynny </w:t>
      </w:r>
      <w:r w:rsidR="00682974">
        <w:rPr>
          <w:rFonts w:cstheme="minorHAnsi"/>
          <w:b w:val="0"/>
          <w:color w:val="061F57" w:themeColor="text2" w:themeShade="BF"/>
          <w:szCs w:val="28"/>
          <w:lang w:val="cy-GB"/>
        </w:rPr>
        <w:t>ddigwydd gyda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682974">
        <w:rPr>
          <w:rFonts w:cstheme="minorHAnsi"/>
          <w:b w:val="0"/>
          <w:color w:val="061F57" w:themeColor="text2" w:themeShade="BF"/>
          <w:szCs w:val="28"/>
          <w:lang w:val="cy-GB"/>
        </w:rPr>
        <w:t>r ysgolion</w:t>
      </w:r>
      <w:r w:rsidR="002F4A9E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682974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Byddai </w:t>
      </w:r>
      <w:r w:rsidR="002F4A9E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Bro Pedr </w:t>
      </w:r>
      <w:r w:rsidR="00682974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yn hoffi cael ardal ddysgu 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yn yr </w:t>
      </w:r>
      <w:r w:rsidR="00682974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awyr agored </w:t>
      </w:r>
      <w:r w:rsidR="002F4A9E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– 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tybed </w:t>
      </w:r>
      <w:r w:rsidR="00682974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a allai fod </w:t>
      </w:r>
      <w:r w:rsidR="008A6492">
        <w:rPr>
          <w:rFonts w:cstheme="minorHAnsi"/>
          <w:b w:val="0"/>
          <w:color w:val="061F57" w:themeColor="text2" w:themeShade="BF"/>
          <w:szCs w:val="28"/>
          <w:lang w:val="cy-GB"/>
        </w:rPr>
        <w:t>yna g</w:t>
      </w:r>
      <w:r w:rsidR="00682974">
        <w:rPr>
          <w:rFonts w:cstheme="minorHAnsi"/>
          <w:b w:val="0"/>
          <w:color w:val="061F57" w:themeColor="text2" w:themeShade="BF"/>
          <w:szCs w:val="28"/>
          <w:lang w:val="cy-GB"/>
        </w:rPr>
        <w:t>yfle i gydweithio er mwyn creu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682974">
        <w:rPr>
          <w:rFonts w:cstheme="minorHAnsi"/>
          <w:b w:val="0"/>
          <w:color w:val="061F57" w:themeColor="text2" w:themeShade="BF"/>
          <w:szCs w:val="28"/>
          <w:lang w:val="cy-GB"/>
        </w:rPr>
        <w:t>r ardal hon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no</w:t>
      </w:r>
      <w:r w:rsidR="00682974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yn </w:t>
      </w:r>
      <w:r w:rsidR="002F4A9E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Hafan </w:t>
      </w:r>
      <w:r w:rsidR="00BF2CB0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Deg?</w:t>
      </w:r>
      <w:r w:rsidR="002F4A9E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</w:t>
      </w:r>
    </w:p>
    <w:p w14:paraId="1F63D7AE" w14:textId="77777777" w:rsidR="00E125F6" w:rsidRPr="00B53F9A" w:rsidRDefault="00E125F6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5455E9EE" w14:textId="7E5D986E" w:rsidR="00E125F6" w:rsidRPr="00B53F9A" w:rsidRDefault="00473277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>Fframwaith diogel er mwyn galluogi mwy o ryngweithio cymunedol, gyda gwirfoddolwyr yn dod ag anifeiliaid anwes, cŵn yn bennaf, i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cartref gan fod llawer o breswylwyr</w:t>
      </w:r>
      <w:r w:rsidR="00255488">
        <w:rPr>
          <w:rFonts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yn Hafan Deg yn arbennig</w:t>
      </w:r>
      <w:r w:rsidR="00255488">
        <w:rPr>
          <w:rFonts w:cstheme="minorHAnsi"/>
          <w:b w:val="0"/>
          <w:color w:val="061F57" w:themeColor="text2" w:themeShade="BF"/>
          <w:szCs w:val="28"/>
          <w:lang w:val="cy-GB"/>
        </w:rPr>
        <w:t>, yn dod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o gefndir amaethyddol ac yn gweld eisiau cyswllt ag anifeiliaid</w:t>
      </w:r>
      <w:r w:rsidR="00E125F6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.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Byddai angen yswiriant a hyfforddi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cŵn</w:t>
      </w:r>
      <w:r w:rsidR="008C3F13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a byddai angen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rhyw fath o ardystiad er mwyn i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rheolwyr deimlo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n hyderus ynghylch diogelwch</w:t>
      </w:r>
      <w:r w:rsidR="00E125F6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.   </w:t>
      </w:r>
    </w:p>
    <w:p w14:paraId="7EFC2061" w14:textId="62F084BE" w:rsidR="00E125F6" w:rsidRPr="00B53F9A" w:rsidRDefault="00473277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Buom </w:t>
      </w:r>
      <w:r w:rsidR="008C3F13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hefyd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yn trafod cadw ieir a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r budd therapiwtig i breswylwyr, </w:t>
      </w:r>
      <w:r w:rsidR="008C3F13">
        <w:rPr>
          <w:rFonts w:cstheme="minorHAnsi"/>
          <w:b w:val="0"/>
          <w:color w:val="061F57" w:themeColor="text2" w:themeShade="BF"/>
          <w:szCs w:val="28"/>
          <w:lang w:val="cy-GB"/>
        </w:rPr>
        <w:t>ond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byddai capasiti yn broblem eto</w:t>
      </w:r>
      <w:r w:rsidR="008C3F13">
        <w:rPr>
          <w:rFonts w:cstheme="minorHAnsi"/>
          <w:b w:val="0"/>
          <w:color w:val="061F57" w:themeColor="text2" w:themeShade="BF"/>
          <w:szCs w:val="28"/>
          <w:lang w:val="cy-GB"/>
        </w:rPr>
        <w:t>. F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elly</w:t>
      </w:r>
      <w:r w:rsidR="00616DAC">
        <w:rPr>
          <w:rFonts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byddai cael prosiect a gaiff ei redeg gan wirfoddolwyr 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gymuned yn ddelfrydol er mwyn sicrhau na fyddai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n rhoi pwysau ychwanegol ar y staff</w:t>
      </w:r>
      <w:r w:rsidR="00E125F6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. </w:t>
      </w:r>
    </w:p>
    <w:p w14:paraId="29733009" w14:textId="77777777" w:rsidR="00833246" w:rsidRPr="00B53F9A" w:rsidRDefault="00833246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43069A6B" w14:textId="21029A9F" w:rsidR="00AF43EB" w:rsidRPr="00B53F9A" w:rsidRDefault="00473277" w:rsidP="009F6892">
      <w:pPr>
        <w:rPr>
          <w:rFonts w:cstheme="minorHAnsi"/>
          <w:color w:val="061F57" w:themeColor="text2" w:themeShade="BF"/>
          <w:szCs w:val="28"/>
          <w:lang w:val="cy-GB"/>
        </w:rPr>
      </w:pPr>
      <w:r>
        <w:rPr>
          <w:rFonts w:cstheme="minorHAnsi"/>
          <w:color w:val="061F57" w:themeColor="text2" w:themeShade="BF"/>
          <w:szCs w:val="28"/>
          <w:lang w:val="cy-GB"/>
        </w:rPr>
        <w:t>Ysgolion</w:t>
      </w:r>
    </w:p>
    <w:p w14:paraId="6F5EC9D8" w14:textId="6F17D416" w:rsidR="00AF43EB" w:rsidRPr="00B53F9A" w:rsidRDefault="004C643D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>Roedd yr athrawon yn awyddus iawn i weld disgyblion yn cael mwy o gyswllt â phobl hŷn</w:t>
      </w:r>
      <w:r w:rsidR="008C3F13">
        <w:rPr>
          <w:rFonts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gan fod y prosiect wedi bod yn brofiad rhyngweithiol amhrisiadwy a oedd wedi darparu cyfleoedd dysgu i bawb</w:t>
      </w:r>
      <w:r w:rsidR="00AF43EB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</w:p>
    <w:p w14:paraId="22724E8B" w14:textId="77777777" w:rsidR="00AF43EB" w:rsidRPr="00B53F9A" w:rsidRDefault="00AF43EB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163BF3B4" w14:textId="584956B7" w:rsidR="00AF43EB" w:rsidRPr="00B53F9A" w:rsidRDefault="008C3F13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>Byddai m</w:t>
      </w:r>
      <w:r w:rsidR="004C643D">
        <w:rPr>
          <w:rFonts w:cstheme="minorHAnsi"/>
          <w:b w:val="0"/>
          <w:color w:val="061F57" w:themeColor="text2" w:themeShade="BF"/>
          <w:szCs w:val="28"/>
          <w:lang w:val="cy-GB"/>
        </w:rPr>
        <w:t>wy o brosiectau y gallant gymryd rhan ynddynt yn eu canolfannau preswyl lleol, yn enwedig yn awr gyda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4C643D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r newidiadau i gwricwlwm Cymru yng nghyswllt lles, 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yn </w:t>
      </w:r>
      <w:r w:rsidR="004C643D">
        <w:rPr>
          <w:rFonts w:cstheme="minorHAnsi"/>
          <w:b w:val="0"/>
          <w:color w:val="061F57" w:themeColor="text2" w:themeShade="BF"/>
          <w:szCs w:val="28"/>
          <w:lang w:val="cy-GB"/>
        </w:rPr>
        <w:t>cael e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>u h</w:t>
      </w:r>
      <w:r w:rsidR="004C643D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ystyried 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yn fuddiol iawn </w:t>
      </w:r>
      <w:r w:rsidR="004C643D">
        <w:rPr>
          <w:rFonts w:cstheme="minorHAnsi"/>
          <w:b w:val="0"/>
          <w:color w:val="061F57" w:themeColor="text2" w:themeShade="BF"/>
          <w:szCs w:val="28"/>
          <w:lang w:val="cy-GB"/>
        </w:rPr>
        <w:t>i ysgolion a disgyblion</w:t>
      </w:r>
      <w:r w:rsidR="00AF43EB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</w:p>
    <w:p w14:paraId="150105A1" w14:textId="77777777" w:rsidR="00AF43EB" w:rsidRPr="00B53F9A" w:rsidRDefault="00AF43EB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63419EAB" w14:textId="1FB5E675" w:rsidR="00AF43EB" w:rsidRPr="00B53F9A" w:rsidRDefault="004C643D" w:rsidP="009F6892">
      <w:pPr>
        <w:rPr>
          <w:rFonts w:cstheme="minorHAnsi"/>
          <w:color w:val="061F57" w:themeColor="text2" w:themeShade="BF"/>
          <w:szCs w:val="28"/>
          <w:lang w:val="cy-GB"/>
        </w:rPr>
      </w:pPr>
      <w:r>
        <w:rPr>
          <w:rFonts w:cstheme="minorHAnsi"/>
          <w:color w:val="061F57" w:themeColor="text2" w:themeShade="BF"/>
          <w:szCs w:val="28"/>
          <w:lang w:val="cy-GB"/>
        </w:rPr>
        <w:t xml:space="preserve">Disgyblion </w:t>
      </w:r>
    </w:p>
    <w:p w14:paraId="6770F443" w14:textId="67ADA22E" w:rsidR="00082BAE" w:rsidRPr="00B53F9A" w:rsidRDefault="004C643D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>Mynegwyd awydd cryf i wneud mwy o weithgareddau tebyg o ran pontio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cenedlaeth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>au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sy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n cael eu cydgynhyrchu ac sy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n esblygu yn hytrach na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>u bod yn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dilyn y ffordd draddodiadol benodedig o weithio yn yr ystafell ddosbarth</w:t>
      </w:r>
      <w:r w:rsidR="00814C83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</w:p>
    <w:p w14:paraId="7357AEFD" w14:textId="77777777" w:rsidR="00814C83" w:rsidRPr="00B53F9A" w:rsidRDefault="00814C83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05E11B65" w14:textId="4C407222" w:rsidR="00814C83" w:rsidRPr="00B53F9A" w:rsidRDefault="004C643D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>Mynegwyd diddordeb go iawn mewn rhannu sgiliau a gwybodaeth trwy sgyrsiau a gweithgareddau yn ogystal â chreu adloniant i ddangos eu doniau a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u diddordebau</w:t>
      </w:r>
      <w:r w:rsidR="00814C83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</w:p>
    <w:p w14:paraId="27E4B25B" w14:textId="77777777" w:rsidR="00814C83" w:rsidRPr="00B53F9A" w:rsidRDefault="00814C83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0B9B1D89" w14:textId="77777777" w:rsidR="00814C83" w:rsidRPr="00B53F9A" w:rsidRDefault="00814C83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58C8C764" w14:textId="77777777" w:rsidR="00814C83" w:rsidRPr="00B53F9A" w:rsidRDefault="00814C83" w:rsidP="009F6892">
      <w:pPr>
        <w:rPr>
          <w:rFonts w:cstheme="minorHAnsi"/>
          <w:color w:val="061F57" w:themeColor="text2" w:themeShade="BF"/>
          <w:szCs w:val="28"/>
          <w:lang w:val="cy-GB"/>
        </w:rPr>
      </w:pPr>
      <w:r w:rsidRPr="00B53F9A">
        <w:rPr>
          <w:rFonts w:cstheme="minorHAnsi"/>
          <w:color w:val="061F57" w:themeColor="text2" w:themeShade="BF"/>
          <w:szCs w:val="28"/>
          <w:lang w:val="cy-GB"/>
        </w:rPr>
        <w:t xml:space="preserve">A4W </w:t>
      </w:r>
    </w:p>
    <w:p w14:paraId="29963121" w14:textId="4E99C134" w:rsidR="00814C83" w:rsidRPr="00B53F9A" w:rsidRDefault="004C643D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Gwelwyd bod angen amserlen hwy a mwy graddol 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i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allu meithrin </w:t>
      </w:r>
      <w:r w:rsidR="00E73549">
        <w:rPr>
          <w:rFonts w:cstheme="minorHAnsi"/>
          <w:b w:val="0"/>
          <w:color w:val="061F57" w:themeColor="text2" w:themeShade="BF"/>
          <w:szCs w:val="28"/>
          <w:lang w:val="cy-GB"/>
        </w:rPr>
        <w:t>a datblygu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E73549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r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holl gydberthnasau a rhwydweithiau amrywiol ar draws y</w:t>
      </w:r>
      <w:r w:rsidR="00E73549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gymuned ehangach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>,</w:t>
      </w:r>
      <w:r w:rsidR="00E73549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er mwyn gallu cynnwys yn well 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y gwahanol </w:t>
      </w:r>
      <w:r w:rsidR="00E73549">
        <w:rPr>
          <w:rFonts w:cstheme="minorHAnsi"/>
          <w:b w:val="0"/>
          <w:color w:val="061F57" w:themeColor="text2" w:themeShade="BF"/>
          <w:szCs w:val="28"/>
          <w:lang w:val="cy-GB"/>
        </w:rPr>
        <w:t>grwpiau a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r gwahanol fudiadau </w:t>
      </w:r>
      <w:r w:rsidR="00E73549">
        <w:rPr>
          <w:rFonts w:cstheme="minorHAnsi"/>
          <w:b w:val="0"/>
          <w:color w:val="061F57" w:themeColor="text2" w:themeShade="BF"/>
          <w:szCs w:val="28"/>
          <w:lang w:val="cy-GB"/>
        </w:rPr>
        <w:t>cymunedol</w:t>
      </w:r>
      <w:r w:rsidR="00814C83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</w:p>
    <w:p w14:paraId="01E784C0" w14:textId="77777777" w:rsidR="00814C83" w:rsidRPr="00B53F9A" w:rsidRDefault="00814C83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29DC7159" w14:textId="393C7CEB" w:rsidR="00814C83" w:rsidRPr="00B53F9A" w:rsidRDefault="00E73549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Awgrymwyd y dylid </w:t>
      </w:r>
      <w:r w:rsidR="00255488">
        <w:rPr>
          <w:rFonts w:cstheme="minorHAnsi"/>
          <w:b w:val="0"/>
          <w:color w:val="061F57" w:themeColor="text2" w:themeShade="BF"/>
          <w:szCs w:val="28"/>
          <w:lang w:val="cy-GB"/>
        </w:rPr>
        <w:t>creu c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alendr blynyddol o ddigwyddiadau tymhorol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 sy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n para 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am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dair blynedd ac sy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n cael ei gydgynhyrchu gyda phob canolfan breswyl, </w:t>
      </w:r>
      <w:r w:rsidR="00255488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pob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ysgol a grwpiau lleol er mwyn darparu fframwaith cychwynnol ar gyfer cymryd rhan a chyfranogi</w:t>
      </w:r>
      <w:r w:rsidR="00814C83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</w:p>
    <w:p w14:paraId="08F534A3" w14:textId="77777777" w:rsidR="00D55B43" w:rsidRPr="00B53F9A" w:rsidRDefault="00D55B43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41F0F867" w14:textId="0B33A00C" w:rsidR="00A116C1" w:rsidRPr="00B53F9A" w:rsidRDefault="00E73549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  <w:r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Awgrymwyd bod cyllideb yn cael ei chreu a fydd yn talu cost aelodau </w:t>
      </w:r>
      <w:r w:rsidR="00460FDC">
        <w:rPr>
          <w:rFonts w:cstheme="minorHAnsi"/>
          <w:b w:val="0"/>
          <w:color w:val="061F57" w:themeColor="text2" w:themeShade="BF"/>
          <w:szCs w:val="28"/>
          <w:lang w:val="cy-GB"/>
        </w:rPr>
        <w:t xml:space="preserve">o 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staff 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canolfannau preswyl, yr ysgolion a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grwpiau cymunedol i fynychu cyfarfodydd datblygu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prosiect / diwrnodau digwyddiadau pontio</w:t>
      </w:r>
      <w:r w:rsidR="00876CDF">
        <w:rPr>
          <w:rFonts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cstheme="minorHAnsi"/>
          <w:b w:val="0"/>
          <w:color w:val="061F57" w:themeColor="text2" w:themeShade="BF"/>
          <w:szCs w:val="28"/>
          <w:lang w:val="cy-GB"/>
        </w:rPr>
        <w:t>r cenedlaethau</w:t>
      </w:r>
      <w:r w:rsidR="00D55B43" w:rsidRPr="00B53F9A">
        <w:rPr>
          <w:rFonts w:cstheme="minorHAnsi"/>
          <w:b w:val="0"/>
          <w:color w:val="061F57" w:themeColor="text2" w:themeShade="BF"/>
          <w:szCs w:val="28"/>
          <w:lang w:val="cy-GB"/>
        </w:rPr>
        <w:t>.</w:t>
      </w:r>
    </w:p>
    <w:p w14:paraId="5476612E" w14:textId="77777777" w:rsidR="006D6081" w:rsidRPr="00B53F9A" w:rsidRDefault="006D6081" w:rsidP="009F6892">
      <w:pPr>
        <w:rPr>
          <w:rFonts w:cstheme="minorHAnsi"/>
          <w:b w:val="0"/>
          <w:color w:val="061F57" w:themeColor="text2" w:themeShade="BF"/>
          <w:szCs w:val="28"/>
          <w:lang w:val="cy-GB"/>
        </w:rPr>
      </w:pPr>
    </w:p>
    <w:p w14:paraId="5C7B12C7" w14:textId="77777777" w:rsidR="006D6081" w:rsidRDefault="006D6081" w:rsidP="006D6081">
      <w:pPr>
        <w:jc w:val="center"/>
        <w:rPr>
          <w:rFonts w:cstheme="minorHAnsi"/>
          <w:b w:val="0"/>
          <w:color w:val="061F57" w:themeColor="text2" w:themeShade="BF"/>
          <w:szCs w:val="28"/>
        </w:rPr>
      </w:pPr>
    </w:p>
    <w:p w14:paraId="788C39CD" w14:textId="77777777" w:rsidR="00570B2C" w:rsidRDefault="00570B2C" w:rsidP="009F6892">
      <w:pPr>
        <w:rPr>
          <w:rFonts w:cstheme="minorHAnsi"/>
          <w:color w:val="061F57" w:themeColor="text2" w:themeShade="BF"/>
          <w:sz w:val="52"/>
        </w:rPr>
      </w:pPr>
    </w:p>
    <w:p w14:paraId="369261B0" w14:textId="77777777" w:rsidR="00570B2C" w:rsidRDefault="00570B2C" w:rsidP="009F6892">
      <w:pPr>
        <w:rPr>
          <w:rFonts w:cstheme="minorHAnsi"/>
          <w:color w:val="061F57" w:themeColor="text2" w:themeShade="BF"/>
          <w:sz w:val="52"/>
        </w:rPr>
      </w:pPr>
    </w:p>
    <w:p w14:paraId="28BA6C4A" w14:textId="568F9DF6" w:rsidR="00570B2C" w:rsidRDefault="00570B2C" w:rsidP="009F6892">
      <w:pPr>
        <w:rPr>
          <w:rFonts w:cstheme="minorHAnsi"/>
          <w:color w:val="061F57" w:themeColor="text2" w:themeShade="BF"/>
          <w:sz w:val="52"/>
        </w:rPr>
      </w:pPr>
    </w:p>
    <w:p w14:paraId="5EABC9A5" w14:textId="7F63B2A1" w:rsidR="00876CDF" w:rsidRDefault="00876CDF" w:rsidP="009F6892">
      <w:pPr>
        <w:rPr>
          <w:rFonts w:cstheme="minorHAnsi"/>
          <w:color w:val="061F57" w:themeColor="text2" w:themeShade="BF"/>
          <w:sz w:val="52"/>
        </w:rPr>
      </w:pPr>
    </w:p>
    <w:p w14:paraId="2EC8B5B6" w14:textId="64EFDE42" w:rsidR="00876CDF" w:rsidRDefault="00876CDF" w:rsidP="009F6892">
      <w:pPr>
        <w:rPr>
          <w:rFonts w:cstheme="minorHAnsi"/>
          <w:color w:val="061F57" w:themeColor="text2" w:themeShade="BF"/>
          <w:sz w:val="52"/>
        </w:rPr>
      </w:pPr>
    </w:p>
    <w:p w14:paraId="612E6D54" w14:textId="4D252A2C" w:rsidR="00876CDF" w:rsidRDefault="00876CDF" w:rsidP="009F6892">
      <w:pPr>
        <w:rPr>
          <w:rFonts w:cstheme="minorHAnsi"/>
          <w:color w:val="061F57" w:themeColor="text2" w:themeShade="BF"/>
          <w:sz w:val="52"/>
        </w:rPr>
      </w:pPr>
    </w:p>
    <w:p w14:paraId="25CFC116" w14:textId="2E2F406F" w:rsidR="00876CDF" w:rsidRDefault="00876CDF" w:rsidP="009F6892">
      <w:pPr>
        <w:rPr>
          <w:rFonts w:cstheme="minorHAnsi"/>
          <w:color w:val="061F57" w:themeColor="text2" w:themeShade="BF"/>
          <w:sz w:val="52"/>
        </w:rPr>
      </w:pPr>
    </w:p>
    <w:p w14:paraId="2CE3D16E" w14:textId="681589BE" w:rsidR="007311F6" w:rsidRPr="00E73549" w:rsidRDefault="007A78CA" w:rsidP="009F6892">
      <w:pPr>
        <w:rPr>
          <w:rFonts w:cstheme="minorHAnsi"/>
          <w:color w:val="061F57" w:themeColor="text2" w:themeShade="BF"/>
          <w:sz w:val="52"/>
          <w:lang w:val="cy-GB"/>
        </w:rPr>
      </w:pPr>
      <w:r>
        <w:rPr>
          <w:rFonts w:cstheme="minorHAnsi"/>
          <w:color w:val="061F57" w:themeColor="text2" w:themeShade="BF"/>
          <w:sz w:val="52"/>
          <w:lang w:val="cy-GB"/>
        </w:rPr>
        <w:t>A</w:t>
      </w:r>
      <w:r w:rsidR="00E73549" w:rsidRPr="00E73549">
        <w:rPr>
          <w:rFonts w:cstheme="minorHAnsi"/>
          <w:color w:val="061F57" w:themeColor="text2" w:themeShade="BF"/>
          <w:sz w:val="52"/>
          <w:lang w:val="cy-GB"/>
        </w:rPr>
        <w:t>todiad</w:t>
      </w:r>
      <w:r w:rsidR="00747C36" w:rsidRPr="00E73549">
        <w:rPr>
          <w:rFonts w:cstheme="minorHAnsi"/>
          <w:color w:val="061F57" w:themeColor="text2" w:themeShade="BF"/>
          <w:sz w:val="52"/>
          <w:lang w:val="cy-GB"/>
        </w:rPr>
        <w:t xml:space="preserve"> 1</w:t>
      </w:r>
    </w:p>
    <w:p w14:paraId="3AE6291A" w14:textId="33FA5270" w:rsidR="002D77EC" w:rsidRPr="00E73549" w:rsidRDefault="00E73549" w:rsidP="009F6892">
      <w:pPr>
        <w:spacing w:after="160"/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</w:pPr>
      <w:r w:rsidRPr="00E73549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Adborth </w:t>
      </w:r>
      <w:r w:rsidR="00E71614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yn dilyn </w:t>
      </w:r>
      <w:r w:rsidRPr="00E73549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diwrnod </w:t>
      </w:r>
      <w:r w:rsidR="008B13D3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ymyriadau </w:t>
      </w:r>
      <w:r w:rsidRPr="00E73549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Canolfan Breswyl </w:t>
      </w:r>
      <w:r w:rsidR="002D77EC" w:rsidRPr="00E73549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Bryntirion </w:t>
      </w:r>
      <w:r w:rsidRPr="00E73549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ac </w:t>
      </w:r>
      <w:r w:rsidR="00FB3D48" w:rsidRPr="00E73549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>Ysgol Henry Richard</w:t>
      </w:r>
      <w:r w:rsidR="002D77EC" w:rsidRPr="00E73549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>.</w:t>
      </w:r>
    </w:p>
    <w:p w14:paraId="2AC39081" w14:textId="77777777" w:rsidR="00E9143A" w:rsidRPr="00E73549" w:rsidRDefault="00E9143A" w:rsidP="009F6892">
      <w:pPr>
        <w:spacing w:after="160"/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</w:pPr>
    </w:p>
    <w:p w14:paraId="2B8B7856" w14:textId="77777777" w:rsidR="00E9143A" w:rsidRPr="00E73549" w:rsidRDefault="00E9143A" w:rsidP="00E9143A">
      <w:pPr>
        <w:spacing w:after="160"/>
        <w:jc w:val="center"/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</w:pPr>
      <w:r w:rsidRPr="00E73549">
        <w:rPr>
          <w:rFonts w:eastAsiaTheme="minorHAnsi" w:cstheme="minorHAnsi"/>
          <w:noProof/>
          <w:color w:val="002060"/>
          <w:sz w:val="52"/>
          <w:szCs w:val="28"/>
          <w:lang w:val="en-GB" w:eastAsia="en-GB"/>
        </w:rPr>
        <w:drawing>
          <wp:inline distT="0" distB="0" distL="0" distR="0" wp14:anchorId="6B4B9ACE" wp14:editId="4E7EBB4F">
            <wp:extent cx="4343400" cy="32577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tter and crackers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372" cy="32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24D6" w14:textId="77777777" w:rsidR="007A78CA" w:rsidRDefault="007A78CA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20943C0F" w14:textId="2812AB58" w:rsidR="002D77EC" w:rsidRPr="00E73549" w:rsidRDefault="00E73549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Disgyblion</w:t>
      </w:r>
      <w:r w:rsidR="00FB3D48"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 </w:t>
      </w:r>
    </w:p>
    <w:p w14:paraId="6B42522B" w14:textId="4F1EDA5C" w:rsidR="00884205" w:rsidRPr="00E73549" w:rsidRDefault="00884205" w:rsidP="00884205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70E8B3E1" w14:textId="5154EB45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Megan: “</w:t>
      </w:r>
      <w:r w:rsid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Roeddwn i wedi mwynhau, roeddwn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teimlo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nerfus i ddechrau ac yn meddwl 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tybed </w:t>
      </w:r>
      <w:r w:rsid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am beth y byddwn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sgwrsio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Bues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chwarae draffts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” </w:t>
      </w:r>
    </w:p>
    <w:p w14:paraId="2A49A95D" w14:textId="0B7F632A" w:rsidR="002D77EC" w:rsidRPr="00E73549" w:rsidRDefault="00E73549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</w:t>
      </w:r>
      <w:r w:rsidR="002D77EC"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66F31A8B" w14:textId="645DBC7C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Chwarae draffts a thrafod sut i chwarae drafft</w:t>
      </w:r>
      <w:r w:rsidR="0025548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s</w:t>
      </w:r>
      <w:r w:rsid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 siarad am y Nadolig, am ble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 ydym yn byw 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 beth yr oeddem wedi dod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ganolfan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 wneud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76187B5B" w14:textId="50DA76D9" w:rsidR="005D6187" w:rsidRPr="00E73549" w:rsidRDefault="005D6187" w:rsidP="005D6187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Beth byddwch </w:t>
      </w:r>
      <w:r w:rsidR="00DF4EC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yn 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ei gofio am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2BD96DCD" w14:textId="1EA7C88E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gwaith o wneud menyn, a pha mor anodd ydyw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4F562E62" w14:textId="77777777" w:rsidR="002D77EC" w:rsidRPr="00E73549" w:rsidRDefault="002D77EC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2D567E46" w14:textId="77777777" w:rsidR="007A78CA" w:rsidRDefault="007A78CA" w:rsidP="00884205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5C4AE9F5" w14:textId="244605BA" w:rsidR="00884205" w:rsidRPr="00E73549" w:rsidRDefault="00884205" w:rsidP="00884205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486D9434" w14:textId="492EE331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Taylor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“9/10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oeddwn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teimlo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nerfus ynghylch bod yma, fe wnes i fwynhau helpu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gwaith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chwisgo.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2EDB6C7A" w14:textId="491FBCA3" w:rsidR="002D77EC" w:rsidRPr="00E73549" w:rsidRDefault="00A94238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</w:t>
      </w:r>
      <w:r w:rsidR="002D77EC"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32DD5924" w14:textId="40280E7F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Bod allan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ysgol, rydych yn gyfrifol am eich addysg eich hun; cael dysgu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hyn y mae angen i chi ei ddysgu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68F95756" w14:textId="1F25B74A" w:rsidR="005D6187" w:rsidRPr="00E73549" w:rsidRDefault="005D6187" w:rsidP="005D6187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Beth byddwch </w:t>
      </w:r>
      <w:r w:rsidR="00DF4EC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yn 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ei gofio am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65510964" w14:textId="046322F1" w:rsidR="002D77EC" w:rsidRPr="00E73549" w:rsidRDefault="00A94238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2D77EC"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Help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u pobl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2D77EC"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70E21CF6" w14:textId="77777777" w:rsidR="002D77EC" w:rsidRPr="00E73549" w:rsidRDefault="002D77EC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5FB8C169" w14:textId="11A329C7" w:rsidR="00884205" w:rsidRPr="00E73549" w:rsidRDefault="00884205" w:rsidP="00884205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58198E29" w14:textId="54CBC324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Gemma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“10/</w:t>
      </w:r>
      <w:r w:rsidR="00BF2CB0"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10 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 wedi bod yn hwyl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! 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Dim gwersi diflas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! 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Roeddwn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teimlo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nerfus wrth ddod yma i ddechrau, 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dod 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le dieithr ac anghyfarwydd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(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sut le fyddai yma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?). 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Yna, roedd pawb wedi bwrw ati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676FA00C" w14:textId="1348D30E" w:rsidR="002D77EC" w:rsidRPr="00E73549" w:rsidRDefault="00A94238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gorau?</w:t>
      </w:r>
    </w:p>
    <w:p w14:paraId="405BCE71" w14:textId="5CA42F41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Popeth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551C905B" w14:textId="489373C9" w:rsidR="005D6187" w:rsidRPr="00E73549" w:rsidRDefault="005D6187" w:rsidP="005D6187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Beth byddwch </w:t>
      </w:r>
      <w:r w:rsidR="00DF4EC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yn 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ei gofio am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608551E3" w14:textId="2A30796B" w:rsidR="00F24DD3" w:rsidRPr="00E73549" w:rsidRDefault="002D77EC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Siarad mwy â phobl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 rhoi rhywbeth i bobl eraill yn gwneud i chi deimlo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hapus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75A368E6" w14:textId="77777777" w:rsidR="00F24DD3" w:rsidRPr="00E73549" w:rsidRDefault="00F24DD3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0A65C434" w14:textId="6C460D6E" w:rsidR="00884205" w:rsidRPr="00E73549" w:rsidRDefault="00884205" w:rsidP="00884205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1D7AA601" w14:textId="5EFAC656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Teleri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“10/10 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wrdd â phobl, roeddwn i bach yn nerfus i ddechrau a doeddwn i ddim yn gwybod beth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9423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 ddisgwyl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 bues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siarad â phobl, yn defnyddio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arteffactau, yn defnyddio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chwisg ac yn gwneud y gweithgareddau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053F4417" w14:textId="6A749684" w:rsidR="002D77EC" w:rsidRPr="00E73549" w:rsidRDefault="005C31D2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</w:t>
      </w:r>
      <w:r w:rsidR="002D77EC"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6723E405" w14:textId="1B6B1F7F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Gwneud menyn, profiad hollol newydd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33ED3312" w14:textId="1A37A6EF" w:rsidR="005D6187" w:rsidRPr="00E73549" w:rsidRDefault="005D6187" w:rsidP="005D6187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Beth byddwch </w:t>
      </w:r>
      <w:r w:rsidR="00DF4EC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yn 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ei gofio am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0D20173F" w14:textId="77A400EF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Yr atgof o wneud menyn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23288057" w14:textId="77777777" w:rsidR="002D77EC" w:rsidRPr="00E73549" w:rsidRDefault="002D77EC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7325C89E" w14:textId="2731694D" w:rsidR="00884205" w:rsidRPr="00E73549" w:rsidRDefault="00884205" w:rsidP="00884205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479E9679" w14:textId="25F108EE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Ellen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“10/10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oherwydd roedd cael gwneud pethau newydd yn hwyl, yn enwedig gwneud menyn. Doeddwn i ddim wir yn gwybod beth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 ddisgwyl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29FF730E" w14:textId="6260EFB3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Oedd hi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haws dod fel grŵp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?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“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Oedd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” </w:t>
      </w:r>
    </w:p>
    <w:p w14:paraId="47EDA46C" w14:textId="3004E7F8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Fyddech chi wedi dod ar eich pen eich hun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?”- 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saib</w:t>
      </w:r>
      <w:r w:rsidR="00BF2CB0"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“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Efallai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02C98FE4" w14:textId="7B803B63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Fyddech chi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dod ar eich pen eich hun</w:t>
      </w:r>
      <w:r w:rsidR="00616DA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awr eich bod wedi bod yma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?” “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Byddwn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” </w:t>
      </w:r>
    </w:p>
    <w:p w14:paraId="09A1CA57" w14:textId="7E646B5D" w:rsidR="002D77EC" w:rsidRPr="00E73549" w:rsidRDefault="005C31D2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gorau?</w:t>
      </w:r>
    </w:p>
    <w:p w14:paraId="1EDC1B0A" w14:textId="7177A461" w:rsidR="002D77EC" w:rsidRPr="00E73549" w:rsidRDefault="00255488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Gwneud 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 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menyn, roedd yn wahanol i unrhyw beth yr wyf wedi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wneud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blaen</w:t>
      </w:r>
      <w:r w:rsidR="00460F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2D77EC"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3A399949" w14:textId="6FA36BE8" w:rsidR="005D6187" w:rsidRPr="00E73549" w:rsidRDefault="005D6187" w:rsidP="005D6187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Beth byddwch </w:t>
      </w:r>
      <w:r w:rsidR="00DF4EC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yn 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ei gofio am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6DDE3B96" w14:textId="4CE37E90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Profiadau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diwrnod cyfan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01A0DF5C" w14:textId="77777777" w:rsidR="002D77EC" w:rsidRPr="00E73549" w:rsidRDefault="002D77EC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51DC43E7" w14:textId="6789ADF8" w:rsidR="00884205" w:rsidRPr="00E73549" w:rsidRDefault="00884205" w:rsidP="00884205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4D903E97" w14:textId="33238456" w:rsidR="002D77EC" w:rsidRPr="00E73549" w:rsidRDefault="00B00635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Megan</w:t>
      </w:r>
      <w:r w:rsidR="00EB2F0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:</w:t>
      </w:r>
      <w:r w:rsidR="00255488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“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9/10 Da; doeddwn i ddim yn gwybod beth i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w ddisgwyl i ddechrau. Doeddwn i</w:t>
      </w:r>
      <w:r w:rsidR="00EB2F0F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ddim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yn disgwyl y byddwn i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eistedd yma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gwneud menyn.”</w:t>
      </w:r>
    </w:p>
    <w:p w14:paraId="31BE157D" w14:textId="51052485" w:rsidR="002D77EC" w:rsidRPr="00E73549" w:rsidRDefault="005C31D2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gorau?</w:t>
      </w:r>
    </w:p>
    <w:p w14:paraId="644B2A7C" w14:textId="1DDD2630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Gwneud y treiffls, y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meringues a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defnyddio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C31D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darnau bach o siocled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49D48811" w14:textId="4D69D56E" w:rsidR="005D6187" w:rsidRPr="00E73549" w:rsidRDefault="005D6187" w:rsidP="005D6187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Beth byddwch </w:t>
      </w:r>
      <w:r w:rsidR="00DF4EC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yn 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ei gofio am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3480744A" w14:textId="77B603E2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teimlad da o wneud bwyd a gwneud menyn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dechrau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3EFA1B04" w14:textId="77777777" w:rsidR="002D77EC" w:rsidRPr="00E73549" w:rsidRDefault="002D77EC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63584067" w14:textId="0960D80A" w:rsidR="00884205" w:rsidRPr="00E73549" w:rsidRDefault="00884205" w:rsidP="00884205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2B9D25F2" w14:textId="03C887BC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Lisa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“8/10 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Doeddwn i ddim yn gwybod beth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 ddisgwyl mewn gwirionedd, des i mewn a dechrau sgwrsio, fe afaelais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i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mewn 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jar a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dechrau sgwrsio, doeddwn i ddim yn gwybod beth y byddwn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ei 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ofyn ond fe ddigwyddodd yn naturiol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46C57C3F" w14:textId="7110E4C5" w:rsidR="002D77EC" w:rsidRPr="00E73549" w:rsidRDefault="00524482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</w:t>
      </w:r>
      <w:r w:rsidR="002D77EC"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213C53BB" w14:textId="6DE77CD5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Gwneud 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 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menyn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6B89EDF3" w14:textId="48065E12" w:rsidR="005D6187" w:rsidRPr="00E73549" w:rsidRDefault="005D6187" w:rsidP="005D6187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Beth byddwch </w:t>
      </w:r>
      <w:r w:rsidR="00DF4EC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yn 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ei gofio am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16016B4A" w14:textId="64ACE4D9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Sut mae cyfathrebu mwy â phobl hŷn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630C360D" w14:textId="77777777" w:rsidR="00524482" w:rsidRDefault="00524482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4F7DB51F" w14:textId="57D44135" w:rsidR="002D77EC" w:rsidRPr="00E73549" w:rsidRDefault="002D77EC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Staff </w:t>
      </w:r>
      <w:r w:rsidR="00524482">
        <w:rPr>
          <w:rFonts w:eastAsiaTheme="minorHAnsi" w:cstheme="minorHAnsi"/>
          <w:color w:val="061F57" w:themeColor="text2" w:themeShade="BF"/>
          <w:szCs w:val="28"/>
          <w:lang w:val="cy-GB"/>
        </w:rPr>
        <w:t>–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 </w:t>
      </w:r>
      <w:r w:rsidR="00524482">
        <w:rPr>
          <w:rFonts w:eastAsiaTheme="minorHAnsi" w:cstheme="minorHAnsi"/>
          <w:color w:val="061F57" w:themeColor="text2" w:themeShade="BF"/>
          <w:szCs w:val="28"/>
          <w:lang w:val="cy-GB"/>
        </w:rPr>
        <w:t>Athrawon a gwirfoddolwyr</w:t>
      </w:r>
    </w:p>
    <w:p w14:paraId="249A4BCB" w14:textId="77777777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Miss</w:t>
      </w:r>
    </w:p>
    <w:p w14:paraId="18DAC241" w14:textId="128BB16B" w:rsidR="00884205" w:rsidRPr="00E73549" w:rsidRDefault="00884205" w:rsidP="00884205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7C929A3A" w14:textId="7BA1CC69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Gwych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! 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Profiad arbennig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! 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Roeddwn yn eu gwylio yn cymdeithasu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hyderus ac yn cymryd y cam cyntaf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1F33ABBE" w14:textId="0D61ABD1" w:rsidR="002D77EC" w:rsidRPr="00E73549" w:rsidRDefault="00524482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</w:t>
      </w:r>
      <w:r w:rsidR="002D77EC"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1C50577D" w14:textId="32BBCB40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I 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bersonol, hyder y disgyblion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u parodrwydd i gymryd y cam cyntaf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15F90A38" w14:textId="23736C34" w:rsidR="005D6187" w:rsidRPr="00E73549" w:rsidRDefault="005D6187" w:rsidP="005D6187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Beth byddwch </w:t>
      </w:r>
      <w:r w:rsidR="00DF4EC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yn 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ei gofio am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191F82E2" w14:textId="2881604C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Dealltwriaeth ddyfnach o aeddfedrwydd disgyblion a mwy o ymwybyddiaeth ohono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68ECD58A" w14:textId="77777777" w:rsidR="002D77EC" w:rsidRPr="00E73549" w:rsidRDefault="002D77EC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60C90D3C" w14:textId="77777777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Miss</w:t>
      </w:r>
    </w:p>
    <w:p w14:paraId="5B5079CF" w14:textId="592F5891" w:rsidR="00884205" w:rsidRPr="00E73549" w:rsidRDefault="00884205" w:rsidP="00884205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537A8075" w14:textId="3D9B154B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Roedd yn amlwg </w:t>
      </w:r>
      <w:r w:rsidR="0025548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eu bod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yn nerfus wrth ddod i mewn i ddechrau, ond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gwnaethant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agor allan yn gyflym iawn, dangos hyder 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a </w:t>
      </w:r>
      <w:r w:rsidR="0052448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dechrau cyfathrebu 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yn fuan gan ymateb yn dda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hyn yr oedd y bobl hŷn yn ei ddweud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1D9EF29B" w14:textId="0022EA18" w:rsidR="002D77EC" w:rsidRPr="00E73549" w:rsidRDefault="005D6187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</w:t>
      </w:r>
      <w:r w:rsidR="002D77EC"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75CDDF93" w14:textId="4B4DA142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jar gwneud menyn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! 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Gwaith 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tîm a phawb yn llawn cyffro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601F3F24" w14:textId="2E1C55CF" w:rsidR="005D6187" w:rsidRPr="00E73549" w:rsidRDefault="005D6187" w:rsidP="005D6187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byddwch</w:t>
      </w:r>
      <w:r w:rsidR="00DF4EC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 yn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 ei gofio am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05546379" w14:textId="57795480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Lefel hyder y disgyblion,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gwnaethant ymateb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cyfle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Rwy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gobeithio y daw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 cyllid fel bod y disgyblion yn 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gallu 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cael cyfle arall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 wneud eto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62BA8AD2" w14:textId="77777777" w:rsidR="002D77EC" w:rsidRPr="00E73549" w:rsidRDefault="002D77EC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296C8EA8" w14:textId="77777777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Marie</w:t>
      </w:r>
    </w:p>
    <w:p w14:paraId="4C2FE5E9" w14:textId="2619816C" w:rsidR="00884205" w:rsidRPr="00E73549" w:rsidRDefault="00884205" w:rsidP="00884205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34B58514" w14:textId="1BAE0F8C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“Gr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êt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, 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da iawn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syniad 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sy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bodoli ers amser, ond fe gymerodd lawer o ymdrech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 wireddu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Ond fe gyflawnodd yr hyn yr oedd pob un ohonom yn gobeithio y byddai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ei gyflawni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, 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rhyngweithio gwych rhwng y bobl hŷn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disgyblion ysgol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32BF3006" w14:textId="753B212A" w:rsidR="002D77EC" w:rsidRPr="00E73549" w:rsidRDefault="005D6187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</w:t>
      </w:r>
      <w:r w:rsidR="002D77EC"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6BA23543" w14:textId="621889A7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“M. </w:t>
      </w:r>
      <w:r w:rsidR="0025548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dweud wrthych ei bod hi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gwybod mai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 hyn yr ydych yn ei ddweud 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mewn gwirionedd 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yw 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p*** of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</w:t>
      </w:r>
      <w:r w:rsidR="00616DA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48E2386F" w14:textId="1547F810" w:rsidR="002D77EC" w:rsidRPr="00E73549" w:rsidRDefault="005D6187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byddwch</w:t>
      </w:r>
      <w:r w:rsidR="00DF4EC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 yn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 ei gofio am heddiw</w:t>
      </w:r>
      <w:r w:rsidR="002D77EC"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299BE626" w14:textId="0749B49A" w:rsidR="002D77EC" w:rsidRPr="00E73549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 sgwrs am y 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‘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power pants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 mor ddoniol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354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5CD901E4" w14:textId="77777777" w:rsidR="002D77EC" w:rsidRPr="00E73549" w:rsidRDefault="002D77EC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0C2A699D" w14:textId="2881A752" w:rsidR="002D77EC" w:rsidRPr="005D6187" w:rsidRDefault="002D77EC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>Susan</w:t>
      </w:r>
      <w:r w:rsidR="00EB2F0F">
        <w:rPr>
          <w:rFonts w:eastAsiaTheme="minorHAnsi" w:cstheme="minorHAnsi"/>
          <w:color w:val="061F57" w:themeColor="text2" w:themeShade="BF"/>
          <w:szCs w:val="28"/>
          <w:lang w:val="cy-GB"/>
        </w:rPr>
        <w:t>,</w:t>
      </w:r>
      <w:r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 </w:t>
      </w:r>
      <w:r w:rsidR="005D6187"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Gwirfoddolwr </w:t>
      </w:r>
      <w:r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A4W </w:t>
      </w:r>
    </w:p>
    <w:p w14:paraId="51BCE707" w14:textId="34015013" w:rsidR="00396C66" w:rsidRPr="00E73549" w:rsidRDefault="00396C66" w:rsidP="00396C66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0BF3538D" w14:textId="4C83E607" w:rsidR="002D77EC" w:rsidRPr="005D6187" w:rsidRDefault="005D6187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Profiad newydd, ac roeddwn yn edrych ymlaen yn fawr ato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yn bleser gweld y bobl ifanc i gyd yn mynd ati i gychwyn sgwrs, yn codi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arteffactau allan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gist hel atgofion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, 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 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propiau os hoff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e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ch chi,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 helpu i gael sgwrs, gan ofyn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bobl hŷn a allent ddweud wrthynt beth oedd yr arteffact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Yn y sgyrsiau hynny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roedd 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yn bleser gweld 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hyder pawb yn cynyddu wrth i lefel y sŵn yn yr ystafell gynyddu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Yn fuan iawn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roedd pawb wrthi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sgwrsio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fywiog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10D8F170" w14:textId="23D6EB2D" w:rsidR="002D77EC" w:rsidRPr="005D6187" w:rsidRDefault="00DF4ECF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</w:t>
      </w:r>
      <w:r w:rsidR="002D77EC"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6DB3056A" w14:textId="697B3324" w:rsidR="002D77EC" w:rsidRPr="005D6187" w:rsidRDefault="00DF4ECF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Gweld hyder y disgyblion yn cynyddu 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–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roeddech yn gallu ei deimlo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!</w:t>
      </w:r>
    </w:p>
    <w:p w14:paraId="07E3A866" w14:textId="15370C4A" w:rsidR="002D77EC" w:rsidRPr="005D6187" w:rsidRDefault="00DF4ECF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byddwch yn ei gofio am heddiw?</w:t>
      </w:r>
    </w:p>
    <w:p w14:paraId="43C01251" w14:textId="4250D3D0" w:rsidR="002D77EC" w:rsidRPr="005D6187" w:rsidRDefault="00DF4ECF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Rwy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gobeithio cael gwneud mwy o bethau tebyg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i hy</w:t>
      </w:r>
      <w:r w:rsidR="008070F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 mor bwysig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!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Gall pobl o bob oed fod yn unig, rydym i gyd yn gwneud ymdrech, yn defnyddio prop, yn dechrau sgwrs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O ddod ag un neu ddau beth ynghyd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bydd yr atgofion yn llifo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Gall y bobl ifanc wneud rhywbeth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preswylwyr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gwneud cardiau Nadolig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u rhannu â phobl yn gwneud iddynt deimlo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arbennig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18125E49" w14:textId="6A3704C4" w:rsidR="00EB2F0F" w:rsidRDefault="00EB2F0F">
      <w:pPr>
        <w:spacing w:after="20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27693791" w14:textId="13B7E51F" w:rsidR="002D77EC" w:rsidRPr="005D6187" w:rsidRDefault="002D77EC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>Cai</w:t>
      </w:r>
      <w:r w:rsidR="00EB2F0F">
        <w:rPr>
          <w:rFonts w:eastAsiaTheme="minorHAnsi" w:cstheme="minorHAnsi"/>
          <w:color w:val="061F57" w:themeColor="text2" w:themeShade="BF"/>
          <w:szCs w:val="28"/>
          <w:lang w:val="cy-GB"/>
        </w:rPr>
        <w:t>,</w:t>
      </w:r>
      <w:r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 </w:t>
      </w:r>
      <w:r w:rsidR="00DF4EC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Gwirfoddolwr </w:t>
      </w:r>
      <w:r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A4W </w:t>
      </w:r>
    </w:p>
    <w:p w14:paraId="18ACCD83" w14:textId="2CC440B6" w:rsidR="00396C66" w:rsidRPr="00E73549" w:rsidRDefault="00396C66" w:rsidP="00396C66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3F641DB2" w14:textId="22A28015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Gr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êt, diwrnod hyfryd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! 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hi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braf iawn gweld pawb yn hapus ac yn rhoi cynnig ar bethau newydd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Roedd yn 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eimlad cynnes braf ac roedd yn syniad gwych mynd â phethau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 canolfannau a chael pobl i ddod i 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mewn i 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wneud pethau gyda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preswylwyr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7ED415F2" w14:textId="72BA0491" w:rsidR="002D77EC" w:rsidRPr="005D6187" w:rsidRDefault="00DF4ECF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</w:t>
      </w:r>
      <w:r w:rsidR="002D77EC"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295ACE6A" w14:textId="0A85C7FA" w:rsidR="002D77EC" w:rsidRPr="005D6187" w:rsidRDefault="00B00635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Blasu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r menyn cartref ar y cracer! Dim ond chi fyddai wedi meddwl am </w:t>
      </w:r>
      <w:r w:rsidR="00EB2F0F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gynnwys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hynny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="00EB2F0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rhan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gweithgareddau creadigol</w:t>
      </w:r>
      <w:r w:rsidR="00EB2F0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.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”</w:t>
      </w:r>
    </w:p>
    <w:p w14:paraId="1BAD88C2" w14:textId="40E24DB4" w:rsidR="002D77EC" w:rsidRPr="005D6187" w:rsidRDefault="00DF4ECF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byddwch yn ei gofio am heddiw</w:t>
      </w:r>
      <w:r w:rsidR="002D77EC"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6B64428E" w14:textId="6E4838DD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teimlad y byddwn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F4E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hoffi gwneud llawer mwy o bethau tebyg. Mynd i mewn i gartrefi a chael sgyrsiau â phobl</w:t>
      </w:r>
      <w:r w:rsidR="00EB2F0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20198576" w14:textId="77777777" w:rsidR="00F53391" w:rsidRPr="005D6187" w:rsidRDefault="00F53391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0E21C901" w14:textId="7149E814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Dee – Staff 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(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Yn mynd a dod am ei bod yn brysur wrth ei gwaith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)</w:t>
      </w:r>
    </w:p>
    <w:p w14:paraId="4128D1A7" w14:textId="19878AD5" w:rsidR="002D77EC" w:rsidRPr="005D6187" w:rsidRDefault="00457E9F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Roeddwn i wedi hoffi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: </w:t>
      </w:r>
    </w:p>
    <w:p w14:paraId="55FFC68A" w14:textId="0429A21C" w:rsidR="002D77EC" w:rsidRPr="005D6187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Meryl 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gyda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 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pants</w:t>
      </w:r>
    </w:p>
    <w:p w14:paraId="507071ED" w14:textId="0863F5AA" w:rsidR="002D77EC" w:rsidRPr="005D6187" w:rsidRDefault="00457E9F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Gwneud menyn </w:t>
      </w:r>
    </w:p>
    <w:p w14:paraId="04CF6A1E" w14:textId="03D85041" w:rsidR="002D77EC" w:rsidRPr="005D6187" w:rsidRDefault="00457E9F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Gwneud cacen</w:t>
      </w:r>
    </w:p>
    <w:p w14:paraId="2426AC49" w14:textId="084C5F30" w:rsidR="002D77EC" w:rsidRPr="005D6187" w:rsidRDefault="00457E9F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p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iano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bys bawd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,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pawb yn gwrando pan fyddai rhywun yn ei chwarae, ac roedd pawb am gael tro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7AAC2683" w14:textId="4FC6DD5E" w:rsidR="002D77EC" w:rsidRDefault="002D77EC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1B27437B" w14:textId="4C54817A" w:rsidR="007A78CA" w:rsidRDefault="007A78CA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60F7FD36" w14:textId="4BAD91D5" w:rsidR="007A78CA" w:rsidRDefault="007A78CA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noProof/>
          <w:color w:val="FF0000"/>
          <w:sz w:val="52"/>
          <w:szCs w:val="28"/>
          <w:lang w:val="en-GB" w:eastAsia="en-GB"/>
        </w:rPr>
        <w:drawing>
          <wp:inline distT="0" distB="0" distL="0" distR="0" wp14:anchorId="5CC07271" wp14:editId="5DF33FA0">
            <wp:extent cx="4064000" cy="2247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xin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FD53" w14:textId="77777777" w:rsidR="007A78CA" w:rsidRDefault="007A78CA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394E600F" w14:textId="3E26FF54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Clare – Staff 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(Yn mynd a dod am ei bod yn brysur wrth ei gwaith</w:t>
      </w:r>
      <w:r w:rsidR="00457E9F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)</w:t>
      </w:r>
    </w:p>
    <w:p w14:paraId="1F9E9672" w14:textId="0FA79CCE" w:rsidR="00396C66" w:rsidRPr="00E73549" w:rsidRDefault="00396C66" w:rsidP="00396C66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oedd eich barn a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ch teimladau am y digwyddiad heddiw</w:t>
      </w:r>
      <w:r w:rsidRPr="00E73549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5666F05C" w14:textId="388C958C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yn dda iawn, roedd pawb wedi mwynhau yn fawr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! 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Pawb yn siarad, pawb yn mwynhau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rhyngweithio ac yn rhannu profiadau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, 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byddant yn sôn am h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am yr ychydig wythnosau nesaf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461FECF6" w14:textId="3340EA25" w:rsidR="002D77EC" w:rsidRPr="005D6187" w:rsidRDefault="00457E9F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peth gorau</w:t>
      </w:r>
      <w:r w:rsidR="002D77EC"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51D276A7" w14:textId="471A36CA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Gweld pawb yn gwenu ac yn hapus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anodd 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ael pawb i wneud rhywbeth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fwynhau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457E9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cymaint o weithgareddau gwahanol, rhywbeth i bawb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121EC3FB" w14:textId="74E402E5" w:rsidR="002D77EC" w:rsidRPr="005D6187" w:rsidRDefault="00457E9F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Beth byddwch yn ei gofio am heddiw?</w:t>
      </w:r>
    </w:p>
    <w:p w14:paraId="41512975" w14:textId="55847FA2" w:rsidR="002D77EC" w:rsidRPr="005D6187" w:rsidRDefault="00457E9F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Gwneud mwy o fenyn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! 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Dyna sut yr oeddent yn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arfer ei wneud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, </w:t>
      </w:r>
      <w:r w:rsidR="00255488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mae angen 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dod o hyd i bethau yr oedden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t yn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arfer ei wybod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wneud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61B04CF6" w14:textId="77777777" w:rsidR="002D77EC" w:rsidRPr="005D6187" w:rsidRDefault="002D77EC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438562F1" w14:textId="30E24519" w:rsidR="002D77EC" w:rsidRPr="005D6187" w:rsidRDefault="003A02A6" w:rsidP="009F6892">
      <w:pPr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Preswylwyr</w:t>
      </w:r>
    </w:p>
    <w:p w14:paraId="6F318EC4" w14:textId="23E508D3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 wedi bod yn ddiwrnod da iawn, diolch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5B3EDF86" w14:textId="434BF0C4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yn hyfryd gweld y bobl ifanc yn gwneud menyn fel yr arferem ni ei wneud pan oeddwn yn blentyn. Rwy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methu gwneud 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hynny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nawr, does gen i ddim cryfder yn fy mreichiau erbyn hyn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16120E4B" w14:textId="363A2AB1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Roeddwn i wir wedi mwynhau siarad â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bobl ifanc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4DBB1B54" w14:textId="5AC47C0E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Yr holl hen bethau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, 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rwyf wedi mwynhau e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u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gweld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u cyffwrdd a chofio straeon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braf iawn gweld yr hen bethau i gyd 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unwaith eto 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yn fy oedran i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1E143551" w14:textId="7E9264D2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Prynhawn da iawn, diolch, aeth yn gyflym iawn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Daeth yr holl atgofion yn ôl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Fyddwn i ddim yn hoffi mynd yn ôl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hen ddyddiau er hynny, roedd yn ormod o waith caled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084E2910" w14:textId="7F46D674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Roeddwn i wrth fy modd yn helpu i wneud y jeli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!”</w:t>
      </w:r>
    </w:p>
    <w:p w14:paraId="398A0CFA" w14:textId="2207701D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“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Roeddwn i wrth fy modd yn chwarae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gemau, roedd yn newid braf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00209536" w14:textId="17AC8D06" w:rsidR="002D77EC" w:rsidRPr="005D6187" w:rsidRDefault="002D77E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3A02A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Dim ond gwylio, rwyf wrth fy modd yn gwylio erbyn hyn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7D08E98B" w14:textId="77777777" w:rsidR="002D77EC" w:rsidRPr="005D6187" w:rsidRDefault="002D77EC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59F46ACA" w14:textId="2F31DA88" w:rsidR="002D77EC" w:rsidRPr="005D6187" w:rsidRDefault="003A02A6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Syniadau ac awgrymiadau ar gyfer y tro nesaf</w:t>
      </w:r>
      <w:r w:rsidR="002D77EC" w:rsidRPr="005D6187">
        <w:rPr>
          <w:rFonts w:eastAsiaTheme="minorHAnsi" w:cstheme="minorHAnsi"/>
          <w:color w:val="061F57" w:themeColor="text2" w:themeShade="BF"/>
          <w:szCs w:val="28"/>
          <w:lang w:val="cy-GB"/>
        </w:rPr>
        <w:t>?</w:t>
      </w:r>
    </w:p>
    <w:p w14:paraId="10B1A1D3" w14:textId="0F7678C5" w:rsidR="002D77EC" w:rsidRPr="005D6187" w:rsidRDefault="003A02A6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Gwneud a rhannu bwyd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0999D859" w14:textId="786096DE" w:rsidR="002D77EC" w:rsidRPr="005D6187" w:rsidRDefault="003A02A6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Mwy o weithgareddau megis </w:t>
      </w:r>
      <w:r w:rsidR="0043225B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ffeltio sych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6E0D86C0" w14:textId="04AE658C" w:rsidR="002D77EC" w:rsidRPr="005D6187" w:rsidRDefault="0043225B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Pethau y gall pobl eu gwneud ar eu côl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17F76B57" w14:textId="4F426C64" w:rsidR="002D77EC" w:rsidRPr="005D6187" w:rsidRDefault="002D77EC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</w:t>
      </w:r>
      <w:r w:rsidR="0043225B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wy o setiau o gemau bwrdd fel bod mwy o bobl yn gallu chwarae ar yr un pryd</w:t>
      </w:r>
      <w:r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09DD9830" w14:textId="26707451" w:rsidR="002D77EC" w:rsidRPr="005D6187" w:rsidRDefault="0043225B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Mwy o hen gemau fel gyrfa chwist a chwilod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15242A07" w14:textId="634BD2E9" w:rsidR="002D77EC" w:rsidRPr="005D6187" w:rsidRDefault="00B511F5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Caneuon clapio a sgipio plant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chwarae llif draws, chwarae 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e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lastig, rhaffau sgipio a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io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-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ios.</w:t>
      </w:r>
    </w:p>
    <w:p w14:paraId="276D180D" w14:textId="15F42838" w:rsidR="002D77EC" w:rsidRPr="005D6187" w:rsidRDefault="00B511F5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Hen dopiau</w:t>
      </w:r>
      <w:r w:rsidR="002D77EC" w:rsidRPr="005D618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1F406578" w14:textId="77777777" w:rsidR="00F53391" w:rsidRPr="005D6187" w:rsidRDefault="00F53391" w:rsidP="009F6892">
      <w:pPr>
        <w:rPr>
          <w:rFonts w:asciiTheme="majorHAnsi" w:hAnsiTheme="majorHAnsi" w:cstheme="majorHAnsi"/>
          <w:sz w:val="52"/>
          <w:lang w:val="cy-GB"/>
        </w:rPr>
      </w:pPr>
    </w:p>
    <w:p w14:paraId="04816FA9" w14:textId="77777777" w:rsidR="007E5F95" w:rsidRPr="005D6187" w:rsidRDefault="00E9143A" w:rsidP="00E9143A">
      <w:pPr>
        <w:jc w:val="center"/>
        <w:rPr>
          <w:rFonts w:cstheme="minorHAnsi"/>
          <w:color w:val="061F57" w:themeColor="text2" w:themeShade="BF"/>
          <w:sz w:val="52"/>
          <w:lang w:val="cy-GB"/>
        </w:rPr>
      </w:pPr>
      <w:r w:rsidRPr="005D6187">
        <w:rPr>
          <w:rFonts w:eastAsiaTheme="minorHAnsi" w:cstheme="minorHAnsi"/>
          <w:noProof/>
          <w:color w:val="FF0000"/>
          <w:sz w:val="52"/>
          <w:szCs w:val="28"/>
          <w:lang w:val="en-GB" w:eastAsia="en-GB"/>
        </w:rPr>
        <w:drawing>
          <wp:inline distT="0" distB="0" distL="0" distR="0" wp14:anchorId="6708AFE2" wp14:editId="5350550E">
            <wp:extent cx="4695825" cy="3522129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kuleles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255" cy="352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494F" w14:textId="77777777" w:rsidR="007E5F95" w:rsidRPr="005D6187" w:rsidRDefault="007E5F95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34995634" w14:textId="477C7B1C" w:rsidR="00747C36" w:rsidRPr="005D6187" w:rsidRDefault="00B511F5" w:rsidP="009F6892">
      <w:pPr>
        <w:rPr>
          <w:rFonts w:cstheme="minorHAnsi"/>
          <w:color w:val="061F57" w:themeColor="text2" w:themeShade="BF"/>
          <w:sz w:val="52"/>
          <w:lang w:val="cy-GB"/>
        </w:rPr>
      </w:pPr>
      <w:r>
        <w:rPr>
          <w:rFonts w:cstheme="minorHAnsi"/>
          <w:color w:val="061F57" w:themeColor="text2" w:themeShade="BF"/>
          <w:sz w:val="52"/>
          <w:lang w:val="cy-GB"/>
        </w:rPr>
        <w:t>Atodiad</w:t>
      </w:r>
      <w:r w:rsidR="00747C36" w:rsidRPr="005D6187">
        <w:rPr>
          <w:rFonts w:cstheme="minorHAnsi"/>
          <w:color w:val="061F57" w:themeColor="text2" w:themeShade="BF"/>
          <w:sz w:val="52"/>
          <w:lang w:val="cy-GB"/>
        </w:rPr>
        <w:t xml:space="preserve"> 2</w:t>
      </w:r>
    </w:p>
    <w:p w14:paraId="798CD803" w14:textId="100B4077" w:rsidR="00F53391" w:rsidRPr="005D6187" w:rsidRDefault="00B511F5" w:rsidP="009F6892">
      <w:pPr>
        <w:spacing w:after="160"/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</w:pPr>
      <w:r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Adborth </w:t>
      </w:r>
      <w:r w:rsidR="00E71614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yn dilyn </w:t>
      </w:r>
      <w:r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diwrnod </w:t>
      </w:r>
      <w:r w:rsidR="008B13D3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ymyriadau </w:t>
      </w:r>
      <w:r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Canolfan Breswyl </w:t>
      </w:r>
      <w:r w:rsidR="00F53391" w:rsidRPr="005D6187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Hafan y Waun </w:t>
      </w:r>
      <w:r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ac </w:t>
      </w:r>
      <w:r w:rsidR="009A405F" w:rsidRPr="005D6187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>Ysgol Penglais</w:t>
      </w:r>
      <w:r w:rsidR="00F53391" w:rsidRPr="005D6187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>.</w:t>
      </w:r>
    </w:p>
    <w:p w14:paraId="2B47E41A" w14:textId="77777777" w:rsidR="00F53391" w:rsidRPr="009F6892" w:rsidRDefault="00D87427" w:rsidP="00D87427">
      <w:pPr>
        <w:spacing w:after="160"/>
        <w:jc w:val="center"/>
        <w:rPr>
          <w:rFonts w:eastAsiaTheme="minorHAnsi" w:cstheme="minorHAnsi"/>
          <w:color w:val="FF0000"/>
          <w:sz w:val="40"/>
          <w:szCs w:val="40"/>
        </w:rPr>
      </w:pPr>
      <w:r>
        <w:rPr>
          <w:rFonts w:eastAsiaTheme="minorHAnsi" w:cstheme="minorHAnsi"/>
          <w:b w:val="0"/>
          <w:noProof/>
          <w:color w:val="002060"/>
          <w:szCs w:val="28"/>
          <w:lang w:val="en-GB" w:eastAsia="en-GB"/>
        </w:rPr>
        <w:drawing>
          <wp:inline distT="0" distB="0" distL="0" distR="0" wp14:anchorId="4BDBDFC3" wp14:editId="4D242856">
            <wp:extent cx="4686300" cy="351498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43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80" cy="35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7A6A" w14:textId="1CD79683" w:rsidR="00F53391" w:rsidRPr="00B511F5" w:rsidRDefault="00B511F5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color w:val="061F57" w:themeColor="text2" w:themeShade="BF"/>
          <w:szCs w:val="28"/>
          <w:lang w:val="cy-GB"/>
        </w:rPr>
        <w:t>Cyfranogwyr</w:t>
      </w:r>
    </w:p>
    <w:p w14:paraId="1392D421" w14:textId="152AC89A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Emma (</w:t>
      </w:r>
      <w:r w:rsidR="00B511F5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merch un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B511F5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preswylwyr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)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“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Gorau po fwyaf o brosiectau pontio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cenedlaethau y gallwn eu cael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02E0C27F" w14:textId="667DAF00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Thelma: “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Rwyf wedi dwlu arno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!”</w:t>
      </w:r>
    </w:p>
    <w:p w14:paraId="03922E5E" w14:textId="3249A254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Olwen (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aelod o deulu un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preswylwyr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): “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merched wedi bod yn hyfryd iawn</w:t>
      </w:r>
      <w:r w:rsidR="00B511F5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–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rwyf wedi mwynhau fy hun</w:t>
      </w:r>
      <w:r w:rsidR="008B13D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yn fawr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 rwy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hoffi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hen bethau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pethau newydd, roeddwn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meddwl eu bod yn hyfryd. 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rhaid i 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</w:t>
      </w:r>
      <w:r w:rsid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roi trefn ar fy mocs botymau a dod ag ef gyda fi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1A097E39" w14:textId="67AABB2A" w:rsidR="00F53391" w:rsidRPr="00B511F5" w:rsidRDefault="00B511F5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Daeth merch un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preswylwyr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g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ŵr i fynd â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i mam allan 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am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ginio</w:t>
      </w:r>
      <w:r w:rsidR="00F53391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: 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tri ohonom wedi rhannu albwm lluniau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 teulu 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â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i 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ffrindiau a rhai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myfyrwyr</w:t>
      </w:r>
      <w:r w:rsidR="00F53391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 wedi bod yn hyfryd</w:t>
      </w:r>
      <w:r w:rsidR="00F53391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!”</w:t>
      </w:r>
    </w:p>
    <w:p w14:paraId="793C2036" w14:textId="77777777" w:rsidR="00D87427" w:rsidRPr="00B511F5" w:rsidRDefault="00D87427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12ACBC5B" w14:textId="77777777" w:rsidR="00D87427" w:rsidRPr="00B511F5" w:rsidRDefault="00D87427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07C2AD2E" w14:textId="77777777" w:rsidR="00D87427" w:rsidRPr="00B511F5" w:rsidRDefault="00D87427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527A6114" w14:textId="77777777" w:rsidR="00D87427" w:rsidRPr="00B511F5" w:rsidRDefault="00D87427" w:rsidP="00D87427">
      <w:pPr>
        <w:spacing w:after="160"/>
        <w:jc w:val="center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b w:val="0"/>
          <w:noProof/>
          <w:color w:val="002060"/>
          <w:szCs w:val="28"/>
          <w:lang w:val="en-GB" w:eastAsia="en-GB"/>
        </w:rPr>
        <w:drawing>
          <wp:inline distT="0" distB="0" distL="0" distR="0" wp14:anchorId="7F2C45AD" wp14:editId="607A0744">
            <wp:extent cx="5731510" cy="305752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390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3" b="25555"/>
                    <a:stretch/>
                  </pic:blipFill>
                  <pic:spPr bwMode="auto"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B0BEA" w14:textId="77777777" w:rsidR="00F53391" w:rsidRPr="00B511F5" w:rsidRDefault="00F53391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4334ED12" w14:textId="77777777" w:rsidR="00F53391" w:rsidRPr="00B511F5" w:rsidRDefault="00F53391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color w:val="061F57" w:themeColor="text2" w:themeShade="BF"/>
          <w:szCs w:val="28"/>
          <w:lang w:val="cy-GB"/>
        </w:rPr>
        <w:t>Staff</w:t>
      </w:r>
    </w:p>
    <w:p w14:paraId="607795F1" w14:textId="37E292D9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Clive: “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Dydw i erioed wedi gweld cymaint o ryngweithio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66C0268D" w14:textId="0A285558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Sally: “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Am ddiwrnod cyfeillgar gwych, dylai ddigwydd yn fwy aml yn bendant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7493CD8E" w14:textId="485EC186" w:rsidR="00F53391" w:rsidRPr="00B511F5" w:rsidRDefault="004F215D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Gweithiwr cymdeithasol</w:t>
      </w:r>
      <w:r w:rsidR="00F53391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 “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hi mor hyfryd cael cymaint o sŵn a chynifer o bobl yn mwynhau eu hunain</w:t>
      </w:r>
      <w:r w:rsidR="00F53391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6541B4B9" w14:textId="11F4C3B1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Linda: 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Rwy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teimlo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eithaf emosiynol am y diwrnod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; 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yn enwedig ynghylch 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Bob 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gan nad yw byth yn dod allan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ystafell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Daethom i wybod 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heddiw 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ei fod 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yn ôl pob tebyg 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yn arfer chwarae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organ geg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 ei wraig yn dod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 weld bob wythnos ac nid yw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ei hadnabod. Bydd hi mor falch i weld y lluniau ohono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4F215D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cymryd rhan. Rwy mor falch ei fod wedi dod i ymuno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24BF0C07" w14:textId="77777777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503D34D2" w14:textId="18DB87BD" w:rsidR="00F53391" w:rsidRPr="00B511F5" w:rsidRDefault="00B00635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Aelod o staff</w:t>
      </w:r>
      <w:r w:rsidR="000C1547">
        <w:rPr>
          <w:rFonts w:ascii="Calibri" w:eastAsiaTheme="minorHAnsi" w:hAnsi="Calibri" w:cs="Calibri"/>
          <w:b w:val="0"/>
          <w:color w:val="061F57"/>
          <w:szCs w:val="28"/>
          <w:lang w:val="cy-GB"/>
        </w:rPr>
        <w:t>: “F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el </w:t>
      </w:r>
      <w:r w:rsidR="008B13D3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y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dywedodd Linda, dyw Bob byth yn dod allan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i ystafell. Nid yw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cymysgu ac mae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treulio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rhan fwyaf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="00173651">
        <w:rPr>
          <w:rFonts w:ascii="Calibri" w:eastAsiaTheme="minorHAnsi" w:hAnsi="Calibri" w:cs="Calibri"/>
          <w:b w:val="0"/>
          <w:color w:val="061F57"/>
          <w:szCs w:val="28"/>
          <w:lang w:val="cy-GB"/>
        </w:rPr>
        <w:t>i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amser yn y gwely, nid wyf yn gwybod llawer amdano. Clywodd fod rhywbeth yn digwydd yn y ganolfan ddydd a daeth i gael gweld. Ymunodd yn y gweithgareddau. Gadawodd amser cinio, ac er mai tro preswylwyr ad</w:t>
      </w:r>
      <w:r w:rsidR="000C1547">
        <w:rPr>
          <w:rFonts w:ascii="Calibri" w:eastAsiaTheme="minorHAnsi" w:hAnsi="Calibri" w:cs="Calibri"/>
          <w:b w:val="0"/>
          <w:color w:val="061F57"/>
          <w:szCs w:val="28"/>
          <w:lang w:val="cy-GB"/>
        </w:rPr>
        <w:t>enydd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uchaf </w:t>
      </w:r>
      <w:r w:rsidR="000C1547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y ganolfan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oedd hi yn y prynhawn, penderfynodd Bob drosto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i hun ei fod am ddychwelyd ac ymuno â ni ar gyfer sesiwn y prynhawn.</w:t>
      </w:r>
      <w:r w:rsidR="000C1547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”</w:t>
      </w:r>
    </w:p>
    <w:p w14:paraId="572032AE" w14:textId="757CDA62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Linda (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parhad</w:t>
      </w:r>
      <w:r w:rsidR="00BF2CB0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)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</w:t>
      </w:r>
      <w:r w:rsidR="00BF2CB0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“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Dyw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preswylwyr ddim yn aros yn hir iawn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, 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maen nhw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dod 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i mewn 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ac yn aros 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am r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yw 10 munud cyn gadael eto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bosibl y bydd rhai yn dod yn ôl eto, ond dydyn nhw ddim yn aros fel hyn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 heddiw wedi bod yn ddiwrnod hyfryd, cael help i fod gyda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preswylwyr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staff yn wych, ond bach iawn o amser sydd ganddynt i sefyll yn ôl a bod gyda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preswylwyr yn yr un modd â ni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Ond </w:t>
      </w:r>
      <w:r w:rsidR="008B13D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mae hyn wedi bod yn </w:t>
      </w:r>
      <w:r w:rsidR="008C222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help mawr ac yn hwb</w:t>
      </w:r>
      <w:r w:rsidR="000C154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i fi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; </w:t>
      </w:r>
      <w:r w:rsidR="004D5FE9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beth allai fod yn bosibl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0945279D" w14:textId="77777777" w:rsidR="00D87427" w:rsidRPr="00B511F5" w:rsidRDefault="00D87427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3D0D62D0" w14:textId="77777777" w:rsidR="00D87427" w:rsidRPr="00B511F5" w:rsidRDefault="00D87427" w:rsidP="00D87427">
      <w:pPr>
        <w:spacing w:after="160"/>
        <w:jc w:val="center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b w:val="0"/>
          <w:noProof/>
          <w:color w:val="002060"/>
          <w:szCs w:val="28"/>
          <w:lang w:val="en-GB" w:eastAsia="en-GB"/>
        </w:rPr>
        <w:drawing>
          <wp:inline distT="0" distB="0" distL="0" distR="0" wp14:anchorId="44759AA3" wp14:editId="6EBA3E5F">
            <wp:extent cx="3943350" cy="295773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39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120" cy="29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4A8EB" w14:textId="77777777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732113AA" w14:textId="7271B4B0" w:rsidR="00F53391" w:rsidRPr="00B511F5" w:rsidRDefault="00F53391" w:rsidP="009F6892">
      <w:pPr>
        <w:spacing w:after="160"/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 w:rsidRPr="00B511F5">
        <w:rPr>
          <w:rFonts w:eastAsiaTheme="minorHAnsi" w:cstheme="minorHAnsi"/>
          <w:color w:val="061F57" w:themeColor="text2" w:themeShade="BF"/>
          <w:szCs w:val="28"/>
          <w:lang w:val="cy-GB"/>
        </w:rPr>
        <w:t>Hannah</w:t>
      </w:r>
      <w:r w:rsidR="000C1547">
        <w:rPr>
          <w:rFonts w:eastAsiaTheme="minorHAnsi" w:cstheme="minorHAnsi"/>
          <w:color w:val="061F57" w:themeColor="text2" w:themeShade="BF"/>
          <w:szCs w:val="28"/>
          <w:lang w:val="cy-GB"/>
        </w:rPr>
        <w:t>,</w:t>
      </w:r>
      <w:r w:rsidRPr="00B511F5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 </w:t>
      </w:r>
      <w:r w:rsidR="00214FAF"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Gwirfoddolwr </w:t>
      </w:r>
      <w:r w:rsidRPr="00B511F5">
        <w:rPr>
          <w:rFonts w:eastAsiaTheme="minorHAnsi" w:cstheme="minorHAnsi"/>
          <w:color w:val="061F57" w:themeColor="text2" w:themeShade="BF"/>
          <w:szCs w:val="28"/>
          <w:lang w:val="cy-GB"/>
        </w:rPr>
        <w:t>A4W: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</w:t>
      </w:r>
      <w:r w:rsidR="00214FA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dydd Gwener yn ddiwrnod gwirioneddol wych</w:t>
      </w:r>
      <w:r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!</w:t>
      </w:r>
    </w:p>
    <w:p w14:paraId="56FC47DC" w14:textId="0624A501" w:rsidR="00F53391" w:rsidRPr="00B511F5" w:rsidRDefault="00214FAF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Gwnaeth y bobl ifanc </w:t>
      </w:r>
      <w:r w:rsidR="000C154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a ddaeth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0C154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 ganolfan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argraff dda iawn arnaf, eu gallu i fwrw ati a chreu cysylltiad â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 preswylwyr, eu haeddfedrwydd wrth siarad â ni a sôn am y rhwystrau yr oeddent yn eu hwynebu </w:t>
      </w:r>
      <w:r w:rsidR="008B13D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wrth gyfathrebu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Roeddent yn rhadlon ac yn aeddfed. Byddai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n wych gallu adrodd yn ôl </w:t>
      </w:r>
      <w:r w:rsidR="000C154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am hynny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ysgol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.</w:t>
      </w:r>
    </w:p>
    <w:p w14:paraId="275D9A5D" w14:textId="77777777" w:rsidR="00F53391" w:rsidRPr="00B511F5" w:rsidRDefault="00F53391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 </w:t>
      </w:r>
    </w:p>
    <w:p w14:paraId="4CF7BAA6" w14:textId="6737BAE3" w:rsidR="00F53391" w:rsidRPr="00B511F5" w:rsidRDefault="00214FAF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Er bod lefel yr ymwneud o du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ysgol wedi gwneud argraff dda arnaf, rwy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n credu bod gormod o bobl yn bresennol yn sesiwn y prynhawn</w:t>
      </w:r>
      <w:r w:rsidR="000C154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,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a hwyrach bod hynny wedi bod yn rhwystr i rai o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 preswylwyr </w:t>
      </w:r>
      <w:r w:rsidR="000C154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ac wedi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0C154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u hatal rhag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dod i amgylchedd a allai fod wedi bod yn rhy brysur iddynt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 w:rsidR="008B13D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Cymerodd g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ryn amser </w:t>
      </w:r>
      <w:r w:rsidR="008B13D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i un dyn d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eiml</w:t>
      </w:r>
      <w:r w:rsidR="008B13D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o ei fod yn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barod i ddod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ystafell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Wedi dweud hynny, fe ddaeth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ystafell ac roedd hynny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n</w:t>
      </w:r>
      <w:r w:rsidR="000C154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dipyn o gamp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! 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Ond </w:t>
      </w:r>
      <w:r w:rsidR="00396F9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mae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396F9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n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rhywbeth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w ystyried yn y dyfodol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. </w:t>
      </w:r>
    </w:p>
    <w:p w14:paraId="060291DD" w14:textId="77777777" w:rsidR="00396F97" w:rsidRDefault="00396F97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</w:p>
    <w:p w14:paraId="56C05C7A" w14:textId="6D31FB75" w:rsidR="00F53391" w:rsidRPr="00B511F5" w:rsidRDefault="00214FAF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Roeddwn i hefyd yn teimlo bod nifer y bobl yn achosi risg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 preswylwyr wrth </w:t>
      </w:r>
      <w:r w:rsidR="00396F9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iddynt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symud o amgylch y lle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Roedd 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Vern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wedi dychwelyd i gael edrych o gwmpas yn y prynhawn ond nid oedd wedi gallu aros, a gwnaeth hynny i </w:t>
      </w:r>
      <w:r w:rsidR="00173651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f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i sylweddoli bod angen i ni fod yn ymwybodol o hyn</w:t>
      </w:r>
      <w:r w:rsidR="00396F9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ny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ac o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ffaith bod arteffactau yn crynhoi wrth ymyl cadeiriau ac ar y llawr ac ati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O safbwynt asesiad risg yn unig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.</w:t>
      </w:r>
    </w:p>
    <w:p w14:paraId="2CA89CEC" w14:textId="77777777" w:rsidR="00D87427" w:rsidRPr="00B511F5" w:rsidRDefault="00D87427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</w:p>
    <w:p w14:paraId="5B98D316" w14:textId="77777777" w:rsidR="00D87427" w:rsidRPr="00B511F5" w:rsidRDefault="00D87427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</w:p>
    <w:p w14:paraId="10E6EC87" w14:textId="77777777" w:rsidR="00D87427" w:rsidRPr="00B511F5" w:rsidRDefault="00D87427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 w:rsidRPr="00B511F5">
        <w:rPr>
          <w:rFonts w:eastAsiaTheme="minorHAnsi" w:cstheme="minorHAnsi"/>
          <w:noProof/>
          <w:color w:val="FF0000"/>
          <w:sz w:val="52"/>
          <w:szCs w:val="28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79F7B693" wp14:editId="2F240D2E">
            <wp:simplePos x="0" y="0"/>
            <wp:positionH relativeFrom="column">
              <wp:posOffset>3744595</wp:posOffset>
            </wp:positionH>
            <wp:positionV relativeFrom="paragraph">
              <wp:posOffset>13335</wp:posOffset>
            </wp:positionV>
            <wp:extent cx="2447925" cy="3197252"/>
            <wp:effectExtent l="0" t="0" r="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425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3739" r="7601" b="16992"/>
                    <a:stretch/>
                  </pic:blipFill>
                  <pic:spPr bwMode="auto">
                    <a:xfrm>
                      <a:off x="0" y="0"/>
                      <a:ext cx="2447925" cy="319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1F5">
        <w:rPr>
          <w:rFonts w:eastAsiaTheme="minorHAnsi" w:cstheme="minorHAnsi"/>
          <w:noProof/>
          <w:color w:val="FF0000"/>
          <w:sz w:val="52"/>
          <w:szCs w:val="28"/>
          <w:lang w:val="en-GB" w:eastAsia="en-GB"/>
        </w:rPr>
        <w:drawing>
          <wp:inline distT="0" distB="0" distL="0" distR="0" wp14:anchorId="151A6738" wp14:editId="30F68A17">
            <wp:extent cx="2923614" cy="322863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350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11092" b="15995"/>
                    <a:stretch/>
                  </pic:blipFill>
                  <pic:spPr bwMode="auto">
                    <a:xfrm>
                      <a:off x="0" y="0"/>
                      <a:ext cx="2927672" cy="323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CC25A" w14:textId="77777777" w:rsidR="00F53391" w:rsidRPr="00B511F5" w:rsidRDefault="00F53391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 </w:t>
      </w:r>
    </w:p>
    <w:p w14:paraId="328898DD" w14:textId="0F0B3870" w:rsidR="00F53391" w:rsidRPr="00B511F5" w:rsidRDefault="005D0A7E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Roedd </w:t>
      </w:r>
      <w:r w:rsidR="00CE0DCE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yn ymddangos bod cysylltiad gwirioneddol yn cael ei greu wrth ddarllen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CE0DCE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preswylwyr sydd â dementia mwy difrifol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, a</w:t>
      </w:r>
      <w:r w:rsidR="00CE0DCE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c mae</w:t>
      </w:r>
      <w:r w:rsidR="00173651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’n</w:t>
      </w:r>
      <w:r w:rsidR="00CE0DCE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weithgaredd gwych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CE0DCE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w awgrymu wrth y bobl ifanc os ydynt yn cael anhawster creu cysylltiad â rhai o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CE0DCE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preswylwyr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 w:rsidR="00CE0DCE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Roeddwn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CE0DCE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n gallu gweld bod pob ymdrech yn cael ei gwerthfawrogi, ac roedd y ffaith ein bod ni yno ac yn gwrando yn fuddiol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. </w:t>
      </w:r>
    </w:p>
    <w:p w14:paraId="3D5D2988" w14:textId="77777777" w:rsidR="00F53391" w:rsidRPr="00B511F5" w:rsidRDefault="00F53391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 </w:t>
      </w:r>
    </w:p>
    <w:p w14:paraId="3A0F18AE" w14:textId="3D0E0BFB" w:rsidR="00F53391" w:rsidRPr="00B511F5" w:rsidRDefault="00CE0DCE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I fi, yn bersonol, roedd y diwrnod wedi creu ymdeimlad cynnes braf o gysylltiadau rhwng pobl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Roedd y staff yn wych, yn enwedig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Linda. 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Roedd hi i fod i gael diwrnod bant y diwrnod hwnnw, ond roedd wedi dod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gwaith oherwydd lefelau staffio</w:t>
      </w:r>
      <w:r w:rsidR="00396F9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. D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ywedodd wrthyf na allai feddwl am ffordd well o dreulio ei diwrnod bant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Roedd y diwrnod wedi cael effaith gadarnhaol ar y staff a oedd yno, yn bendant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.</w:t>
      </w:r>
    </w:p>
    <w:p w14:paraId="70328F9E" w14:textId="77777777" w:rsidR="00F53391" w:rsidRPr="00B511F5" w:rsidRDefault="00F53391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 </w:t>
      </w:r>
    </w:p>
    <w:p w14:paraId="5EBC9A61" w14:textId="32990D25" w:rsidR="00F53391" w:rsidRPr="00B511F5" w:rsidRDefault="00396F97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Rwy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n e</w:t>
      </w:r>
      <w:r w:rsidR="00CE0DCE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drych ymlaen yn fawr a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t</w:t>
      </w:r>
      <w:r w:rsidR="00CE0DCE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ddydd Llun</w:t>
      </w:r>
      <w:r w:rsidR="00F53391" w:rsidRPr="00B511F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. </w:t>
      </w:r>
    </w:p>
    <w:p w14:paraId="047B705B" w14:textId="77777777" w:rsidR="00F53391" w:rsidRPr="00B511F5" w:rsidRDefault="00F53391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0E9202DE" w14:textId="00A67D8F" w:rsidR="00F53391" w:rsidRPr="00B511F5" w:rsidRDefault="00CE0DCE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Disgyblion ysgol</w:t>
      </w:r>
    </w:p>
    <w:p w14:paraId="1284ADC8" w14:textId="78BFF1BB" w:rsidR="00F53391" w:rsidRPr="00B511F5" w:rsidRDefault="00CE0DCE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sesiynau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bore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prynhawn mor brysur fel na chawsom gyfle i gasglu adborth gan y bobl ifanc</w:t>
      </w:r>
      <w:r w:rsidR="00F53391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070B8ECD" w14:textId="0DFE4E49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Ronan: “</w:t>
      </w:r>
      <w:r w:rsidR="00CE0DCE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Mae wedi bod yn wych, rwyf wedi mwynhau fy hun yn fawr. Roedd hi mor braf pan 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wnaeth </w:t>
      </w:r>
      <w:r w:rsidR="00CE0DCE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 person yr oeddwn 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</w:t>
      </w:r>
      <w:r w:rsidR="00CE0DCE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gweithio gydag ef 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</w:t>
      </w:r>
      <w:r w:rsidR="00CE0DCE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ywiogi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a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c uniaethu â’r 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lluniau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teuluoedd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61720A57" w14:textId="151A9A71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Katie: </w:t>
      </w:r>
      <w:r w:rsidR="00BF2CB0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Rwyf wedi mwynhau heddiw yn fawr, diolch</w:t>
      </w:r>
      <w:r w:rsidR="008B13D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i bawb</w:t>
      </w:r>
      <w:r w:rsidR="008070F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a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oedd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ynghlwm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wrtho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! 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Bues </w:t>
      </w:r>
      <w:r w:rsidR="008B13D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8B13D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siarad â 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Phyllis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 Rwy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17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felly ar hyn o bryd mae fy newisiadau o ran gyrfa yn eithaf pwysig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(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gyffrous ond yn ddryslyd ac yn codi ofn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)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 R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hannodd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Phyllis 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lawer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i doethineb â fi ac roedd 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hynny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</w:t>
      </w:r>
      <w:r w:rsidR="000A1BE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beth arbennig i fi yn bersonol</w:t>
      </w:r>
      <w:r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6F038A76" w14:textId="6216CDDD" w:rsidR="00F53391" w:rsidRPr="00B511F5" w:rsidRDefault="000A1BE5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Disgybl ysgol dienw</w:t>
      </w:r>
      <w:r w:rsidR="00F53391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 “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 staff mor gefnogol a hyfryd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holl breswylwyr; 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wir dweud mai hwn yw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 profiad gorau i 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ei gael hyd yn hyn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F53391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75E3CF6B" w14:textId="77777777" w:rsidR="00F53391" w:rsidRPr="00B511F5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3F993422" w14:textId="6A393050" w:rsidR="00F53391" w:rsidRPr="00B511F5" w:rsidRDefault="000A1BE5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Y tro nesaf</w:t>
      </w:r>
    </w:p>
    <w:p w14:paraId="7371C45B" w14:textId="10BC08F0" w:rsidR="00F53391" w:rsidRPr="00B511F5" w:rsidRDefault="000A1BE5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Disgybl ysgol dienw</w:t>
      </w:r>
      <w:r w:rsidR="00F53391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 “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Byddwn 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i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wrth fy modd yn cael cystadleuaeth gwneud llyfr / ysgrifennu stori / paentio ac arlunio 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yn awr,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wedi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hysbrydoli gan straeon y preswylwyr.</w:t>
      </w:r>
      <w:r w:rsidR="00F53391" w:rsidRPr="00B511F5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6E86C640" w14:textId="77777777" w:rsidR="00F53391" w:rsidRPr="00B511F5" w:rsidRDefault="00F53391" w:rsidP="009F6892">
      <w:pPr>
        <w:rPr>
          <w:rFonts w:asciiTheme="majorHAnsi" w:hAnsiTheme="majorHAnsi" w:cstheme="majorHAnsi"/>
          <w:sz w:val="52"/>
          <w:lang w:val="cy-GB"/>
        </w:rPr>
      </w:pPr>
    </w:p>
    <w:p w14:paraId="4370745E" w14:textId="77777777" w:rsidR="002F765D" w:rsidRDefault="002F765D" w:rsidP="002F765D">
      <w:pPr>
        <w:rPr>
          <w:rFonts w:asciiTheme="majorHAnsi" w:hAnsiTheme="majorHAnsi" w:cstheme="majorHAnsi"/>
          <w:sz w:val="52"/>
        </w:rPr>
      </w:pPr>
      <w:r>
        <w:rPr>
          <w:rFonts w:eastAsiaTheme="minorHAnsi" w:cstheme="minorHAnsi"/>
          <w:noProof/>
          <w:color w:val="FF0000"/>
          <w:sz w:val="52"/>
          <w:szCs w:val="28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7D1C576A" wp14:editId="43526D27">
            <wp:simplePos x="0" y="0"/>
            <wp:positionH relativeFrom="column">
              <wp:posOffset>3630295</wp:posOffset>
            </wp:positionH>
            <wp:positionV relativeFrom="paragraph">
              <wp:posOffset>12065</wp:posOffset>
            </wp:positionV>
            <wp:extent cx="2524125" cy="2984929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440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5" t="5359" b="28957"/>
                    <a:stretch/>
                  </pic:blipFill>
                  <pic:spPr bwMode="auto">
                    <a:xfrm>
                      <a:off x="0" y="0"/>
                      <a:ext cx="2524125" cy="298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theme="minorHAnsi"/>
          <w:noProof/>
          <w:color w:val="FF0000"/>
          <w:sz w:val="52"/>
          <w:szCs w:val="28"/>
          <w:lang w:val="en-GB" w:eastAsia="en-GB"/>
        </w:rPr>
        <w:drawing>
          <wp:inline distT="0" distB="0" distL="0" distR="0" wp14:anchorId="4C323D85" wp14:editId="3E6EF4AD">
            <wp:extent cx="2379179" cy="300037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5427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6" t="12630" r="17905" b="7101"/>
                    <a:stretch/>
                  </pic:blipFill>
                  <pic:spPr bwMode="auto">
                    <a:xfrm>
                      <a:off x="0" y="0"/>
                      <a:ext cx="2386523" cy="300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5B4AE" w14:textId="77777777" w:rsidR="00D734F3" w:rsidRDefault="00D734F3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4AB02A27" w14:textId="77777777" w:rsidR="00D734F3" w:rsidRDefault="00D734F3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406E8436" w14:textId="77777777" w:rsidR="00D734F3" w:rsidRDefault="00D734F3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34CE2CCD" w14:textId="77777777" w:rsidR="00D734F3" w:rsidRDefault="00D734F3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718269E8" w14:textId="77777777" w:rsidR="00D734F3" w:rsidRDefault="00D734F3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4C5EFB20" w14:textId="77777777" w:rsidR="00D734F3" w:rsidRDefault="00D734F3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6CB36AB3" w14:textId="77777777" w:rsidR="00D734F3" w:rsidRDefault="00D734F3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41A43C5C" w14:textId="77777777" w:rsidR="00D734F3" w:rsidRDefault="00D734F3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7557D8F8" w14:textId="77777777" w:rsidR="00D734F3" w:rsidRDefault="00D734F3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0EBCA04D" w14:textId="77777777" w:rsidR="00D734F3" w:rsidRDefault="00D734F3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3E7C0A3D" w14:textId="77777777" w:rsidR="00D734F3" w:rsidRDefault="00D734F3" w:rsidP="009F6892">
      <w:pPr>
        <w:rPr>
          <w:rFonts w:cstheme="minorHAnsi"/>
          <w:color w:val="061F57" w:themeColor="text2" w:themeShade="BF"/>
          <w:sz w:val="52"/>
          <w:lang w:val="cy-GB"/>
        </w:rPr>
      </w:pPr>
    </w:p>
    <w:p w14:paraId="4C2D2260" w14:textId="755E51FB" w:rsidR="00747C36" w:rsidRPr="00E71614" w:rsidRDefault="00747C36" w:rsidP="009F6892">
      <w:pPr>
        <w:rPr>
          <w:rFonts w:cstheme="minorHAnsi"/>
          <w:color w:val="061F57" w:themeColor="text2" w:themeShade="BF"/>
          <w:sz w:val="52"/>
          <w:lang w:val="cy-GB"/>
        </w:rPr>
      </w:pPr>
      <w:r w:rsidRPr="00E71614">
        <w:rPr>
          <w:rFonts w:cstheme="minorHAnsi"/>
          <w:color w:val="061F57" w:themeColor="text2" w:themeShade="BF"/>
          <w:sz w:val="52"/>
          <w:lang w:val="cy-GB"/>
        </w:rPr>
        <w:t>A</w:t>
      </w:r>
      <w:r w:rsidR="000A1BE5" w:rsidRPr="00E71614">
        <w:rPr>
          <w:rFonts w:cstheme="minorHAnsi"/>
          <w:color w:val="061F57" w:themeColor="text2" w:themeShade="BF"/>
          <w:sz w:val="52"/>
          <w:lang w:val="cy-GB"/>
        </w:rPr>
        <w:t>todiad</w:t>
      </w:r>
      <w:r w:rsidRPr="00E71614">
        <w:rPr>
          <w:rFonts w:cstheme="minorHAnsi"/>
          <w:color w:val="061F57" w:themeColor="text2" w:themeShade="BF"/>
          <w:sz w:val="52"/>
          <w:lang w:val="cy-GB"/>
        </w:rPr>
        <w:t xml:space="preserve"> 3</w:t>
      </w:r>
    </w:p>
    <w:p w14:paraId="7A8C89C0" w14:textId="775AFC4D" w:rsidR="009F6892" w:rsidRPr="00E71614" w:rsidRDefault="00E71614" w:rsidP="009F6892">
      <w:pPr>
        <w:spacing w:after="160"/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</w:pPr>
      <w:r w:rsidRPr="00E71614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Adborth yn dilyn diwrnod </w:t>
      </w:r>
      <w:r w:rsidR="008B13D3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ymyriadau </w:t>
      </w:r>
      <w:r w:rsidRPr="00E71614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Canolfan Breswyl </w:t>
      </w:r>
      <w:r w:rsidR="00F53391" w:rsidRPr="00E71614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Hafan Deg </w:t>
      </w:r>
      <w:r w:rsidRPr="00E71614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 xml:space="preserve">ac </w:t>
      </w:r>
      <w:r w:rsidR="001153CE" w:rsidRPr="00E71614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>Ysgol Bro Pedr</w:t>
      </w:r>
      <w:r w:rsidR="003835D0" w:rsidRPr="00E71614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>.</w:t>
      </w:r>
    </w:p>
    <w:p w14:paraId="7C8D7286" w14:textId="77777777" w:rsidR="00E40065" w:rsidRPr="00E71614" w:rsidRDefault="00E40065" w:rsidP="009F6892">
      <w:pPr>
        <w:spacing w:after="160"/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</w:pPr>
    </w:p>
    <w:p w14:paraId="596F6E8C" w14:textId="77777777" w:rsidR="00E40065" w:rsidRPr="00E71614" w:rsidRDefault="00E40065" w:rsidP="00E40065">
      <w:pPr>
        <w:spacing w:after="160"/>
        <w:jc w:val="center"/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</w:pPr>
      <w:r w:rsidRPr="00E71614">
        <w:rPr>
          <w:rFonts w:eastAsiaTheme="minorHAnsi" w:cstheme="minorHAnsi"/>
          <w:noProof/>
          <w:color w:val="FF0000"/>
          <w:sz w:val="52"/>
          <w:szCs w:val="28"/>
          <w:lang w:val="en-GB" w:eastAsia="en-GB"/>
        </w:rPr>
        <w:drawing>
          <wp:inline distT="0" distB="0" distL="0" distR="0" wp14:anchorId="41AD7720" wp14:editId="36BFDE24">
            <wp:extent cx="5419725" cy="3367103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68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r="4610" b="26219"/>
                    <a:stretch/>
                  </pic:blipFill>
                  <pic:spPr bwMode="auto">
                    <a:xfrm>
                      <a:off x="0" y="0"/>
                      <a:ext cx="5439186" cy="337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719DC" w14:textId="77777777" w:rsidR="008B13D3" w:rsidRDefault="008B13D3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22F0D20B" w14:textId="788DFCC5" w:rsidR="00F53391" w:rsidRPr="00E71614" w:rsidRDefault="00EB4B77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Cyfranogwyr</w:t>
      </w:r>
    </w:p>
    <w:p w14:paraId="0BB6BA07" w14:textId="24E4BB0D" w:rsidR="00F53391" w:rsidRPr="00E71614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ly: “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Roeddwn i wedi dwlu, y plant oedd yr uchafbwynt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 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Fe wnes i jiráff gyda merch fach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BF2CB0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 (</w:t>
      </w:r>
      <w:r w:rsidR="005533C3">
        <w:rPr>
          <w:rFonts w:eastAsiaTheme="minorHAnsi" w:cstheme="minorHAnsi"/>
          <w:b w:val="0"/>
          <w:i/>
          <w:color w:val="061F57" w:themeColor="text2" w:themeShade="BF"/>
          <w:szCs w:val="28"/>
          <w:lang w:val="cy-GB"/>
        </w:rPr>
        <w:t>Mae</w:t>
      </w:r>
      <w:r w:rsidR="00876CDF">
        <w:rPr>
          <w:rFonts w:eastAsiaTheme="minorHAnsi" w:cstheme="minorHAnsi"/>
          <w:b w:val="0"/>
          <w:i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i/>
          <w:color w:val="061F57" w:themeColor="text2" w:themeShade="BF"/>
          <w:szCs w:val="28"/>
          <w:lang w:val="cy-GB"/>
        </w:rPr>
        <w:t>r jiráff bellach mewn lle amlwg yn ei chwpwrdd llestri</w:t>
      </w:r>
      <w:r w:rsidRPr="00E71614">
        <w:rPr>
          <w:rFonts w:eastAsiaTheme="minorHAnsi" w:cstheme="minorHAnsi"/>
          <w:b w:val="0"/>
          <w:i/>
          <w:color w:val="061F57" w:themeColor="text2" w:themeShade="BF"/>
          <w:szCs w:val="28"/>
          <w:lang w:val="cy-GB"/>
        </w:rPr>
        <w:t>)</w:t>
      </w:r>
    </w:p>
    <w:p w14:paraId="7C0B63B3" w14:textId="771DD248" w:rsidR="00F53391" w:rsidRPr="00E71614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BP: “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Fe wnes i fwynhau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cwmni, roedd hi mor braf gweld wynebau newydd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”  </w:t>
      </w:r>
    </w:p>
    <w:p w14:paraId="5BFCBCF7" w14:textId="32A4E561" w:rsidR="00F53391" w:rsidRPr="00E71614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RW: “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Rwy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rhy flinedig i siarad ond roedd yn dda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” </w:t>
      </w:r>
    </w:p>
    <w:p w14:paraId="09EA4226" w14:textId="3DD4711B" w:rsidR="00F53391" w:rsidRPr="00E71614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VE: “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Am newid hyfryd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” </w:t>
      </w:r>
    </w:p>
    <w:p w14:paraId="7AF86D4A" w14:textId="2657E8D8" w:rsidR="00F53391" w:rsidRPr="00E71614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Lottie: “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Gweld pawb yn gwenu a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 yn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chwerthin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2785A6A5" w14:textId="77777777" w:rsidR="00F53391" w:rsidRPr="00E71614" w:rsidRDefault="00F53391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4B36D7B1" w14:textId="77777777" w:rsidR="00D734F3" w:rsidRDefault="00D734F3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0633CC60" w14:textId="37A189F9" w:rsidR="00F53391" w:rsidRPr="00E71614" w:rsidRDefault="00F53391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color w:val="061F57" w:themeColor="text2" w:themeShade="BF"/>
          <w:szCs w:val="28"/>
          <w:lang w:val="cy-GB"/>
        </w:rPr>
        <w:t>Staff</w:t>
      </w:r>
    </w:p>
    <w:p w14:paraId="0C343A5F" w14:textId="54B7E100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Miss: “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Roedd 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yn 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dda iawn, roedd hi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braf gweld y rhai bach yn rhyngweithio â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bobl hŷn a phawb yn mwynhau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fawr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.” </w:t>
      </w:r>
    </w:p>
    <w:p w14:paraId="4AB00A87" w14:textId="3799E8A1" w:rsidR="00F53391" w:rsidRPr="00E71614" w:rsidRDefault="007A78CA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peth gorau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 “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hi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braf iddyn nhw ac i ni gael amser allan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ysgol gyda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gilydd yn y gymuned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5E90C9D6" w14:textId="77777777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739C0D0D" w14:textId="31BCB674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Miss: “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yn well y prynhawn yma gyda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gweithgareddau, 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llawer gwell cael tasgau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44ADA4A8" w14:textId="133B2862" w:rsidR="00F53391" w:rsidRPr="00E71614" w:rsidRDefault="007A78CA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peth gorau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 “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Dysgu am straeon y cymeriad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5492A177" w14:textId="77777777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1849234E" w14:textId="313BF4FD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Eve: 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hi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ddiddorol iawn gyda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plant iau, dydyn nhw ddim yn swil o gwbl wrth ddangos hoffter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– 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eistedd ar lin rhywun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5533C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Roedd 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hi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werth cael y rhai 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iau 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i wneud model 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é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coupage 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ar y cyd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48DC2F58" w14:textId="38F02C9B" w:rsidR="00F53391" w:rsidRPr="00E71614" w:rsidRDefault="007A78CA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peth gorau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: 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Canu 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Calon L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â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</w:t>
      </w:r>
      <w:r w:rsidR="008B13D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 gweld y plant yn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eistedd nesaf at berson hŷn </w:t>
      </w:r>
      <w:r w:rsidR="008B13D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ac yn tynnu 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llun rhywbeth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u sgwrs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42110BCD" w14:textId="77777777" w:rsidR="001153CE" w:rsidRPr="00E71614" w:rsidRDefault="001153CE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22FE803B" w14:textId="23C8FAE2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Katie: 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Diwrnod hyfryd, mae pob sesiwn mor wahanol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– 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yr un egwyddor ond sesiynau gwahanol iawn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188A1939" w14:textId="3F0C20C6" w:rsidR="00F53391" w:rsidRPr="00E71614" w:rsidRDefault="007A78CA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peth gorau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: 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Canu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! 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Roeddwn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hoffi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gerddoriaeth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04F6659E" w14:textId="77777777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7BA523EE" w14:textId="6F471763" w:rsidR="00F53391" w:rsidRPr="00E71614" w:rsidRDefault="00FD4212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Aelod o staff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 “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 ganolfan ddydd yn llawn bwrlwm heddiw, 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hyfryd teimlo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awyrgylch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” </w:t>
      </w:r>
    </w:p>
    <w:p w14:paraId="096050E2" w14:textId="185E8034" w:rsidR="00F53391" w:rsidRPr="00E71614" w:rsidRDefault="00FD4212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Aelod o staff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 “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Dydw i </w:t>
      </w:r>
      <w:r w:rsidR="008B13D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erioed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wedi gweld y preswylwyr yn cymryd rhan mewn rhywbeth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graddau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hyn.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4F0BA579" w14:textId="77777777" w:rsidR="00E40065" w:rsidRPr="00E71614" w:rsidRDefault="00E40065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0CD7F5B7" w14:textId="77777777" w:rsidR="00E40065" w:rsidRPr="00E71614" w:rsidRDefault="00E40065" w:rsidP="00E40065">
      <w:pPr>
        <w:spacing w:after="160"/>
        <w:jc w:val="center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noProof/>
          <w:color w:val="FF0000"/>
          <w:sz w:val="52"/>
          <w:szCs w:val="28"/>
          <w:lang w:val="en-GB" w:eastAsia="en-GB"/>
        </w:rPr>
        <w:drawing>
          <wp:inline distT="0" distB="0" distL="0" distR="0" wp14:anchorId="79B9EAE9" wp14:editId="6C75D2B2">
            <wp:extent cx="3667125" cy="2562673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iraf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651" cy="257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3064" w14:textId="6761D885" w:rsidR="00F53391" w:rsidRPr="00E71614" w:rsidRDefault="00F53391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Hannah</w:t>
      </w:r>
      <w:r w:rsidR="00396F9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</w:t>
      </w:r>
      <w:r w:rsidR="00FD4212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Gwirfoddolwr 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A4W: </w:t>
      </w:r>
    </w:p>
    <w:p w14:paraId="401F4E09" w14:textId="31BED064" w:rsidR="00F53391" w:rsidRPr="00E71614" w:rsidRDefault="00FD4212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Gofynnais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 athrawes am ei </w:t>
      </w:r>
      <w:r w:rsidR="00173651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barn am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weithgareddau a fyddai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n gweddu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sesiwn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;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y bobl ifanc </w:t>
      </w:r>
      <w:r w:rsidR="00396F9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a oedd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yn gweithio gyda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preswylwyr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Ei hymateb oedd bod </w:t>
      </w:r>
      <w:r w:rsidR="008B13D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y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disgyblion yr oedd hi wedi dod â nhw wedi cael eu dewis am eu bod yn wych am wneud gwaith celf</w:t>
      </w:r>
      <w:r w:rsidR="00173651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,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ac y byddai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 preswylwyr </w:t>
      </w:r>
      <w:r w:rsidR="00396F9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efallai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yn mwynhau eu gwylio yn creu ac y gallent weithio gyda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i gilydd </w:t>
      </w:r>
      <w:r w:rsidR="00396F9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wedyn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i ychwanegu lliw ac ati, gyda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preswylwyr yn cael cadw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gwaith terfynol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w hatgoffa am y dydd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 w:rsidR="00B74436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Bu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B74436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 ddwy ferch ifanc, 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Lottie a Lauren</w:t>
      </w:r>
      <w:r w:rsidR="00396F9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,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</w:t>
      </w:r>
      <w:r w:rsidR="00B74436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yn gweithio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B74436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n dda a</w:t>
      </w:r>
      <w:r w:rsidR="00173651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gwnaethant g</w:t>
      </w:r>
      <w:r w:rsidR="00B74436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ynnwys enwau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B74436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gwragedd yn eu lluniau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. </w:t>
      </w:r>
      <w:r w:rsidR="00B74436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Bu 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Lilly </w:t>
      </w:r>
      <w:r w:rsidR="00B74436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hefyd yn gweithio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B74436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n dda gyda 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Danny, </w:t>
      </w:r>
      <w:r w:rsidR="00B74436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gan dynnu llun hyfryd </w:t>
      </w:r>
      <w:r w:rsidR="00396F97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o drỳc 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iddo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Pan welodd 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Wendy 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y rhyngweithio hwn gyda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gweithgareddau celf, synhwyr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ais iddi godi ei chalon 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ac roedd 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fel pe bai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n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teimlo</w:t>
      </w:r>
      <w:r w:rsidR="00173651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y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n fwy rhydd i symud o amgylch yr ystafell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 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Buom yn sgwrsio hefyd am ddod â mwy o blant o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ysgol gynradd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,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a mor braf 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f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yddai iddyn</w:t>
      </w:r>
      <w:r w:rsidR="00173651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t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ddod â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u llyfrau darllen Cymraeg gyda nhw er mwyn darllen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preswylwyr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 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Roedd yn teimlo y byddai hwn yn weithgaredd buddiol i bawb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Mae digonedd o ganeuon Cymraeg y gellid eu canu gyda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 </w:t>
      </w:r>
      <w:r w:rsidR="00FF077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plant</w:t>
      </w:r>
      <w:r w:rsidR="00173651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,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a fyddai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n gyfarwydd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837B68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 preswylwyr hefyd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.</w:t>
      </w:r>
    </w:p>
    <w:p w14:paraId="0C0183B8" w14:textId="77777777" w:rsidR="00F53391" w:rsidRPr="00E71614" w:rsidRDefault="00F53391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 </w:t>
      </w:r>
    </w:p>
    <w:p w14:paraId="3126D228" w14:textId="359BCE9E" w:rsidR="00F53391" w:rsidRPr="00E71614" w:rsidRDefault="00837B68" w:rsidP="009F6892">
      <w:pP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</w:pP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Roedd yn hyfryd gweld y gweu a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 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d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é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coupage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yn cael dod allan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Gan fod nifer o bobl yno o gefndir amaethyddol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,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a hyd yn oed un a fu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n gweithio mewn melin wlân yn 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Aberystwyth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,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roeddwn 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n meddwl y byddai gwehyddu 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â</w:t>
      </w:r>
      <w:r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gwŷdd pegiau yn weithgaredd da, gan ddefnyddio cnu 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crai neu wlân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Nid yw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 gwaith mor fân 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â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gweu, mae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n 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cuddio beiau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, mae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r gwaith yn dod yn ei flaen yn gyflym 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ac</w:t>
      </w:r>
      <w:r w:rsidR="00173651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,</w:t>
      </w:r>
      <w:r w:rsidR="00C32E23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felly</w:t>
      </w:r>
      <w:r w:rsidR="00173651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,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 mewn un sesiwn wedi i bawb gael tro byddai</w:t>
      </w:r>
      <w:r w:rsidR="00876CDF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’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n ddigon posibl i ni greu clustog fach ar gyfer stôl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.  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 xml:space="preserve">Mae gen i ambell wŷdd pegiau o hyd a byddwn yn hapus i ddod â nhw gyda </w:t>
      </w:r>
      <w:r w:rsidR="00173651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f</w:t>
      </w:r>
      <w:r w:rsidR="00B84945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i a threfnu bod gennym gnu</w:t>
      </w:r>
      <w:r w:rsidR="00F53391" w:rsidRPr="00E71614">
        <w:rPr>
          <w:rFonts w:eastAsia="Times New Roman" w:cstheme="minorHAnsi"/>
          <w:b w:val="0"/>
          <w:color w:val="061F57" w:themeColor="text2" w:themeShade="BF"/>
          <w:szCs w:val="28"/>
          <w:lang w:val="cy-GB" w:eastAsia="en-GB"/>
        </w:rPr>
        <w:t>.</w:t>
      </w:r>
    </w:p>
    <w:p w14:paraId="395917BB" w14:textId="77777777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29F03A8D" w14:textId="766425D6" w:rsidR="00F53391" w:rsidRPr="00E71614" w:rsidRDefault="00B00635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Rheolwr y Ganolfan: “Roeddwn i wedi mwynhau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diwrnod cyfan, mae pawb wedi dod oddi yno yn gyffro i gyd. Dyw Joyce byth yn cyfathrebu</w:t>
      </w:r>
      <w:r w:rsidR="00C32E2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,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wir, mae hi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un sy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gwylio pobl, roedd hi wrth ei bodd! Mae hwn yn gartref preswyl cymunedol gwledig lleol iawn, nid yw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drysau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cael eu clo</w:t>
      </w:r>
      <w:r w:rsidR="008B13D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i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, eu cartref 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‘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nhw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yw e</w:t>
      </w:r>
      <w:r w:rsidR="00173651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. Rydym yn ceisio osgoi ymdrin â thasgau mewn modd </w:t>
      </w:r>
      <w:r w:rsidR="00C32E2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g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orddisgybledig. Bydd pobl yn dod i ymweld ag aelod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teulu ac yn cyfarfod â phreswylwyr eraill y maent yn eu hadnabod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ardal leol, maen</w:t>
      </w:r>
      <w:r w:rsidR="008B13D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t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 yn creu cysylltiad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newydd ac yn dal ati i ymweld â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u ffrindiau pan fydd yr aelod o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u teulu wedi marw</w:t>
      </w:r>
      <w:r w:rsidR="00C32E23">
        <w:rPr>
          <w:rFonts w:ascii="Calibri" w:eastAsiaTheme="minorHAnsi" w:hAnsi="Calibri" w:cs="Calibri"/>
          <w:b w:val="0"/>
          <w:color w:val="061F57"/>
          <w:szCs w:val="28"/>
          <w:lang w:val="cy-GB"/>
        </w:rPr>
        <w:t>.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”</w:t>
      </w:r>
    </w:p>
    <w:p w14:paraId="0002EFFE" w14:textId="1EEACFB7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DC603B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 eiliad </w:t>
      </w:r>
      <w:r w:rsidR="00DC603B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hudolus i 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</w:t>
      </w:r>
      <w:r w:rsidR="00DC603B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i oedd gweld 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Lil </w:t>
      </w:r>
      <w:r w:rsidR="00DC603B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yn dal y jiráff 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é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coupage </w:t>
      </w:r>
      <w:r w:rsidR="00DC603B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yr oeddent wedi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C603B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wneud gyda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C603B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gilydd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.” </w:t>
      </w:r>
    </w:p>
    <w:p w14:paraId="0BBDA2AB" w14:textId="77777777" w:rsidR="00F53391" w:rsidRPr="00E71614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7D5FB1B6" w14:textId="034C3E46" w:rsidR="00F53391" w:rsidRPr="00E71614" w:rsidRDefault="00DC603B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 xml:space="preserve">Is-grŵp dementia </w:t>
      </w:r>
      <w:r w:rsidR="00F53391" w:rsidRPr="00E71614">
        <w:rPr>
          <w:rFonts w:eastAsiaTheme="minorHAnsi" w:cstheme="minorHAnsi"/>
          <w:color w:val="061F57" w:themeColor="text2" w:themeShade="BF"/>
          <w:szCs w:val="28"/>
          <w:lang w:val="cy-GB"/>
        </w:rPr>
        <w:t>Crossroads.</w:t>
      </w:r>
    </w:p>
    <w:p w14:paraId="5B318335" w14:textId="287301F9" w:rsidR="00F53391" w:rsidRPr="00E71614" w:rsidRDefault="00F53391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Carol: “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Fel rheol, mae ein grŵp ni ar wahân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ganolfan breswyl. Roedd yn bleser gweld pawb yn rhyngweithio, yn enwedig y rhai nad ydynt byth yn cymryd rhan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yn amhrisiadwy cael y plant yma a dod â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cenedlaethau ynghyd, oherwydd maen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t yn 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mwynhau gweld 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obl ifanc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Mae ein cleientiaid sydd â 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dementia 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yn dwlu rhyngweithio â phobl ifanc. 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Ar y dechrau, r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oedd yn anodd iawn cael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Gordon 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ymuno â chi. Mae pobl yn gallu glynu wrth yr hyn sy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gyfarwydd 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iddynt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u t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refn arferol. Roeddwn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dweud wrtho o hyd am ddod allan a bod pawb yn gyfeillgar iawn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yn gyfle gwych iddo ef a phobl eraill gymryd rhan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.” </w:t>
      </w:r>
    </w:p>
    <w:p w14:paraId="4C53ACF1" w14:textId="77777777" w:rsidR="00C32E23" w:rsidRDefault="00C32E23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708FD3C3" w14:textId="4BA677ED" w:rsidR="00F53391" w:rsidRPr="00E71614" w:rsidRDefault="00AC3CDC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Disgyblion</w:t>
      </w:r>
    </w:p>
    <w:p w14:paraId="58BBD09B" w14:textId="33DF3F87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Keely: “R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oedd yn dda iawn oherwydd 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cawsom gyfle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i dreulio amser gyda llawer o bobl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383EB263" w14:textId="5F1F741D" w:rsidR="00F53391" w:rsidRPr="00E71614" w:rsidRDefault="00AC3CDC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peth gorau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 “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bwyd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584E3EE7" w14:textId="77777777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4CD013EF" w14:textId="12F86A2C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Darcey: “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Roedd </w:t>
      </w:r>
      <w:r w:rsidR="007A78CA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dda, 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es i gyfle i liwio 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a thynnu lluniau 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 siarad â phobl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6599A6DE" w14:textId="12AADF6B" w:rsidR="00F53391" w:rsidRPr="00E71614" w:rsidRDefault="007A78CA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peth gorau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 “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Tynnu lluniau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52A373D4" w14:textId="77777777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639F7C68" w14:textId="45890A67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Lily: 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“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Roedd yn dda iawn, yn ddiddorol ac yn </w:t>
      </w:r>
      <w:r w:rsidR="008B13D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braf cael cwrdd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â phawb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78748D4D" w14:textId="0D36309B" w:rsidR="00F53391" w:rsidRPr="00E71614" w:rsidRDefault="007A78CA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peth gorau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 “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Roeddwn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AC3CDC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hoffi chwarae 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Dominos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2A5DB5EA" w14:textId="77777777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p w14:paraId="68189E0F" w14:textId="016E5D15" w:rsidR="00F53391" w:rsidRPr="00E71614" w:rsidRDefault="00F53391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Laura: “</w:t>
      </w:r>
      <w:r w:rsidR="00DF24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Gwych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– </w:t>
      </w:r>
      <w:r w:rsidR="00DF24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dangosodd Mike i </w:t>
      </w:r>
      <w:r w:rsidR="0017365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f</w:t>
      </w:r>
      <w:r w:rsidR="00DF24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sut mae dod i adnabod pobl, ac roeddwn i wrth fy modd gyda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F24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gwaith celf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”</w:t>
      </w:r>
    </w:p>
    <w:p w14:paraId="13748D4E" w14:textId="330BDC9A" w:rsidR="001153CE" w:rsidRPr="00E71614" w:rsidRDefault="007A78CA" w:rsidP="009F6892">
      <w:pP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peth gorau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: “</w:t>
      </w:r>
      <w:r w:rsidR="00DF24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Dod i adnabod 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Joyce. (</w:t>
      </w:r>
      <w:r w:rsidR="00DF24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Doedd hi ddim yn gallu cofio llawer ond roedd hi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DF24C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gwenu o hyd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)</w:t>
      </w:r>
    </w:p>
    <w:p w14:paraId="795D935E" w14:textId="77777777" w:rsidR="00E40065" w:rsidRPr="00E71614" w:rsidRDefault="00E40065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15EB7988" w14:textId="77777777" w:rsidR="00E40065" w:rsidRPr="00E71614" w:rsidRDefault="00E40065" w:rsidP="00E40065">
      <w:pPr>
        <w:spacing w:after="160"/>
        <w:jc w:val="center"/>
        <w:rPr>
          <w:rFonts w:eastAsiaTheme="minorHAnsi" w:cstheme="minorHAnsi"/>
          <w:color w:val="061F57" w:themeColor="text2" w:themeShade="BF"/>
          <w:szCs w:val="28"/>
          <w:lang w:val="cy-GB"/>
        </w:rPr>
      </w:pPr>
      <w:r w:rsidRPr="00E71614">
        <w:rPr>
          <w:rFonts w:eastAsiaTheme="minorHAnsi" w:cstheme="minorHAnsi"/>
          <w:noProof/>
          <w:color w:val="FF0000"/>
          <w:sz w:val="52"/>
          <w:szCs w:val="28"/>
          <w:lang w:val="en-GB" w:eastAsia="en-GB"/>
        </w:rPr>
        <w:drawing>
          <wp:inline distT="0" distB="0" distL="0" distR="0" wp14:anchorId="7F20DFC9" wp14:editId="2B361C3B">
            <wp:extent cx="3330078" cy="1995805"/>
            <wp:effectExtent l="0" t="0" r="381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ar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571" cy="200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1DF7" w14:textId="7A12C5FE" w:rsidR="00F53391" w:rsidRPr="00E71614" w:rsidRDefault="00DF24CF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color w:val="061F57" w:themeColor="text2" w:themeShade="BF"/>
          <w:szCs w:val="28"/>
          <w:lang w:val="cy-GB"/>
        </w:rPr>
        <w:t>Anfonwyd yn ddiweddarach trwy</w:t>
      </w:r>
      <w:r w:rsidR="00876CDF">
        <w:rPr>
          <w:rFonts w:eastAsiaTheme="minorHAnsi" w:cstheme="minorHAnsi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color w:val="061F57" w:themeColor="text2" w:themeShade="BF"/>
          <w:szCs w:val="28"/>
          <w:lang w:val="cy-GB"/>
        </w:rPr>
        <w:t>r cyfryngau cymdeithasol</w:t>
      </w:r>
      <w:r w:rsidR="00F53391" w:rsidRPr="00E71614">
        <w:rPr>
          <w:rFonts w:eastAsiaTheme="minorHAnsi" w:cstheme="minorHAnsi"/>
          <w:color w:val="061F57" w:themeColor="text2" w:themeShade="BF"/>
          <w:szCs w:val="28"/>
          <w:lang w:val="cy-GB"/>
        </w:rPr>
        <w:t>:</w:t>
      </w:r>
    </w:p>
    <w:p w14:paraId="3764521D" w14:textId="0DEB8C04" w:rsidR="00F53391" w:rsidRPr="00E71614" w:rsidRDefault="00DF24CF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Rheolw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r: “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Diolch o galon i chi am y diwrnod te parti traddodiadol y gwnaethoch ei drefnu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Rwy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credu bod y lluniau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dweud y cyfan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yn hyfryd gweld y rhyngweithio rhwng y preswylwyr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disgyblion ysgol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Roedd yn gyfle i rai o aelodau hŷn </w:t>
      </w:r>
      <w:r w:rsidR="006A188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gymuned </w:t>
      </w:r>
      <w:r w:rsidR="006A188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leol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dreulio amser gyda chenhedlaeth fwyaf newydd y gymuned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 naill genhedlaeth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llall yn mwynhau archwilio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arteffactau hel atgofion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Cafodd y genhedlaeth iau eu cyflwyno i eitemau nad oeddent wedi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u gweld erioed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blaen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megis y corddwr menyn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ac roedd 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y rhein</w:t>
      </w:r>
      <w:r w:rsidR="00D734C6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dod ag atgofion yn ôl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genhedlaeth hŷn.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</w:t>
      </w:r>
    </w:p>
    <w:p w14:paraId="1EAF0405" w14:textId="4F5233C8" w:rsidR="00F53391" w:rsidRPr="00E71614" w:rsidRDefault="00DF24CF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Fel rheol, mae un preswylydd sydd â diagnosis o </w:t>
      </w:r>
      <w:r w:rsidR="006A188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d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dementia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yn ansicr iawn ynghylch unrhyw beth 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anarferol</w:t>
      </w:r>
      <w:r w:rsidR="007A78CA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a gall fynd yn bryderus os yw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gorfod gwneud rhywbeth anghyfarwydd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yn wych ei gweld yn sgwrsio a</w:t>
      </w:r>
      <w:r w:rsidR="00C32E23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 yn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rhyngweithio heb fod</w:t>
      </w:r>
      <w:r w:rsidR="00795DE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neb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yn ei</w:t>
      </w:r>
      <w:r w:rsidR="00795DE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chymell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Roedd yn falch iawn 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llun yr oedd Lauren wedi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 dynnu iddi ac mae wedi bod yn gafael yn ei jiráff ers iddi ddod yn ôl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Hi oedd yr olaf i adael y ganolfan ddydd</w:t>
      </w:r>
      <w:r w:rsidR="00795DE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sy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anarferol iddi hi gan ei bod fel arfer yn hoffi dychwelyd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 man diogel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profiad wedi cael effaith arbennig arni</w:t>
      </w:r>
      <w:r w:rsidR="006A188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Roedd hi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n chwerthin ac yn gwenu </w:t>
      </w:r>
      <w:r w:rsidR="00BA2A4E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am weddill y dydd  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– </w:t>
      </w:r>
      <w:r w:rsidR="00BA2A4E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rydych yn sicr wedi gwneud iddi deimlo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 w:rsidR="00BA2A4E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dda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.”</w:t>
      </w:r>
    </w:p>
    <w:p w14:paraId="3B39F35B" w14:textId="77777777" w:rsidR="009A405F" w:rsidRPr="00E71614" w:rsidRDefault="009A405F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3939C519" w14:textId="77777777" w:rsidR="005269AF" w:rsidRPr="00E71614" w:rsidRDefault="005269AF" w:rsidP="005269AF">
      <w:pPr>
        <w:spacing w:after="160"/>
        <w:jc w:val="center"/>
        <w:rPr>
          <w:rFonts w:eastAsiaTheme="minorHAnsi" w:cstheme="minorHAnsi"/>
          <w:color w:val="061F57" w:themeColor="text2" w:themeShade="BF"/>
          <w:szCs w:val="28"/>
          <w:lang w:val="cy-GB"/>
        </w:rPr>
      </w:pPr>
      <w:r w:rsidRPr="00E71614">
        <w:rPr>
          <w:rFonts w:cstheme="minorHAnsi"/>
          <w:b w:val="0"/>
          <w:noProof/>
          <w:color w:val="002060"/>
          <w:lang w:val="en-GB" w:eastAsia="en-GB"/>
        </w:rPr>
        <w:drawing>
          <wp:inline distT="0" distB="0" distL="0" distR="0" wp14:anchorId="55E5C0CD" wp14:editId="6A22493E">
            <wp:extent cx="4724400" cy="31718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oa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8" t="9449" r="8764" b="15630"/>
                    <a:stretch/>
                  </pic:blipFill>
                  <pic:spPr bwMode="auto">
                    <a:xfrm>
                      <a:off x="0" y="0"/>
                      <a:ext cx="47244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B1E27" w14:textId="77777777" w:rsidR="005269AF" w:rsidRPr="00E71614" w:rsidRDefault="005269AF" w:rsidP="009F6892">
      <w:pPr>
        <w:spacing w:after="160"/>
        <w:rPr>
          <w:rFonts w:eastAsiaTheme="minorHAnsi" w:cstheme="minorHAnsi"/>
          <w:color w:val="061F57" w:themeColor="text2" w:themeShade="BF"/>
          <w:szCs w:val="28"/>
          <w:lang w:val="cy-GB"/>
        </w:rPr>
      </w:pPr>
    </w:p>
    <w:p w14:paraId="74D0C8B5" w14:textId="513F8C68" w:rsidR="00F53391" w:rsidRPr="00E71614" w:rsidRDefault="00BA2A4E" w:rsidP="009F6892">
      <w:pPr>
        <w:spacing w:after="160"/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</w:pPr>
      <w:r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>Y tro nesaf</w:t>
      </w:r>
      <w:r w:rsidR="00F53391" w:rsidRPr="00E71614">
        <w:rPr>
          <w:rFonts w:eastAsiaTheme="minorHAnsi" w:cstheme="minorHAnsi"/>
          <w:color w:val="061F57" w:themeColor="text2" w:themeShade="BF"/>
          <w:sz w:val="36"/>
          <w:szCs w:val="36"/>
          <w:lang w:val="cy-GB"/>
        </w:rPr>
        <w:t>?</w:t>
      </w:r>
    </w:p>
    <w:p w14:paraId="08B0C26A" w14:textId="70F2682A" w:rsidR="00F53391" w:rsidRPr="00E71614" w:rsidRDefault="00BA2A4E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Staff Llanbedr Pont Steffan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: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maent yn awyddus i gael lle dysgu </w:t>
      </w:r>
      <w:r w:rsidR="00795DE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yn yr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awyr agored</w:t>
      </w:r>
      <w:r w:rsidR="00795DE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tebyg i dŷ crwn neu gasebo</w:t>
      </w:r>
      <w:r w:rsidR="00795DE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ond nid oes ganddynt yr arian na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lle i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w greu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Efallai y gallai fod yn brosiect codi arian ar y cyd lle mae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ysgol, y cartref preswyl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gymuned yn adeiladu lle sy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n hygyrch i gadeiriau olwyn yng ngardd y cartref gofal at ddefnydd y preswylwyr, y disgyblion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r gymuned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Grant Dyfodol Llwyddiannus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?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Cyfle o ran y cwricwlwm newydd a chreadigrwydd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?</w:t>
      </w:r>
    </w:p>
    <w:p w14:paraId="001F1D53" w14:textId="098F9C84" w:rsidR="00F53391" w:rsidRPr="00E71614" w:rsidRDefault="00BA2A4E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Paratoi ychydig o wybodaeth am hanes bywyd y preswylwyr. Cafodd llawer eu geni yma cyn symud i ffwrdd i weithio ac yna dychwelyd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.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Byddai modd defnyddio </w:t>
      </w:r>
      <w:r w:rsidR="00795DE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gwefan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Casgliad y Werin </w:t>
      </w:r>
      <w:r w:rsidR="00795DE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gan y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Llyfrgell Genedlaethol i gael hen luni</w:t>
      </w:r>
      <w:r w:rsidR="006A1881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au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a</w:t>
      </w:r>
      <w:r w:rsidR="00876CDF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’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u lawrlwytho ar </w:t>
      </w:r>
      <w:r w:rsidR="00BF2CB0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iPad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.</w:t>
      </w:r>
    </w:p>
    <w:p w14:paraId="20DB150C" w14:textId="5BEFC37C" w:rsidR="00366A46" w:rsidRPr="00E71614" w:rsidRDefault="00BA2A4E" w:rsidP="00BA2A4E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Cardiau post </w:t>
      </w:r>
      <w:r w:rsidR="00F53391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– 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hen orsafoedd</w:t>
      </w:r>
      <w:r w:rsidR="00795DE7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 xml:space="preserve"> trenau</w:t>
      </w:r>
      <w:r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t>, cymunedau amaethyddol, cofebau, llwybrau ceffylau.</w:t>
      </w:r>
      <w:r w:rsidR="00366A46" w:rsidRPr="00E71614"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  <w:br w:type="page"/>
      </w:r>
    </w:p>
    <w:p w14:paraId="0FF1DDE0" w14:textId="6C80AF07" w:rsidR="00366A46" w:rsidRPr="00E71614" w:rsidRDefault="00366A46" w:rsidP="00366A46">
      <w:pPr>
        <w:rPr>
          <w:rFonts w:cstheme="minorHAnsi"/>
          <w:color w:val="061F57" w:themeColor="text2" w:themeShade="BF"/>
          <w:sz w:val="52"/>
          <w:lang w:val="cy-GB"/>
        </w:rPr>
      </w:pPr>
      <w:r w:rsidRPr="00E71614">
        <w:rPr>
          <w:rFonts w:cstheme="minorHAnsi"/>
          <w:color w:val="061F57" w:themeColor="text2" w:themeShade="BF"/>
          <w:sz w:val="52"/>
          <w:lang w:val="cy-GB"/>
        </w:rPr>
        <w:t>A</w:t>
      </w:r>
      <w:r w:rsidR="00BA2A4E">
        <w:rPr>
          <w:rFonts w:cstheme="minorHAnsi"/>
          <w:color w:val="061F57" w:themeColor="text2" w:themeShade="BF"/>
          <w:sz w:val="52"/>
          <w:lang w:val="cy-GB"/>
        </w:rPr>
        <w:t>todiad</w:t>
      </w:r>
      <w:r w:rsidRPr="00E71614">
        <w:rPr>
          <w:rFonts w:cstheme="minorHAnsi"/>
          <w:color w:val="061F57" w:themeColor="text2" w:themeShade="BF"/>
          <w:sz w:val="52"/>
          <w:lang w:val="cy-GB"/>
        </w:rPr>
        <w:t xml:space="preserve"> 4</w:t>
      </w:r>
    </w:p>
    <w:p w14:paraId="62FEC645" w14:textId="62F53C0C" w:rsidR="005269AF" w:rsidRPr="00E71614" w:rsidRDefault="00B00635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Ariannwyd y prosiect hwn trwy </w:t>
      </w:r>
      <w:r w:rsidR="00795DE7">
        <w:rPr>
          <w:rFonts w:ascii="Calibri" w:eastAsiaTheme="minorHAnsi" w:hAnsi="Calibri" w:cs="Calibri"/>
          <w:b w:val="0"/>
          <w:color w:val="061F57"/>
          <w:szCs w:val="28"/>
          <w:lang w:val="cy-GB"/>
        </w:rPr>
        <w:t>G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ymunedau Gwledig Llywodraeth Cymru </w:t>
      </w:r>
      <w:r w:rsidR="00795DE7">
        <w:rPr>
          <w:rFonts w:ascii="Calibri" w:eastAsiaTheme="minorHAnsi" w:hAnsi="Calibri" w:cs="Calibri"/>
          <w:b w:val="0"/>
          <w:color w:val="061F57"/>
          <w:szCs w:val="28"/>
          <w:lang w:val="cy-GB"/>
        </w:rPr>
        <w:t xml:space="preserve">– Rhaglen Datblygu Gwledig 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2014-2020, sy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n cael ei hariannu gan Lywodraeth Cymru a</w:t>
      </w:r>
      <w:r w:rsidR="00876CDF">
        <w:rPr>
          <w:rFonts w:ascii="Calibri" w:eastAsiaTheme="minorHAnsi" w:hAnsi="Calibri" w:cs="Calibri"/>
          <w:b w:val="0"/>
          <w:color w:val="061F57"/>
          <w:szCs w:val="28"/>
          <w:lang w:val="cy-GB"/>
        </w:rPr>
        <w:t>’</w:t>
      </w:r>
      <w:r w:rsidRPr="00B00635">
        <w:rPr>
          <w:rFonts w:ascii="Calibri" w:eastAsiaTheme="minorHAnsi" w:hAnsi="Calibri" w:cs="Calibri"/>
          <w:b w:val="0"/>
          <w:color w:val="061F57"/>
          <w:szCs w:val="28"/>
          <w:lang w:val="cy-GB"/>
        </w:rPr>
        <w:t>r Undeb Ewropeaidd.</w:t>
      </w:r>
    </w:p>
    <w:p w14:paraId="63093E00" w14:textId="77777777" w:rsidR="005269AF" w:rsidRPr="00E71614" w:rsidRDefault="005269AF" w:rsidP="009F6892">
      <w:pPr>
        <w:spacing w:after="160"/>
        <w:rPr>
          <w:rFonts w:eastAsiaTheme="minorHAnsi" w:cstheme="minorHAnsi"/>
          <w:b w:val="0"/>
          <w:color w:val="061F57" w:themeColor="text2" w:themeShade="BF"/>
          <w:szCs w:val="28"/>
          <w:lang w:val="cy-GB"/>
        </w:rPr>
      </w:pPr>
    </w:p>
    <w:sectPr w:rsidR="005269AF" w:rsidRPr="00E71614" w:rsidSect="00DF027C">
      <w:headerReference w:type="default" r:id="rId32"/>
      <w:footerReference w:type="default" r:id="rId33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EE246" w14:textId="77777777" w:rsidR="00570B2C" w:rsidRDefault="00570B2C">
      <w:r>
        <w:separator/>
      </w:r>
    </w:p>
    <w:p w14:paraId="6CFB6B32" w14:textId="77777777" w:rsidR="00570B2C" w:rsidRDefault="00570B2C"/>
  </w:endnote>
  <w:endnote w:type="continuationSeparator" w:id="0">
    <w:p w14:paraId="0113EBFC" w14:textId="77777777" w:rsidR="00570B2C" w:rsidRDefault="00570B2C">
      <w:r>
        <w:continuationSeparator/>
      </w:r>
    </w:p>
    <w:p w14:paraId="7450D964" w14:textId="77777777" w:rsidR="00570B2C" w:rsidRDefault="00570B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C88D3D" w14:textId="54E2B880" w:rsidR="00570B2C" w:rsidRDefault="00570B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2B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DF2D2E" w14:textId="77777777" w:rsidR="00570B2C" w:rsidRDefault="00570B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0C862" w14:textId="77777777" w:rsidR="00570B2C" w:rsidRDefault="00570B2C">
      <w:r>
        <w:separator/>
      </w:r>
    </w:p>
    <w:p w14:paraId="5BF430EA" w14:textId="77777777" w:rsidR="00570B2C" w:rsidRDefault="00570B2C"/>
  </w:footnote>
  <w:footnote w:type="continuationSeparator" w:id="0">
    <w:p w14:paraId="6571E65C" w14:textId="77777777" w:rsidR="00570B2C" w:rsidRDefault="00570B2C">
      <w:r>
        <w:continuationSeparator/>
      </w:r>
    </w:p>
    <w:p w14:paraId="5D9F4963" w14:textId="77777777" w:rsidR="00570B2C" w:rsidRDefault="00570B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570B2C" w14:paraId="20A0D2C8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5F176C41" w14:textId="77777777" w:rsidR="00570B2C" w:rsidRDefault="00570B2C">
          <w:pPr>
            <w:pStyle w:val="Header"/>
          </w:pPr>
        </w:p>
      </w:tc>
    </w:tr>
  </w:tbl>
  <w:p w14:paraId="54C2FBFA" w14:textId="77777777" w:rsidR="00570B2C" w:rsidRDefault="00570B2C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1673"/>
    <w:multiLevelType w:val="hybridMultilevel"/>
    <w:tmpl w:val="DD7A4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810F8"/>
    <w:multiLevelType w:val="hybridMultilevel"/>
    <w:tmpl w:val="65F019CC"/>
    <w:lvl w:ilvl="0" w:tplc="18142F1A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37C62"/>
    <w:multiLevelType w:val="hybridMultilevel"/>
    <w:tmpl w:val="32C2A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C14E6F"/>
    <w:multiLevelType w:val="hybridMultilevel"/>
    <w:tmpl w:val="9A506CAA"/>
    <w:lvl w:ilvl="0" w:tplc="B11E4B70">
      <w:start w:val="1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95442D"/>
    <w:multiLevelType w:val="hybridMultilevel"/>
    <w:tmpl w:val="6A801CF6"/>
    <w:lvl w:ilvl="0" w:tplc="18142F1A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66C80"/>
    <w:multiLevelType w:val="hybridMultilevel"/>
    <w:tmpl w:val="56D8E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D5FE4"/>
    <w:multiLevelType w:val="hybridMultilevel"/>
    <w:tmpl w:val="F23EE4E6"/>
    <w:lvl w:ilvl="0" w:tplc="B11E4B70">
      <w:start w:val="12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EF4DB0"/>
    <w:multiLevelType w:val="hybridMultilevel"/>
    <w:tmpl w:val="621A06FE"/>
    <w:lvl w:ilvl="0" w:tplc="B11E4B70">
      <w:start w:val="1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655DF5"/>
    <w:multiLevelType w:val="hybridMultilevel"/>
    <w:tmpl w:val="A4BEB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07DD3"/>
    <w:multiLevelType w:val="hybridMultilevel"/>
    <w:tmpl w:val="941EBD4A"/>
    <w:lvl w:ilvl="0" w:tplc="B11E4B70">
      <w:start w:val="1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C36AD1"/>
    <w:multiLevelType w:val="hybridMultilevel"/>
    <w:tmpl w:val="3190DF0A"/>
    <w:lvl w:ilvl="0" w:tplc="B11E4B70">
      <w:start w:val="12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C4629E"/>
    <w:multiLevelType w:val="hybridMultilevel"/>
    <w:tmpl w:val="440CFAF2"/>
    <w:lvl w:ilvl="0" w:tplc="B11E4B70">
      <w:start w:val="12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173E73"/>
    <w:multiLevelType w:val="hybridMultilevel"/>
    <w:tmpl w:val="FC3E924E"/>
    <w:lvl w:ilvl="0" w:tplc="18142F1A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5445D"/>
    <w:multiLevelType w:val="hybridMultilevel"/>
    <w:tmpl w:val="D5802F40"/>
    <w:lvl w:ilvl="0" w:tplc="B11E4B70">
      <w:start w:val="12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762C2F"/>
    <w:multiLevelType w:val="hybridMultilevel"/>
    <w:tmpl w:val="69F674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FF7A61"/>
    <w:multiLevelType w:val="hybridMultilevel"/>
    <w:tmpl w:val="6A6C08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21B1"/>
    <w:multiLevelType w:val="hybridMultilevel"/>
    <w:tmpl w:val="835CD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D7FF4"/>
    <w:multiLevelType w:val="hybridMultilevel"/>
    <w:tmpl w:val="38187526"/>
    <w:lvl w:ilvl="0" w:tplc="B11E4B70">
      <w:start w:val="12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BA504F8"/>
    <w:multiLevelType w:val="hybridMultilevel"/>
    <w:tmpl w:val="7EEA5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15E31"/>
    <w:multiLevelType w:val="hybridMultilevel"/>
    <w:tmpl w:val="2FC06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640A7"/>
    <w:multiLevelType w:val="hybridMultilevel"/>
    <w:tmpl w:val="31C48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505758"/>
    <w:multiLevelType w:val="hybridMultilevel"/>
    <w:tmpl w:val="38BAB004"/>
    <w:lvl w:ilvl="0" w:tplc="B11E4B70">
      <w:start w:val="1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817EF3"/>
    <w:multiLevelType w:val="hybridMultilevel"/>
    <w:tmpl w:val="207807B0"/>
    <w:lvl w:ilvl="0" w:tplc="B11E4B70">
      <w:start w:val="12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FDF5EF5"/>
    <w:multiLevelType w:val="hybridMultilevel"/>
    <w:tmpl w:val="71F06C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6"/>
  </w:num>
  <w:num w:numId="5">
    <w:abstractNumId w:val="20"/>
  </w:num>
  <w:num w:numId="6">
    <w:abstractNumId w:val="4"/>
  </w:num>
  <w:num w:numId="7">
    <w:abstractNumId w:val="12"/>
  </w:num>
  <w:num w:numId="8">
    <w:abstractNumId w:val="1"/>
  </w:num>
  <w:num w:numId="9">
    <w:abstractNumId w:val="23"/>
  </w:num>
  <w:num w:numId="10">
    <w:abstractNumId w:val="19"/>
  </w:num>
  <w:num w:numId="11">
    <w:abstractNumId w:val="14"/>
  </w:num>
  <w:num w:numId="12">
    <w:abstractNumId w:val="21"/>
  </w:num>
  <w:num w:numId="13">
    <w:abstractNumId w:val="7"/>
  </w:num>
  <w:num w:numId="14">
    <w:abstractNumId w:val="13"/>
  </w:num>
  <w:num w:numId="15">
    <w:abstractNumId w:val="10"/>
  </w:num>
  <w:num w:numId="16">
    <w:abstractNumId w:val="11"/>
  </w:num>
  <w:num w:numId="17">
    <w:abstractNumId w:val="9"/>
  </w:num>
  <w:num w:numId="18">
    <w:abstractNumId w:val="17"/>
  </w:num>
  <w:num w:numId="19">
    <w:abstractNumId w:val="22"/>
  </w:num>
  <w:num w:numId="20">
    <w:abstractNumId w:val="6"/>
  </w:num>
  <w:num w:numId="21">
    <w:abstractNumId w:val="18"/>
  </w:num>
  <w:num w:numId="22">
    <w:abstractNumId w:val="15"/>
  </w:num>
  <w:num w:numId="23">
    <w:abstractNumId w:val="3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468"/>
    <w:rsid w:val="00016E6F"/>
    <w:rsid w:val="000233B7"/>
    <w:rsid w:val="0002482E"/>
    <w:rsid w:val="00050324"/>
    <w:rsid w:val="00066C1E"/>
    <w:rsid w:val="000723EB"/>
    <w:rsid w:val="00082BAE"/>
    <w:rsid w:val="000A0150"/>
    <w:rsid w:val="000A1BE5"/>
    <w:rsid w:val="000A4914"/>
    <w:rsid w:val="000C1547"/>
    <w:rsid w:val="000C52C5"/>
    <w:rsid w:val="000D291A"/>
    <w:rsid w:val="000E1DBA"/>
    <w:rsid w:val="000E63C9"/>
    <w:rsid w:val="0010025A"/>
    <w:rsid w:val="001153CE"/>
    <w:rsid w:val="00115469"/>
    <w:rsid w:val="00115CDC"/>
    <w:rsid w:val="00117F41"/>
    <w:rsid w:val="00120B8A"/>
    <w:rsid w:val="00130E9D"/>
    <w:rsid w:val="00150A6D"/>
    <w:rsid w:val="00156468"/>
    <w:rsid w:val="00172271"/>
    <w:rsid w:val="00173651"/>
    <w:rsid w:val="0017578D"/>
    <w:rsid w:val="0017600B"/>
    <w:rsid w:val="00185B35"/>
    <w:rsid w:val="00193360"/>
    <w:rsid w:val="00195950"/>
    <w:rsid w:val="001C7B44"/>
    <w:rsid w:val="001E0253"/>
    <w:rsid w:val="001E6695"/>
    <w:rsid w:val="001F2BC8"/>
    <w:rsid w:val="001F5F6B"/>
    <w:rsid w:val="0020044C"/>
    <w:rsid w:val="00203E62"/>
    <w:rsid w:val="00210C8B"/>
    <w:rsid w:val="00214FAF"/>
    <w:rsid w:val="002202FE"/>
    <w:rsid w:val="00222B2E"/>
    <w:rsid w:val="00226FDD"/>
    <w:rsid w:val="00230D7B"/>
    <w:rsid w:val="00240BDC"/>
    <w:rsid w:val="00243EBC"/>
    <w:rsid w:val="00246A35"/>
    <w:rsid w:val="00246FFC"/>
    <w:rsid w:val="002471B2"/>
    <w:rsid w:val="00255488"/>
    <w:rsid w:val="0026479B"/>
    <w:rsid w:val="0026565F"/>
    <w:rsid w:val="00271446"/>
    <w:rsid w:val="0027498E"/>
    <w:rsid w:val="00284348"/>
    <w:rsid w:val="002877FF"/>
    <w:rsid w:val="00295F02"/>
    <w:rsid w:val="002B2E4E"/>
    <w:rsid w:val="002B37FE"/>
    <w:rsid w:val="002C3AC3"/>
    <w:rsid w:val="002C6353"/>
    <w:rsid w:val="002D77EC"/>
    <w:rsid w:val="002E2B63"/>
    <w:rsid w:val="002E488B"/>
    <w:rsid w:val="002F4A9E"/>
    <w:rsid w:val="002F51F5"/>
    <w:rsid w:val="002F71B7"/>
    <w:rsid w:val="002F765D"/>
    <w:rsid w:val="003037B9"/>
    <w:rsid w:val="00312137"/>
    <w:rsid w:val="00314FF1"/>
    <w:rsid w:val="00330359"/>
    <w:rsid w:val="0033762F"/>
    <w:rsid w:val="003415CD"/>
    <w:rsid w:val="00345509"/>
    <w:rsid w:val="00366A46"/>
    <w:rsid w:val="00366C7E"/>
    <w:rsid w:val="0037277E"/>
    <w:rsid w:val="00374B54"/>
    <w:rsid w:val="00382FE5"/>
    <w:rsid w:val="003835D0"/>
    <w:rsid w:val="00384EA3"/>
    <w:rsid w:val="00396C66"/>
    <w:rsid w:val="00396F97"/>
    <w:rsid w:val="003A02A6"/>
    <w:rsid w:val="003A39A1"/>
    <w:rsid w:val="003A7F33"/>
    <w:rsid w:val="003C0CA3"/>
    <w:rsid w:val="003C2191"/>
    <w:rsid w:val="003D2F58"/>
    <w:rsid w:val="003D3863"/>
    <w:rsid w:val="003D4EEE"/>
    <w:rsid w:val="003D6258"/>
    <w:rsid w:val="003D7368"/>
    <w:rsid w:val="003E0DDB"/>
    <w:rsid w:val="003E119B"/>
    <w:rsid w:val="003E29D5"/>
    <w:rsid w:val="003F2FA1"/>
    <w:rsid w:val="004014AB"/>
    <w:rsid w:val="00402501"/>
    <w:rsid w:val="00405EC5"/>
    <w:rsid w:val="004110DE"/>
    <w:rsid w:val="00411F23"/>
    <w:rsid w:val="00420413"/>
    <w:rsid w:val="0043225B"/>
    <w:rsid w:val="0044085A"/>
    <w:rsid w:val="00447F49"/>
    <w:rsid w:val="00456954"/>
    <w:rsid w:val="00457E9F"/>
    <w:rsid w:val="00460A87"/>
    <w:rsid w:val="00460FDC"/>
    <w:rsid w:val="0046649E"/>
    <w:rsid w:val="00473277"/>
    <w:rsid w:val="00474100"/>
    <w:rsid w:val="004A1B1D"/>
    <w:rsid w:val="004B21A5"/>
    <w:rsid w:val="004B7EDD"/>
    <w:rsid w:val="004C0C78"/>
    <w:rsid w:val="004C643D"/>
    <w:rsid w:val="004D5FE9"/>
    <w:rsid w:val="004F215D"/>
    <w:rsid w:val="004F5544"/>
    <w:rsid w:val="005037F0"/>
    <w:rsid w:val="00507DFA"/>
    <w:rsid w:val="00510A7A"/>
    <w:rsid w:val="00514878"/>
    <w:rsid w:val="00514B8D"/>
    <w:rsid w:val="00516A86"/>
    <w:rsid w:val="00524482"/>
    <w:rsid w:val="005269AF"/>
    <w:rsid w:val="005275F6"/>
    <w:rsid w:val="00531E60"/>
    <w:rsid w:val="005532A5"/>
    <w:rsid w:val="005533C3"/>
    <w:rsid w:val="00570566"/>
    <w:rsid w:val="00570B2C"/>
    <w:rsid w:val="00572102"/>
    <w:rsid w:val="00593A44"/>
    <w:rsid w:val="005A0484"/>
    <w:rsid w:val="005A4CA4"/>
    <w:rsid w:val="005C31D2"/>
    <w:rsid w:val="005C6E19"/>
    <w:rsid w:val="005D0A7E"/>
    <w:rsid w:val="005D6187"/>
    <w:rsid w:val="005E6DAC"/>
    <w:rsid w:val="005F1BB0"/>
    <w:rsid w:val="005F7655"/>
    <w:rsid w:val="0060116C"/>
    <w:rsid w:val="00605F4E"/>
    <w:rsid w:val="006159EE"/>
    <w:rsid w:val="0061609F"/>
    <w:rsid w:val="00616DAC"/>
    <w:rsid w:val="006240C5"/>
    <w:rsid w:val="00656C4D"/>
    <w:rsid w:val="006576A0"/>
    <w:rsid w:val="006658F5"/>
    <w:rsid w:val="00674B76"/>
    <w:rsid w:val="00682974"/>
    <w:rsid w:val="00697841"/>
    <w:rsid w:val="006A1881"/>
    <w:rsid w:val="006A4B77"/>
    <w:rsid w:val="006B227D"/>
    <w:rsid w:val="006C0491"/>
    <w:rsid w:val="006C6FA5"/>
    <w:rsid w:val="006D024B"/>
    <w:rsid w:val="006D6081"/>
    <w:rsid w:val="006E3185"/>
    <w:rsid w:val="006E5716"/>
    <w:rsid w:val="007069F2"/>
    <w:rsid w:val="0071722F"/>
    <w:rsid w:val="00723194"/>
    <w:rsid w:val="007250C4"/>
    <w:rsid w:val="00725681"/>
    <w:rsid w:val="007302B3"/>
    <w:rsid w:val="00730733"/>
    <w:rsid w:val="00730E3A"/>
    <w:rsid w:val="007311F6"/>
    <w:rsid w:val="00736AAF"/>
    <w:rsid w:val="007455BE"/>
    <w:rsid w:val="00747C36"/>
    <w:rsid w:val="00765B2A"/>
    <w:rsid w:val="00771479"/>
    <w:rsid w:val="00783A34"/>
    <w:rsid w:val="00792B66"/>
    <w:rsid w:val="0079331F"/>
    <w:rsid w:val="00795CAF"/>
    <w:rsid w:val="00795DE7"/>
    <w:rsid w:val="007A2993"/>
    <w:rsid w:val="007A3021"/>
    <w:rsid w:val="007A78CA"/>
    <w:rsid w:val="007B0422"/>
    <w:rsid w:val="007B180A"/>
    <w:rsid w:val="007C28C7"/>
    <w:rsid w:val="007C6B52"/>
    <w:rsid w:val="007D16C5"/>
    <w:rsid w:val="007E021F"/>
    <w:rsid w:val="007E252C"/>
    <w:rsid w:val="007E5F95"/>
    <w:rsid w:val="007F3130"/>
    <w:rsid w:val="008070FC"/>
    <w:rsid w:val="00812C8B"/>
    <w:rsid w:val="00814C83"/>
    <w:rsid w:val="00824836"/>
    <w:rsid w:val="00826ABC"/>
    <w:rsid w:val="00826D5C"/>
    <w:rsid w:val="00833246"/>
    <w:rsid w:val="008353F0"/>
    <w:rsid w:val="00837B68"/>
    <w:rsid w:val="00841250"/>
    <w:rsid w:val="00842B24"/>
    <w:rsid w:val="00853EFB"/>
    <w:rsid w:val="00856D2F"/>
    <w:rsid w:val="00857D06"/>
    <w:rsid w:val="00862FE4"/>
    <w:rsid w:val="0086389A"/>
    <w:rsid w:val="0086559C"/>
    <w:rsid w:val="00875582"/>
    <w:rsid w:val="0087605E"/>
    <w:rsid w:val="00876CDF"/>
    <w:rsid w:val="00884205"/>
    <w:rsid w:val="008A6492"/>
    <w:rsid w:val="008B13D3"/>
    <w:rsid w:val="008B1FEE"/>
    <w:rsid w:val="008C1796"/>
    <w:rsid w:val="008C2229"/>
    <w:rsid w:val="008C3F13"/>
    <w:rsid w:val="008E7898"/>
    <w:rsid w:val="00903C32"/>
    <w:rsid w:val="00916B16"/>
    <w:rsid w:val="009173B9"/>
    <w:rsid w:val="00932FB0"/>
    <w:rsid w:val="0093335D"/>
    <w:rsid w:val="0093613E"/>
    <w:rsid w:val="00943026"/>
    <w:rsid w:val="0094550A"/>
    <w:rsid w:val="0094698D"/>
    <w:rsid w:val="00961959"/>
    <w:rsid w:val="00966B81"/>
    <w:rsid w:val="0099174E"/>
    <w:rsid w:val="00993922"/>
    <w:rsid w:val="00994397"/>
    <w:rsid w:val="009A19F4"/>
    <w:rsid w:val="009A405F"/>
    <w:rsid w:val="009B3A64"/>
    <w:rsid w:val="009C7720"/>
    <w:rsid w:val="009D734F"/>
    <w:rsid w:val="009E7C85"/>
    <w:rsid w:val="009F6892"/>
    <w:rsid w:val="009F76B8"/>
    <w:rsid w:val="00A0057A"/>
    <w:rsid w:val="00A11120"/>
    <w:rsid w:val="00A116C1"/>
    <w:rsid w:val="00A150C3"/>
    <w:rsid w:val="00A23AFA"/>
    <w:rsid w:val="00A319A8"/>
    <w:rsid w:val="00A31B3E"/>
    <w:rsid w:val="00A532F3"/>
    <w:rsid w:val="00A577C6"/>
    <w:rsid w:val="00A61330"/>
    <w:rsid w:val="00A6571D"/>
    <w:rsid w:val="00A74624"/>
    <w:rsid w:val="00A80B2B"/>
    <w:rsid w:val="00A81DE1"/>
    <w:rsid w:val="00A8489E"/>
    <w:rsid w:val="00A94238"/>
    <w:rsid w:val="00AA3B4C"/>
    <w:rsid w:val="00AA662D"/>
    <w:rsid w:val="00AB3315"/>
    <w:rsid w:val="00AB7A34"/>
    <w:rsid w:val="00AC29F3"/>
    <w:rsid w:val="00AC3CDC"/>
    <w:rsid w:val="00AD56BE"/>
    <w:rsid w:val="00AE2D1A"/>
    <w:rsid w:val="00AE5C08"/>
    <w:rsid w:val="00AE75D7"/>
    <w:rsid w:val="00AF43EB"/>
    <w:rsid w:val="00AF6E47"/>
    <w:rsid w:val="00B00635"/>
    <w:rsid w:val="00B007CA"/>
    <w:rsid w:val="00B01D29"/>
    <w:rsid w:val="00B231E5"/>
    <w:rsid w:val="00B511F5"/>
    <w:rsid w:val="00B51E8E"/>
    <w:rsid w:val="00B53F9A"/>
    <w:rsid w:val="00B65C24"/>
    <w:rsid w:val="00B74436"/>
    <w:rsid w:val="00B84945"/>
    <w:rsid w:val="00B961D4"/>
    <w:rsid w:val="00BA2A4E"/>
    <w:rsid w:val="00BB2365"/>
    <w:rsid w:val="00BE1A2D"/>
    <w:rsid w:val="00BE309F"/>
    <w:rsid w:val="00BE52DC"/>
    <w:rsid w:val="00BF2CB0"/>
    <w:rsid w:val="00BF5158"/>
    <w:rsid w:val="00C02B87"/>
    <w:rsid w:val="00C20C42"/>
    <w:rsid w:val="00C32927"/>
    <w:rsid w:val="00C32E23"/>
    <w:rsid w:val="00C32F9D"/>
    <w:rsid w:val="00C4086D"/>
    <w:rsid w:val="00C52546"/>
    <w:rsid w:val="00C62DFB"/>
    <w:rsid w:val="00C71124"/>
    <w:rsid w:val="00C75B52"/>
    <w:rsid w:val="00C90837"/>
    <w:rsid w:val="00CA1896"/>
    <w:rsid w:val="00CA7BA2"/>
    <w:rsid w:val="00CB25C4"/>
    <w:rsid w:val="00CB2BD0"/>
    <w:rsid w:val="00CB5B28"/>
    <w:rsid w:val="00CC19FB"/>
    <w:rsid w:val="00CC7A3C"/>
    <w:rsid w:val="00CD5EDD"/>
    <w:rsid w:val="00CE0DCE"/>
    <w:rsid w:val="00CE77A8"/>
    <w:rsid w:val="00CF15A9"/>
    <w:rsid w:val="00CF4B27"/>
    <w:rsid w:val="00CF5371"/>
    <w:rsid w:val="00D0323A"/>
    <w:rsid w:val="00D050BF"/>
    <w:rsid w:val="00D0559F"/>
    <w:rsid w:val="00D077E9"/>
    <w:rsid w:val="00D31AD0"/>
    <w:rsid w:val="00D37998"/>
    <w:rsid w:val="00D42CB7"/>
    <w:rsid w:val="00D5413D"/>
    <w:rsid w:val="00D55B43"/>
    <w:rsid w:val="00D570A9"/>
    <w:rsid w:val="00D70D02"/>
    <w:rsid w:val="00D734C6"/>
    <w:rsid w:val="00D734F3"/>
    <w:rsid w:val="00D770C7"/>
    <w:rsid w:val="00D86945"/>
    <w:rsid w:val="00D87427"/>
    <w:rsid w:val="00D90290"/>
    <w:rsid w:val="00D912DC"/>
    <w:rsid w:val="00DB06EF"/>
    <w:rsid w:val="00DC603B"/>
    <w:rsid w:val="00DD152F"/>
    <w:rsid w:val="00DD4178"/>
    <w:rsid w:val="00DD528F"/>
    <w:rsid w:val="00DE213F"/>
    <w:rsid w:val="00DE34E0"/>
    <w:rsid w:val="00DF027C"/>
    <w:rsid w:val="00DF24CF"/>
    <w:rsid w:val="00DF4ECF"/>
    <w:rsid w:val="00E00A32"/>
    <w:rsid w:val="00E125F6"/>
    <w:rsid w:val="00E22ACD"/>
    <w:rsid w:val="00E26A52"/>
    <w:rsid w:val="00E301C6"/>
    <w:rsid w:val="00E40065"/>
    <w:rsid w:val="00E57CB3"/>
    <w:rsid w:val="00E620B0"/>
    <w:rsid w:val="00E70726"/>
    <w:rsid w:val="00E71614"/>
    <w:rsid w:val="00E73549"/>
    <w:rsid w:val="00E81B40"/>
    <w:rsid w:val="00E81E68"/>
    <w:rsid w:val="00E83B28"/>
    <w:rsid w:val="00E9143A"/>
    <w:rsid w:val="00E92378"/>
    <w:rsid w:val="00EA3A1C"/>
    <w:rsid w:val="00EB20A9"/>
    <w:rsid w:val="00EB2CBC"/>
    <w:rsid w:val="00EB2F0F"/>
    <w:rsid w:val="00EB4B77"/>
    <w:rsid w:val="00ED3610"/>
    <w:rsid w:val="00EE0751"/>
    <w:rsid w:val="00EE0A4A"/>
    <w:rsid w:val="00EE2D3A"/>
    <w:rsid w:val="00EF555B"/>
    <w:rsid w:val="00F027BB"/>
    <w:rsid w:val="00F11DCF"/>
    <w:rsid w:val="00F13B63"/>
    <w:rsid w:val="00F162EA"/>
    <w:rsid w:val="00F2205F"/>
    <w:rsid w:val="00F24DD3"/>
    <w:rsid w:val="00F252DA"/>
    <w:rsid w:val="00F25991"/>
    <w:rsid w:val="00F360FF"/>
    <w:rsid w:val="00F36FEE"/>
    <w:rsid w:val="00F52D27"/>
    <w:rsid w:val="00F53308"/>
    <w:rsid w:val="00F53391"/>
    <w:rsid w:val="00F60721"/>
    <w:rsid w:val="00F83527"/>
    <w:rsid w:val="00F96A6B"/>
    <w:rsid w:val="00FA650D"/>
    <w:rsid w:val="00FB3103"/>
    <w:rsid w:val="00FB3C33"/>
    <w:rsid w:val="00FB3D48"/>
    <w:rsid w:val="00FD4212"/>
    <w:rsid w:val="00FD583F"/>
    <w:rsid w:val="00FD5872"/>
    <w:rsid w:val="00FD7488"/>
    <w:rsid w:val="00FD7A34"/>
    <w:rsid w:val="00FF0774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016FA93"/>
  <w15:docId w15:val="{B98D3EEC-2C95-411E-B3C9-E7D4D015C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20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ListParagraph">
    <w:name w:val="List Paragraph"/>
    <w:basedOn w:val="Normal"/>
    <w:uiPriority w:val="34"/>
    <w:unhideWhenUsed/>
    <w:qFormat/>
    <w:rsid w:val="00826A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CD2ABA8DA034F29A75B4BEABC94D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674C6-1984-4759-B414-3D555EFAF21D}"/>
      </w:docPartPr>
      <w:docPartBody>
        <w:p w:rsidR="00175725" w:rsidRDefault="00175725">
          <w:pPr>
            <w:pStyle w:val="ACD2ABA8DA034F29A75B4BEABC94D592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June 17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F95CA14F891C45E89FED68CBD90DE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14AD9-EAD7-436D-80E4-08C3C5C7DDCA}"/>
      </w:docPartPr>
      <w:docPartBody>
        <w:p w:rsidR="00175725" w:rsidRDefault="00175725" w:rsidP="00175725">
          <w:pPr>
            <w:pStyle w:val="F95CA14F891C45E89FED68CBD90DEFB2"/>
          </w:pPr>
          <w:r w:rsidRPr="00DF027C">
            <w:t>Subtitle Text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725"/>
    <w:rsid w:val="00175725"/>
    <w:rsid w:val="00252615"/>
    <w:rsid w:val="0040389C"/>
    <w:rsid w:val="004D24FD"/>
    <w:rsid w:val="005458EC"/>
    <w:rsid w:val="006673F2"/>
    <w:rsid w:val="00844B49"/>
    <w:rsid w:val="008911AE"/>
    <w:rsid w:val="008D1465"/>
    <w:rsid w:val="00B435C5"/>
    <w:rsid w:val="00C708CA"/>
    <w:rsid w:val="00C9580D"/>
    <w:rsid w:val="00D24109"/>
    <w:rsid w:val="00D8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ACD2ABA8DA034F29A75B4BEABC94D592">
    <w:name w:val="ACD2ABA8DA034F29A75B4BEABC94D592"/>
  </w:style>
  <w:style w:type="paragraph" w:customStyle="1" w:styleId="F95CA14F891C45E89FED68CBD90DEFB2">
    <w:name w:val="F95CA14F891C45E89FED68CBD90DEFB2"/>
    <w:rsid w:val="001757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AE688-8782-4D2E-9296-1E91A81FC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2</TotalTime>
  <Pages>47</Pages>
  <Words>7920</Words>
  <Characters>45145</Characters>
  <Application>Microsoft Office Word</Application>
  <DocSecurity>4</DocSecurity>
  <Lines>376</Lines>
  <Paragraphs>105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</dc:creator>
  <cp:keywords/>
  <cp:lastModifiedBy>Meleri Richards</cp:lastModifiedBy>
  <cp:revision>2</cp:revision>
  <cp:lastPrinted>2022-04-27T14:52:00Z</cp:lastPrinted>
  <dcterms:created xsi:type="dcterms:W3CDTF">2022-05-04T15:41:00Z</dcterms:created>
  <dcterms:modified xsi:type="dcterms:W3CDTF">2022-05-04T15:41:00Z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